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3BE08" w14:textId="77777777" w:rsidR="00190EF2" w:rsidRDefault="00190EF2" w:rsidP="00771E03"/>
    <w:p w14:paraId="3893BE09" w14:textId="77777777" w:rsidR="00B77118" w:rsidRPr="00B77118" w:rsidRDefault="00B77118" w:rsidP="00B77118"/>
    <w:p w14:paraId="3893BE0A" w14:textId="77777777" w:rsidR="00B77118" w:rsidRDefault="00B77118" w:rsidP="00B77118"/>
    <w:p w14:paraId="3893BE0B" w14:textId="77777777" w:rsidR="00B77118" w:rsidRPr="00B77118" w:rsidRDefault="00B77118" w:rsidP="005727C8">
      <w:pPr>
        <w:jc w:val="center"/>
      </w:pPr>
    </w:p>
    <w:p w14:paraId="3893BE0D" w14:textId="3DE57C68" w:rsidR="00F34BD5" w:rsidRPr="00D55659" w:rsidRDefault="00D32FC5" w:rsidP="005727C8">
      <w:pPr>
        <w:pStyle w:val="affff7"/>
        <w:jc w:val="center"/>
        <w:rPr>
          <w:rFonts w:eastAsia="Times New Roman"/>
          <w:lang w:bidi="ar-SA"/>
        </w:rPr>
      </w:pPr>
      <w:r>
        <w:rPr>
          <w:rFonts w:eastAsia="Times New Roman" w:cs="Times New Roman"/>
          <w:sz w:val="72"/>
          <w:szCs w:val="72"/>
          <w:lang w:bidi="ar-SA"/>
        </w:rPr>
        <w:t xml:space="preserve">Руководство </w:t>
      </w:r>
      <w:r w:rsidR="00E85EA3">
        <w:rPr>
          <w:rFonts w:eastAsia="Times New Roman" w:cs="Times New Roman"/>
          <w:sz w:val="72"/>
          <w:szCs w:val="72"/>
          <w:lang w:bidi="ar-SA"/>
        </w:rPr>
        <w:t>администратора</w:t>
      </w:r>
      <w:r>
        <w:rPr>
          <w:rFonts w:eastAsia="Times New Roman" w:cs="Times New Roman"/>
          <w:sz w:val="72"/>
          <w:szCs w:val="72"/>
          <w:lang w:bidi="ar-SA"/>
        </w:rPr>
        <w:t xml:space="preserve"> системы</w:t>
      </w:r>
    </w:p>
    <w:p w14:paraId="3893BE0E" w14:textId="77777777" w:rsidR="00692692" w:rsidRPr="00675D9E" w:rsidRDefault="00692692" w:rsidP="005727C8">
      <w:pPr>
        <w:pStyle w:val="affff7"/>
        <w:jc w:val="center"/>
        <w:rPr>
          <w:rFonts w:eastAsia="Times New Roman"/>
          <w:lang w:bidi="ar-SA"/>
        </w:rPr>
      </w:pPr>
    </w:p>
    <w:sdt>
      <w:sdtPr>
        <w:rPr>
          <w:rFonts w:eastAsia="Times New Roman"/>
          <w:lang w:bidi="ar-SA"/>
        </w:rPr>
        <w:alias w:val="Тема"/>
        <w:tag w:val=""/>
        <w:id w:val="640996865"/>
        <w:placeholder>
          <w:docPart w:val="21B670D789644C8281CC251A2FB4AE9C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3893BE10" w14:textId="0BE34058" w:rsidR="00190EF2" w:rsidRDefault="003370E2" w:rsidP="005727C8">
          <w:pPr>
            <w:pStyle w:val="affff7"/>
            <w:jc w:val="center"/>
            <w:rPr>
              <w:rFonts w:eastAsia="Times New Roman"/>
              <w:lang w:bidi="ar-SA"/>
            </w:rPr>
          </w:pPr>
          <w:r>
            <w:rPr>
              <w:rFonts w:eastAsia="Times New Roman"/>
              <w:lang w:bidi="ar-SA"/>
            </w:rPr>
            <w:t>Система инвестиционного планирования</w:t>
          </w:r>
        </w:p>
      </w:sdtContent>
    </w:sdt>
    <w:p w14:paraId="3893BE11" w14:textId="77777777" w:rsidR="00190EF2" w:rsidRPr="00675D9E" w:rsidRDefault="00190EF2" w:rsidP="00190EF2">
      <w:pPr>
        <w:pStyle w:val="affff7"/>
        <w:rPr>
          <w:rFonts w:eastAsia="Times New Roman"/>
          <w:lang w:bidi="ar-SA"/>
        </w:rPr>
      </w:pPr>
    </w:p>
    <w:p w14:paraId="3893BE2A" w14:textId="77777777" w:rsidR="00190EF2" w:rsidRPr="005727C8" w:rsidRDefault="00190EF2" w:rsidP="00190EF2">
      <w:pPr>
        <w:pStyle w:val="affff7"/>
        <w:rPr>
          <w:rFonts w:eastAsia="Times New Roman"/>
          <w:lang w:bidi="ar-SA"/>
        </w:rPr>
      </w:pPr>
    </w:p>
    <w:p w14:paraId="3893BE2B" w14:textId="77777777" w:rsidR="00190EF2" w:rsidRPr="0017263E" w:rsidRDefault="00190EF2" w:rsidP="00190EF2">
      <w:pPr>
        <w:pStyle w:val="affff7"/>
        <w:rPr>
          <w:rFonts w:eastAsia="Times New Roman"/>
          <w:lang w:bidi="ar-SA"/>
        </w:rPr>
      </w:pPr>
    </w:p>
    <w:tbl>
      <w:tblPr>
        <w:tblStyle w:val="affffd"/>
        <w:tblW w:w="0" w:type="auto"/>
        <w:tblLook w:val="04A0" w:firstRow="1" w:lastRow="0" w:firstColumn="1" w:lastColumn="0" w:noHBand="0" w:noVBand="1"/>
      </w:tblPr>
      <w:tblGrid>
        <w:gridCol w:w="4122"/>
        <w:gridCol w:w="1112"/>
        <w:gridCol w:w="4121"/>
      </w:tblGrid>
      <w:tr w:rsidR="00190EF2" w:rsidRPr="00A6200F" w14:paraId="3893BE2F" w14:textId="77777777" w:rsidTr="00190E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19" w:type="dxa"/>
          </w:tcPr>
          <w:p w14:paraId="3893BE2C" w14:textId="61D920CE" w:rsidR="00190EF2" w:rsidRPr="00190EF2" w:rsidRDefault="00190EF2" w:rsidP="00664417"/>
        </w:tc>
        <w:tc>
          <w:tcPr>
            <w:tcW w:w="1134" w:type="dxa"/>
          </w:tcPr>
          <w:p w14:paraId="3893BE2D" w14:textId="77777777" w:rsidR="00190EF2" w:rsidRPr="00EA4918" w:rsidRDefault="00190EF2" w:rsidP="00664417">
            <w:pPr>
              <w:rPr>
                <w:b w:val="0"/>
              </w:rPr>
            </w:pPr>
          </w:p>
        </w:tc>
        <w:tc>
          <w:tcPr>
            <w:tcW w:w="4218" w:type="dxa"/>
          </w:tcPr>
          <w:p w14:paraId="3893BE2E" w14:textId="307A609C" w:rsidR="00190EF2" w:rsidRPr="00A6200F" w:rsidRDefault="00190EF2" w:rsidP="00190EF2"/>
        </w:tc>
      </w:tr>
      <w:tr w:rsidR="00190EF2" w:rsidRPr="00A6200F" w14:paraId="3893BE33" w14:textId="77777777" w:rsidTr="00190EF2">
        <w:tc>
          <w:tcPr>
            <w:tcW w:w="4219" w:type="dxa"/>
          </w:tcPr>
          <w:p w14:paraId="3893BE30" w14:textId="77B4D38B" w:rsidR="00190EF2" w:rsidRPr="00A6200F" w:rsidRDefault="00190EF2" w:rsidP="00190EF2"/>
        </w:tc>
        <w:tc>
          <w:tcPr>
            <w:tcW w:w="1134" w:type="dxa"/>
          </w:tcPr>
          <w:p w14:paraId="3893BE31" w14:textId="77777777" w:rsidR="00190EF2" w:rsidRPr="00A6200F" w:rsidRDefault="00190EF2" w:rsidP="00664417"/>
        </w:tc>
        <w:tc>
          <w:tcPr>
            <w:tcW w:w="4218" w:type="dxa"/>
          </w:tcPr>
          <w:p w14:paraId="3893BE32" w14:textId="61CC5A66" w:rsidR="00190EF2" w:rsidRPr="00A6200F" w:rsidRDefault="00190EF2" w:rsidP="00664417"/>
        </w:tc>
      </w:tr>
      <w:tr w:rsidR="00190EF2" w:rsidRPr="00A6200F" w14:paraId="3893BE37" w14:textId="77777777" w:rsidTr="00190EF2">
        <w:tc>
          <w:tcPr>
            <w:tcW w:w="4219" w:type="dxa"/>
          </w:tcPr>
          <w:p w14:paraId="3893BE34" w14:textId="77777777" w:rsidR="00190EF2" w:rsidRPr="00A6200F" w:rsidRDefault="00190EF2" w:rsidP="00664417"/>
        </w:tc>
        <w:tc>
          <w:tcPr>
            <w:tcW w:w="1134" w:type="dxa"/>
          </w:tcPr>
          <w:p w14:paraId="3893BE35" w14:textId="77777777" w:rsidR="00190EF2" w:rsidRPr="00A6200F" w:rsidRDefault="00190EF2" w:rsidP="00664417"/>
        </w:tc>
        <w:tc>
          <w:tcPr>
            <w:tcW w:w="4218" w:type="dxa"/>
          </w:tcPr>
          <w:p w14:paraId="3893BE36" w14:textId="77777777" w:rsidR="00190EF2" w:rsidRPr="00A6200F" w:rsidRDefault="00190EF2" w:rsidP="00664417"/>
        </w:tc>
      </w:tr>
      <w:tr w:rsidR="00190EF2" w:rsidRPr="00A6200F" w14:paraId="3893BE3B" w14:textId="77777777" w:rsidTr="00190EF2">
        <w:tc>
          <w:tcPr>
            <w:tcW w:w="4219" w:type="dxa"/>
          </w:tcPr>
          <w:p w14:paraId="3893BE38" w14:textId="62E453A4" w:rsidR="00190EF2" w:rsidRPr="00A6200F" w:rsidRDefault="00190EF2" w:rsidP="00664417"/>
        </w:tc>
        <w:tc>
          <w:tcPr>
            <w:tcW w:w="1134" w:type="dxa"/>
          </w:tcPr>
          <w:p w14:paraId="3893BE39" w14:textId="77777777" w:rsidR="00190EF2" w:rsidRPr="00A6200F" w:rsidRDefault="00190EF2" w:rsidP="00664417"/>
        </w:tc>
        <w:tc>
          <w:tcPr>
            <w:tcW w:w="4218" w:type="dxa"/>
          </w:tcPr>
          <w:p w14:paraId="3893BE3A" w14:textId="6F246930" w:rsidR="00190EF2" w:rsidRPr="00A6200F" w:rsidRDefault="00190EF2" w:rsidP="00664417"/>
        </w:tc>
      </w:tr>
      <w:tr w:rsidR="00190EF2" w:rsidRPr="00A6200F" w14:paraId="3893BE3F" w14:textId="77777777" w:rsidTr="00190EF2">
        <w:tc>
          <w:tcPr>
            <w:tcW w:w="4219" w:type="dxa"/>
          </w:tcPr>
          <w:p w14:paraId="3893BE3C" w14:textId="77777777" w:rsidR="00190EF2" w:rsidRDefault="00190EF2" w:rsidP="00664417"/>
        </w:tc>
        <w:tc>
          <w:tcPr>
            <w:tcW w:w="1134" w:type="dxa"/>
          </w:tcPr>
          <w:p w14:paraId="3893BE3D" w14:textId="77777777" w:rsidR="00190EF2" w:rsidRDefault="00190EF2" w:rsidP="00664417"/>
        </w:tc>
        <w:tc>
          <w:tcPr>
            <w:tcW w:w="4218" w:type="dxa"/>
          </w:tcPr>
          <w:p w14:paraId="3893BE3E" w14:textId="77777777" w:rsidR="00190EF2" w:rsidRDefault="00190EF2" w:rsidP="00664417"/>
        </w:tc>
      </w:tr>
      <w:tr w:rsidR="00190EF2" w:rsidRPr="00A6200F" w14:paraId="3893BE43" w14:textId="77777777" w:rsidTr="00190EF2">
        <w:tc>
          <w:tcPr>
            <w:tcW w:w="4219" w:type="dxa"/>
          </w:tcPr>
          <w:p w14:paraId="3893BE40" w14:textId="2C71FBE3" w:rsidR="00190EF2" w:rsidRPr="00A6200F" w:rsidRDefault="00190EF2" w:rsidP="00190EF2"/>
        </w:tc>
        <w:tc>
          <w:tcPr>
            <w:tcW w:w="1134" w:type="dxa"/>
          </w:tcPr>
          <w:p w14:paraId="3893BE41" w14:textId="77777777" w:rsidR="00190EF2" w:rsidRDefault="00190EF2" w:rsidP="00664417"/>
        </w:tc>
        <w:tc>
          <w:tcPr>
            <w:tcW w:w="4218" w:type="dxa"/>
          </w:tcPr>
          <w:p w14:paraId="3893BE42" w14:textId="6C69A87F" w:rsidR="00190EF2" w:rsidRPr="00A6200F" w:rsidRDefault="00190EF2" w:rsidP="00664417"/>
        </w:tc>
      </w:tr>
      <w:tr w:rsidR="00190EF2" w:rsidRPr="00A6200F" w14:paraId="3893BE47" w14:textId="77777777" w:rsidTr="00190EF2">
        <w:tc>
          <w:tcPr>
            <w:tcW w:w="4219" w:type="dxa"/>
          </w:tcPr>
          <w:p w14:paraId="3893BE44" w14:textId="77777777" w:rsidR="00190EF2" w:rsidRPr="00A6200F" w:rsidRDefault="00190EF2" w:rsidP="00664417"/>
        </w:tc>
        <w:tc>
          <w:tcPr>
            <w:tcW w:w="1134" w:type="dxa"/>
          </w:tcPr>
          <w:p w14:paraId="3893BE45" w14:textId="77777777" w:rsidR="00190EF2" w:rsidRDefault="00190EF2" w:rsidP="00664417"/>
        </w:tc>
        <w:tc>
          <w:tcPr>
            <w:tcW w:w="4218" w:type="dxa"/>
          </w:tcPr>
          <w:p w14:paraId="3893BE46" w14:textId="77777777" w:rsidR="00190EF2" w:rsidRDefault="00190EF2" w:rsidP="00664417"/>
        </w:tc>
      </w:tr>
      <w:tr w:rsidR="00190EF2" w:rsidRPr="00A6200F" w14:paraId="3893BE4B" w14:textId="77777777" w:rsidTr="00190EF2">
        <w:tc>
          <w:tcPr>
            <w:tcW w:w="4219" w:type="dxa"/>
          </w:tcPr>
          <w:p w14:paraId="3893BE48" w14:textId="3C4B6FC6" w:rsidR="00190EF2" w:rsidRPr="00A6200F" w:rsidRDefault="00190EF2" w:rsidP="00664417"/>
        </w:tc>
        <w:tc>
          <w:tcPr>
            <w:tcW w:w="1134" w:type="dxa"/>
          </w:tcPr>
          <w:p w14:paraId="3893BE49" w14:textId="77777777" w:rsidR="00190EF2" w:rsidRDefault="00190EF2" w:rsidP="00664417"/>
        </w:tc>
        <w:tc>
          <w:tcPr>
            <w:tcW w:w="4218" w:type="dxa"/>
          </w:tcPr>
          <w:p w14:paraId="3893BE4A" w14:textId="2BD8EEBC" w:rsidR="00190EF2" w:rsidRPr="00A6200F" w:rsidRDefault="00190EF2" w:rsidP="00664417"/>
        </w:tc>
      </w:tr>
    </w:tbl>
    <w:p w14:paraId="3893BE4C" w14:textId="77777777" w:rsidR="00190EF2" w:rsidRDefault="00190EF2" w:rsidP="00190EF2"/>
    <w:p w14:paraId="188D938E" w14:textId="241A9EE0" w:rsidR="003F44D8" w:rsidRDefault="003F44D8"/>
    <w:p w14:paraId="2C4DB950" w14:textId="6FA2B916" w:rsidR="00E85EA3" w:rsidRDefault="00E85EA3"/>
    <w:p w14:paraId="50A36911" w14:textId="394CE677" w:rsidR="00E85EA3" w:rsidRDefault="00E85EA3"/>
    <w:p w14:paraId="563222D8" w14:textId="2C418C43" w:rsidR="00E85EA3" w:rsidRDefault="00E85EA3"/>
    <w:p w14:paraId="69AEC113" w14:textId="7031F4D4" w:rsidR="00E85EA3" w:rsidRDefault="00E85EA3"/>
    <w:p w14:paraId="478A5DAE" w14:textId="2E9FF8AA" w:rsidR="00E85EA3" w:rsidRDefault="00E85EA3"/>
    <w:p w14:paraId="4A135BB6" w14:textId="4AC4E42D" w:rsidR="00E85EA3" w:rsidRDefault="00E85EA3"/>
    <w:p w14:paraId="7E7267C3" w14:textId="4BC6C2AD" w:rsidR="00E85EA3" w:rsidRDefault="00E85EA3"/>
    <w:p w14:paraId="232746AF" w14:textId="34CF6744" w:rsidR="00E85EA3" w:rsidRDefault="00E85EA3"/>
    <w:p w14:paraId="13B95E51" w14:textId="03BC9C00" w:rsidR="00E85EA3" w:rsidRDefault="00E85EA3"/>
    <w:p w14:paraId="75B95F19" w14:textId="29FFEBCB" w:rsidR="00E85EA3" w:rsidRDefault="00E85EA3"/>
    <w:p w14:paraId="5A058916" w14:textId="7AB38C0F" w:rsidR="00E85EA3" w:rsidRDefault="00E85EA3"/>
    <w:p w14:paraId="551122EB" w14:textId="0D757ACC" w:rsidR="00E85EA3" w:rsidRDefault="00E85EA3"/>
    <w:p w14:paraId="6EF4AD63" w14:textId="3B15CEB2" w:rsidR="00E85EA3" w:rsidRDefault="00E85EA3"/>
    <w:p w14:paraId="4EA75BFA" w14:textId="0EDF6CEA" w:rsidR="00E85EA3" w:rsidRDefault="00E85EA3"/>
    <w:p w14:paraId="2C6203EF" w14:textId="41192EB3" w:rsidR="00E85EA3" w:rsidRDefault="00E85EA3"/>
    <w:p w14:paraId="7E2153A7" w14:textId="5F932A92" w:rsidR="00E85EA3" w:rsidRDefault="00E85EA3"/>
    <w:p w14:paraId="2BD51B73" w14:textId="6DACAB68" w:rsidR="00E85EA3" w:rsidRDefault="00E85EA3"/>
    <w:p w14:paraId="1438A733" w14:textId="79F56A98" w:rsidR="00E85EA3" w:rsidRDefault="00E85EA3"/>
    <w:p w14:paraId="57074FCA" w14:textId="73C6A05B" w:rsidR="00E85EA3" w:rsidRDefault="00E85EA3"/>
    <w:p w14:paraId="2602C1D7" w14:textId="52D31578" w:rsidR="00E85EA3" w:rsidRDefault="00E85EA3"/>
    <w:p w14:paraId="06EB778F" w14:textId="28822876" w:rsidR="00E85EA3" w:rsidRDefault="00E85EA3"/>
    <w:p w14:paraId="2456F7C2" w14:textId="376B8C7E" w:rsidR="00E85EA3" w:rsidRDefault="00E85EA3"/>
    <w:p w14:paraId="33F98E66" w14:textId="77777777" w:rsidR="00E85EA3" w:rsidRDefault="00E85EA3"/>
    <w:sdt>
      <w:sdtPr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id w:val="-5701239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893BE4E" w14:textId="703E13E1" w:rsidR="00190EF2" w:rsidRPr="003F623E" w:rsidRDefault="003F623E" w:rsidP="00E85EA3">
          <w:pPr>
            <w:pStyle w:val="ae"/>
            <w:jc w:val="center"/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28"/>
              <w:szCs w:val="26"/>
            </w:rPr>
          </w:pPr>
          <w:r w:rsidRPr="003F623E"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28"/>
              <w:szCs w:val="26"/>
            </w:rPr>
            <w:t>Содержание</w:t>
          </w:r>
        </w:p>
        <w:p w14:paraId="74BD9974" w14:textId="47BE64FD" w:rsidR="00E85EA3" w:rsidRDefault="00190EF2">
          <w:pPr>
            <w:pStyle w:val="19"/>
            <w:rPr>
              <w:rFonts w:eastAsiaTheme="minorEastAsia" w:cstheme="minorBidi"/>
              <w:bCs w:val="0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4711012" w:history="1">
            <w:r w:rsidR="00E85EA3" w:rsidRPr="00E356F9">
              <w:rPr>
                <w:rStyle w:val="af0"/>
              </w:rPr>
              <w:t>1</w:t>
            </w:r>
            <w:r w:rsidR="00E85EA3">
              <w:rPr>
                <w:rFonts w:eastAsiaTheme="minorEastAsia" w:cstheme="minorBidi"/>
                <w:bCs w:val="0"/>
                <w:szCs w:val="22"/>
              </w:rPr>
              <w:tab/>
            </w:r>
            <w:r w:rsidR="00E85EA3" w:rsidRPr="00E356F9">
              <w:rPr>
                <w:rStyle w:val="af0"/>
              </w:rPr>
              <w:t>Термины и сокращения</w:t>
            </w:r>
            <w:r w:rsidR="00E85EA3">
              <w:rPr>
                <w:webHidden/>
              </w:rPr>
              <w:tab/>
            </w:r>
            <w:r w:rsidR="00E85EA3">
              <w:rPr>
                <w:webHidden/>
              </w:rPr>
              <w:fldChar w:fldCharType="begin"/>
            </w:r>
            <w:r w:rsidR="00E85EA3">
              <w:rPr>
                <w:webHidden/>
              </w:rPr>
              <w:instrText xml:space="preserve"> PAGEREF _Toc144711012 \h </w:instrText>
            </w:r>
            <w:r w:rsidR="00E85EA3">
              <w:rPr>
                <w:webHidden/>
              </w:rPr>
            </w:r>
            <w:r w:rsidR="00E85EA3">
              <w:rPr>
                <w:webHidden/>
              </w:rPr>
              <w:fldChar w:fldCharType="separate"/>
            </w:r>
            <w:r w:rsidR="00E85EA3">
              <w:rPr>
                <w:webHidden/>
              </w:rPr>
              <w:t>4</w:t>
            </w:r>
            <w:r w:rsidR="00E85EA3">
              <w:rPr>
                <w:webHidden/>
              </w:rPr>
              <w:fldChar w:fldCharType="end"/>
            </w:r>
          </w:hyperlink>
        </w:p>
        <w:p w14:paraId="28B4FB51" w14:textId="32314865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13" w:history="1">
            <w:r w:rsidRPr="00E356F9">
              <w:rPr>
                <w:rStyle w:val="af0"/>
              </w:rPr>
              <w:t>2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</w:rPr>
              <w:t>Общий подход к администрированию системы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21A15C9" w14:textId="33057B84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14" w:history="1">
            <w:r w:rsidRPr="00E356F9">
              <w:rPr>
                <w:rStyle w:val="af0"/>
                <w:lang w:bidi="en-US"/>
              </w:rPr>
              <w:t>3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Настройка мастер-ролей и атрибутов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DC2A52B" w14:textId="256AC354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15" w:history="1">
            <w:r w:rsidRPr="00E356F9">
              <w:rPr>
                <w:rStyle w:val="af0"/>
                <w:lang w:bidi="en-US"/>
              </w:rPr>
              <w:t>3.1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Описание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F476B11" w14:textId="4FB75D99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16" w:history="1">
            <w:r w:rsidRPr="00E356F9">
              <w:rPr>
                <w:rStyle w:val="af0"/>
                <w:lang w:bidi="en-US"/>
              </w:rPr>
              <w:t>3.2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Перечень запросов и команд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1E33C2C" w14:textId="60D00D91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17" w:history="1">
            <w:r w:rsidRPr="00E356F9">
              <w:rPr>
                <w:rStyle w:val="af0"/>
                <w:lang w:bidi="en-US"/>
              </w:rPr>
              <w:t>Запрос на просмотр ролей у пользователя по user_id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5884B62" w14:textId="58B29808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18" w:history="1">
            <w:r w:rsidRPr="00E356F9">
              <w:rPr>
                <w:rStyle w:val="af0"/>
                <w:lang w:bidi="en-US"/>
              </w:rPr>
              <w:t>Запрос на просмотр какие роли входят в мастер роль по id мастер роли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8C0E1EB" w14:textId="4FEA4D21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19" w:history="1">
            <w:r w:rsidRPr="00E356F9">
              <w:rPr>
                <w:rStyle w:val="af0"/>
                <w:lang w:bidi="en-US"/>
              </w:rPr>
              <w:t>Запрос на добавление мастер роли пользователю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AA7BCC0" w14:textId="526FB674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20" w:history="1">
            <w:r w:rsidRPr="00E356F9">
              <w:rPr>
                <w:rStyle w:val="af0"/>
                <w:lang w:bidi="en-US"/>
              </w:rPr>
              <w:t>Запрос на просмотр атрибутов пользователей, поиск по USER_ID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000FD6B" w14:textId="651A5490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21" w:history="1">
            <w:r w:rsidRPr="00E356F9">
              <w:rPr>
                <w:rStyle w:val="af0"/>
                <w:lang w:bidi="en-US"/>
              </w:rPr>
              <w:t>Запросы на добавление атрибутов пользователя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106F2BF" w14:textId="74BFB714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22" w:history="1">
            <w:r w:rsidRPr="00E356F9">
              <w:rPr>
                <w:rStyle w:val="af0"/>
                <w:lang w:bidi="en-US"/>
              </w:rPr>
              <w:t>Команда на загрузку файла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29B7369" w14:textId="434BC598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23" w:history="1">
            <w:r w:rsidRPr="00E356F9">
              <w:rPr>
                <w:rStyle w:val="af0"/>
                <w:lang w:bidi="en-US"/>
              </w:rPr>
              <w:t>4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Настройка профилей пользователей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0A75DE3" w14:textId="0E0A2452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24" w:history="1">
            <w:r w:rsidRPr="00E356F9">
              <w:rPr>
                <w:rStyle w:val="af0"/>
                <w:lang w:bidi="en-US"/>
              </w:rPr>
              <w:t>4.1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Описание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FC97FAA" w14:textId="189AB6D5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25" w:history="1">
            <w:r w:rsidRPr="00E356F9">
              <w:rPr>
                <w:rStyle w:val="af0"/>
                <w:lang w:bidi="en-US"/>
              </w:rPr>
              <w:t>4.2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Перечень запросов и команд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7033916B" w14:textId="232E98BA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26" w:history="1">
            <w:r w:rsidRPr="00E356F9">
              <w:rPr>
                <w:rStyle w:val="af0"/>
                <w:lang w:bidi="en-US"/>
              </w:rPr>
              <w:t>5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Настройка баланса полномочий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55EAF09" w14:textId="28DE596A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27" w:history="1">
            <w:r w:rsidRPr="00E356F9">
              <w:rPr>
                <w:rStyle w:val="af0"/>
                <w:lang w:bidi="en-US"/>
              </w:rPr>
              <w:t>6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Настройка цепочек согласования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1C6D94CF" w14:textId="0299AF87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28" w:history="1">
            <w:r w:rsidRPr="00E356F9">
              <w:rPr>
                <w:rStyle w:val="af0"/>
                <w:lang w:bidi="en-US"/>
              </w:rPr>
              <w:t>6.1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Описание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32F286F1" w14:textId="1AB9E835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29" w:history="1">
            <w:r w:rsidRPr="00E356F9">
              <w:rPr>
                <w:rStyle w:val="af0"/>
                <w:lang w:bidi="en-US"/>
              </w:rPr>
              <w:t>6.2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Алгоритм изменения групп согласования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1D2F98CE" w14:textId="5C4CD41B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30" w:history="1">
            <w:r w:rsidRPr="00E356F9">
              <w:rPr>
                <w:rStyle w:val="af0"/>
                <w:lang w:bidi="en-US"/>
              </w:rPr>
              <w:t>Общие шаги перед работой с файлом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4605D4BA" w14:textId="1D5B7501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31" w:history="1">
            <w:r w:rsidRPr="00E356F9">
              <w:rPr>
                <w:rStyle w:val="af0"/>
                <w:lang w:bidi="en-US"/>
              </w:rPr>
              <w:t>Создание новой группы согласования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68BEBEC2" w14:textId="09BFBCA7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32" w:history="1">
            <w:r w:rsidRPr="00E356F9">
              <w:rPr>
                <w:rStyle w:val="af0"/>
                <w:lang w:bidi="en-US"/>
              </w:rPr>
              <w:t>Добавление согласующих в группу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78A8F47C" w14:textId="6638054B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33" w:history="1">
            <w:r w:rsidRPr="00E356F9">
              <w:rPr>
                <w:rStyle w:val="af0"/>
                <w:lang w:bidi="en-US"/>
              </w:rPr>
              <w:t>Замена согласующего в одной группе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04B83B5A" w14:textId="43FB736F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34" w:history="1">
            <w:r w:rsidRPr="00E356F9">
              <w:rPr>
                <w:rStyle w:val="af0"/>
                <w:lang w:bidi="en-US"/>
              </w:rPr>
              <w:t>Замена согласующего во всех группах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2AC99A61" w14:textId="2A1FD4E6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35" w:history="1">
            <w:r w:rsidRPr="00E356F9">
              <w:rPr>
                <w:rStyle w:val="af0"/>
                <w:lang w:bidi="en-US"/>
              </w:rPr>
              <w:t>Удаление согласующих в одной группе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133434F0" w14:textId="0E73BFEF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36" w:history="1">
            <w:r w:rsidRPr="00E356F9">
              <w:rPr>
                <w:rStyle w:val="af0"/>
                <w:lang w:bidi="en-US"/>
              </w:rPr>
              <w:t>Удаление согласующих во всех группах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54DF896B" w14:textId="22FE99F3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37" w:history="1">
            <w:r w:rsidRPr="00E356F9">
              <w:rPr>
                <w:rStyle w:val="af0"/>
                <w:lang w:bidi="en-US"/>
              </w:rPr>
              <w:t>Создание новой группы согласования с разбивкой по РФ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1EA7AA7C" w14:textId="3FCD3BC0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38" w:history="1">
            <w:r w:rsidRPr="00E356F9">
              <w:rPr>
                <w:rStyle w:val="af0"/>
                <w:lang w:bidi="en-US"/>
              </w:rPr>
              <w:t>6.3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Алгоритм изменения ЦС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21441E02" w14:textId="3BE408AF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39" w:history="1">
            <w:r w:rsidRPr="00E356F9">
              <w:rPr>
                <w:rStyle w:val="af0"/>
                <w:lang w:bidi="en-US"/>
              </w:rPr>
              <w:t>Общие шаги перед работой с файлом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4D3FE6BA" w14:textId="5DC61653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40" w:history="1">
            <w:r w:rsidRPr="00E356F9">
              <w:rPr>
                <w:rStyle w:val="af0"/>
                <w:lang w:bidi="en-US"/>
              </w:rPr>
              <w:t>Добавление/удаление значений в конкретные существующие строки ЦС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278349A9" w14:textId="380C26F0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41" w:history="1">
            <w:r w:rsidRPr="00E356F9">
              <w:rPr>
                <w:rStyle w:val="af0"/>
                <w:lang w:bidi="en-US"/>
              </w:rPr>
              <w:t>Добавление отдельного этапа для конкретной существующей ЦС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72AD94EF" w14:textId="30060BDB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42" w:history="1">
            <w:r w:rsidRPr="00E356F9">
              <w:rPr>
                <w:rStyle w:val="af0"/>
                <w:lang w:bidi="en-US"/>
              </w:rPr>
              <w:t>Удаление отдельного этапа для конкретной существующей ЦС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08378C0A" w14:textId="1AC91C26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43" w:history="1">
            <w:r w:rsidRPr="00E356F9">
              <w:rPr>
                <w:rStyle w:val="af0"/>
                <w:lang w:bidi="en-US"/>
              </w:rPr>
              <w:t>Добавление новой ЦС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56040ECF" w14:textId="3EEB2408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44" w:history="1">
            <w:r w:rsidRPr="00E356F9">
              <w:rPr>
                <w:rStyle w:val="af0"/>
                <w:lang w:bidi="en-US"/>
              </w:rPr>
              <w:t>Удаление ЦС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74B8F75C" w14:textId="5D0571F6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45" w:history="1">
            <w:r w:rsidRPr="00E356F9">
              <w:rPr>
                <w:rStyle w:val="af0"/>
                <w:lang w:bidi="en-US"/>
              </w:rPr>
              <w:t>6.4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Загрузка цепочек согласования через MobaXterm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76F66E4B" w14:textId="2BA91740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46" w:history="1">
            <w:r w:rsidRPr="00E356F9">
              <w:rPr>
                <w:rStyle w:val="af0"/>
                <w:lang w:bidi="en-US"/>
              </w:rPr>
              <w:t>6.5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Работа с цепочками согласования в БД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66F22669" w14:textId="7847D081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47" w:history="1">
            <w:r w:rsidRPr="00E356F9">
              <w:rPr>
                <w:rStyle w:val="af0"/>
                <w:lang w:bidi="en-US"/>
              </w:rPr>
              <w:t>Описание таблиц настроек ЦС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72B86B06" w14:textId="514E37FE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48" w:history="1">
            <w:r w:rsidRPr="00E356F9">
              <w:rPr>
                <w:rStyle w:val="af0"/>
                <w:lang w:bidi="en-US"/>
              </w:rPr>
              <w:t>Список настроенных цепочек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27EEC010" w14:textId="22BC4C2B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49" w:history="1">
            <w:r w:rsidRPr="00E356F9">
              <w:rPr>
                <w:rStyle w:val="af0"/>
                <w:lang w:bidi="en-US"/>
              </w:rPr>
              <w:t>Список атрибутов для настроек цепочек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0D4AFB75" w14:textId="47252335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50" w:history="1">
            <w:r w:rsidRPr="00E356F9">
              <w:rPr>
                <w:rStyle w:val="af0"/>
                <w:lang w:bidi="en-US"/>
              </w:rPr>
              <w:t>Набор атрибутов настроенных для каждой цепочки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109D8296" w14:textId="0A0A9D45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51" w:history="1">
            <w:r w:rsidRPr="00E356F9">
              <w:rPr>
                <w:rStyle w:val="af0"/>
                <w:lang w:bidi="en-US"/>
              </w:rPr>
              <w:t>Значение настроенных диапазонных атрибутов для каждой цепочки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05A7681F" w14:textId="4FDC33EC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52" w:history="1">
            <w:r w:rsidRPr="00E356F9">
              <w:rPr>
                <w:rStyle w:val="af0"/>
                <w:lang w:bidi="en-US"/>
              </w:rPr>
              <w:t>Значение настроенных не диапазонных атрибутов для каждой цепочк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02522683" w14:textId="52D9A84E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53" w:history="1">
            <w:r w:rsidRPr="00E356F9">
              <w:rPr>
                <w:rStyle w:val="af0"/>
                <w:lang w:bidi="en-US"/>
              </w:rPr>
              <w:t>Список загруженных групп согласователей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249C1A60" w14:textId="149C7192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54" w:history="1">
            <w:r w:rsidRPr="00E356F9">
              <w:rPr>
                <w:rStyle w:val="af0"/>
                <w:lang w:bidi="en-US"/>
              </w:rPr>
              <w:t>Список пользователей входящих в группу согласователей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13ACA3DB" w14:textId="0B6EAD6A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55" w:history="1">
            <w:r w:rsidRPr="00E356F9">
              <w:rPr>
                <w:rStyle w:val="af0"/>
                <w:lang w:bidi="en-US"/>
              </w:rPr>
              <w:t>Список этапов настроенных для каждой цепочки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6116BDE8" w14:textId="0D460DDF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56" w:history="1">
            <w:r w:rsidRPr="00E356F9">
              <w:rPr>
                <w:rStyle w:val="af0"/>
                <w:lang w:bidi="en-US"/>
              </w:rPr>
              <w:t>Список пользователей привязанных к определенной цепочке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408053B5" w14:textId="014E0066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57" w:history="1">
            <w:r w:rsidRPr="00E356F9">
              <w:rPr>
                <w:rStyle w:val="af0"/>
                <w:lang w:bidi="en-US"/>
              </w:rPr>
              <w:t>Список групп привязанных к определенной цепочке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16182C36" w14:textId="607B1B9D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58" w:history="1">
            <w:r w:rsidRPr="00E356F9">
              <w:rPr>
                <w:rStyle w:val="af0"/>
                <w:lang w:bidi="en-US"/>
              </w:rPr>
              <w:t>7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Обновление справочников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3864C4D9" w14:textId="63D48DFC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59" w:history="1">
            <w:r w:rsidRPr="00E356F9">
              <w:rPr>
                <w:rStyle w:val="af0"/>
                <w:lang w:bidi="en-US"/>
              </w:rPr>
              <w:t>7.1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Описание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0CE07946" w14:textId="4EBA25CD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60" w:history="1">
            <w:r w:rsidRPr="00E356F9">
              <w:rPr>
                <w:rStyle w:val="af0"/>
                <w:lang w:bidi="en-US"/>
              </w:rPr>
              <w:t>7.2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Загрузчик маппинга справочников ВР БП ЦФО Организации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1A992E00" w14:textId="18B6E1B8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61" w:history="1">
            <w:r w:rsidRPr="00E356F9">
              <w:rPr>
                <w:rStyle w:val="af0"/>
                <w:lang w:bidi="en-US"/>
              </w:rPr>
              <w:t>8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Обновление статистических данных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018678FD" w14:textId="1885F66F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62" w:history="1">
            <w:r w:rsidRPr="00E356F9">
              <w:rPr>
                <w:rStyle w:val="af0"/>
                <w:lang w:bidi="en-US"/>
              </w:rPr>
              <w:t>8.1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Описание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1EDC4439" w14:textId="619EBBBB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63" w:history="1">
            <w:r w:rsidRPr="00E356F9">
              <w:rPr>
                <w:rStyle w:val="af0"/>
                <w:lang w:bidi="en-US"/>
              </w:rPr>
              <w:t>8.2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Загрузка статистических данных в систему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03320F09" w14:textId="6AED7851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64" w:history="1">
            <w:r w:rsidRPr="00E356F9">
              <w:rPr>
                <w:rStyle w:val="af0"/>
                <w:lang w:bidi="en-US"/>
              </w:rPr>
              <w:t>9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Обновление данных макроэкономики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32778075" w14:textId="660D1E01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65" w:history="1">
            <w:r w:rsidRPr="00E356F9">
              <w:rPr>
                <w:rStyle w:val="af0"/>
                <w:lang w:bidi="en-US"/>
              </w:rPr>
              <w:t>9.1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Описание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2D87E2D5" w14:textId="304C586A" w:rsidR="00E85EA3" w:rsidRDefault="00E85EA3">
          <w:pPr>
            <w:pStyle w:val="2a"/>
            <w:rPr>
              <w:rFonts w:eastAsiaTheme="minorEastAsia" w:cstheme="minorBidi"/>
              <w:szCs w:val="22"/>
            </w:rPr>
          </w:pPr>
          <w:hyperlink w:anchor="_Toc144711066" w:history="1">
            <w:r w:rsidRPr="00E356F9">
              <w:rPr>
                <w:rStyle w:val="af0"/>
                <w:lang w:bidi="en-US"/>
              </w:rPr>
              <w:t>9.2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Перечень запросов и команд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5115E1CD" w14:textId="4FC3362A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67" w:history="1">
            <w:r w:rsidRPr="00E356F9">
              <w:rPr>
                <w:rStyle w:val="af0"/>
                <w:lang w:bidi="en-US"/>
              </w:rPr>
              <w:t>Запрос на внесение изменений в dictionary.macro_economics_coefficient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4F84648E" w14:textId="5F82DDB2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68" w:history="1">
            <w:r w:rsidRPr="00E356F9">
              <w:rPr>
                <w:rStyle w:val="af0"/>
                <w:lang w:bidi="en-US"/>
              </w:rPr>
              <w:t>Запрос на внесение изменений в dictionary.macro_economics_currency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25126D1C" w14:textId="17C99E04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69" w:history="1">
            <w:r w:rsidRPr="00E356F9">
              <w:rPr>
                <w:rStyle w:val="af0"/>
                <w:lang w:bidi="en-US"/>
              </w:rPr>
              <w:t>Запрос на внесение изменений в dictionary.macro_economics_tax_shield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4EF096A0" w14:textId="66063EAA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70" w:history="1">
            <w:r w:rsidRPr="00E356F9">
              <w:rPr>
                <w:rStyle w:val="af0"/>
                <w:lang w:bidi="en-US"/>
              </w:rPr>
              <w:t>Запрос на внесение изменений в dictionary.macro_economics_taxes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7ECF4E97" w14:textId="7E92E9CC" w:rsidR="00E85EA3" w:rsidRDefault="00E85EA3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071" w:history="1">
            <w:r w:rsidRPr="00E356F9">
              <w:rPr>
                <w:rStyle w:val="af0"/>
                <w:lang w:bidi="en-US"/>
              </w:rPr>
              <w:t>Запрос на внесение изменений в dictionary.macro_economics_turnover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7206E838" w14:textId="68D73903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72" w:history="1">
            <w:r w:rsidRPr="00E356F9">
              <w:rPr>
                <w:rStyle w:val="af0"/>
                <w:lang w:bidi="en-US"/>
              </w:rPr>
              <w:t>10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Просмотр интеграционных логов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0E07A5CE" w14:textId="6E563312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73" w:history="1">
            <w:r w:rsidRPr="00E356F9">
              <w:rPr>
                <w:rStyle w:val="af0"/>
                <w:lang w:bidi="en-US"/>
              </w:rPr>
              <w:t>11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Просмотр журнала системных сообщений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41</w:t>
            </w:r>
            <w:r>
              <w:rPr>
                <w:webHidden/>
              </w:rPr>
              <w:fldChar w:fldCharType="end"/>
            </w:r>
          </w:hyperlink>
        </w:p>
        <w:p w14:paraId="5670943F" w14:textId="4248A325" w:rsidR="00E85EA3" w:rsidRDefault="00E85EA3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1074" w:history="1">
            <w:r w:rsidRPr="00E356F9">
              <w:rPr>
                <w:rStyle w:val="af0"/>
                <w:lang w:bidi="en-US"/>
              </w:rPr>
              <w:t>12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E356F9">
              <w:rPr>
                <w:rStyle w:val="af0"/>
                <w:lang w:bidi="en-US"/>
              </w:rPr>
              <w:t>Документация по системе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_Toc144711074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42</w:t>
            </w:r>
            <w:r>
              <w:rPr>
                <w:webHidden/>
              </w:rPr>
              <w:fldChar w:fldCharType="end"/>
            </w:r>
          </w:hyperlink>
        </w:p>
        <w:p w14:paraId="3893BE57" w14:textId="4FFB3F70" w:rsidR="00190EF2" w:rsidRDefault="00190EF2">
          <w:r>
            <w:rPr>
              <w:b/>
              <w:bCs/>
            </w:rPr>
            <w:fldChar w:fldCharType="end"/>
          </w:r>
        </w:p>
      </w:sdtContent>
    </w:sdt>
    <w:p w14:paraId="5E98F95D" w14:textId="2FA07D64" w:rsidR="006E7141" w:rsidRPr="00FF0B82" w:rsidRDefault="00FF0B82" w:rsidP="00FF0B82">
      <w:pPr>
        <w:pStyle w:val="1"/>
        <w:rPr>
          <w:lang w:eastAsia="ru-RU" w:bidi="ar-SA"/>
        </w:rPr>
      </w:pPr>
      <w:bookmarkStart w:id="0" w:name="_Toc144711012"/>
      <w:r>
        <w:rPr>
          <w:lang w:eastAsia="ru-RU" w:bidi="ar-SA"/>
        </w:rPr>
        <w:lastRenderedPageBreak/>
        <w:t xml:space="preserve">Термины и </w:t>
      </w:r>
      <w:r w:rsidR="006E7141" w:rsidRPr="00CD4F3D">
        <w:rPr>
          <w:lang w:eastAsia="ru-RU" w:bidi="ar-SA"/>
        </w:rPr>
        <w:t>сокращени</w:t>
      </w:r>
      <w:r>
        <w:rPr>
          <w:lang w:eastAsia="ru-RU" w:bidi="ar-SA"/>
        </w:rPr>
        <w:t>я</w:t>
      </w:r>
      <w:bookmarkEnd w:id="0"/>
    </w:p>
    <w:p w14:paraId="2DA34C56" w14:textId="77777777" w:rsidR="006E7141" w:rsidRPr="00CD4F3D" w:rsidRDefault="006E7141" w:rsidP="006E7141">
      <w:pPr>
        <w:pStyle w:val="af"/>
        <w:ind w:firstLine="284"/>
        <w:rPr>
          <w:lang w:val="ru-RU"/>
        </w:rPr>
      </w:pPr>
      <w:r w:rsidRPr="00CD4F3D">
        <w:rPr>
          <w:lang w:val="ru-RU"/>
        </w:rPr>
        <w:t>В настоящем документе используются следующие сокращения:</w:t>
      </w:r>
    </w:p>
    <w:tbl>
      <w:tblPr>
        <w:tblStyle w:val="affff1"/>
        <w:tblW w:w="5000" w:type="pct"/>
        <w:tblLook w:val="04A0" w:firstRow="1" w:lastRow="0" w:firstColumn="1" w:lastColumn="0" w:noHBand="0" w:noVBand="1"/>
      </w:tblPr>
      <w:tblGrid>
        <w:gridCol w:w="2482"/>
        <w:gridCol w:w="6863"/>
      </w:tblGrid>
      <w:tr w:rsidR="006E7141" w:rsidRPr="00A5598C" w14:paraId="71C6C3D9" w14:textId="77777777" w:rsidTr="00883B12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  <w:shd w:val="pct15" w:color="auto" w:fill="auto"/>
            <w:vAlign w:val="center"/>
          </w:tcPr>
          <w:p w14:paraId="5DF28A7D" w14:textId="5F7CCC40" w:rsidR="006E7141" w:rsidRPr="00B47DAF" w:rsidRDefault="006E7141">
            <w:pPr>
              <w:pStyle w:val="affff6"/>
              <w:spacing w:before="0" w:line="240" w:lineRule="auto"/>
              <w:contextualSpacing w:val="0"/>
              <w:rPr>
                <w:b/>
                <w:sz w:val="22"/>
                <w:szCs w:val="22"/>
              </w:rPr>
            </w:pPr>
            <w:r w:rsidRPr="00B47DAF">
              <w:rPr>
                <w:b/>
                <w:sz w:val="22"/>
                <w:szCs w:val="22"/>
              </w:rPr>
              <w:t>Сокращение</w:t>
            </w:r>
          </w:p>
        </w:tc>
        <w:tc>
          <w:tcPr>
            <w:tcW w:w="6863" w:type="dxa"/>
            <w:shd w:val="pct15" w:color="auto" w:fill="auto"/>
            <w:vAlign w:val="center"/>
          </w:tcPr>
          <w:p w14:paraId="3CB7C9D5" w14:textId="77777777" w:rsidR="006E7141" w:rsidRPr="00B47DAF" w:rsidRDefault="006E7141" w:rsidP="00FF0B82">
            <w:pPr>
              <w:pStyle w:val="affff6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B47DAF">
              <w:rPr>
                <w:b/>
                <w:sz w:val="22"/>
                <w:szCs w:val="22"/>
              </w:rPr>
              <w:t>Описание</w:t>
            </w:r>
          </w:p>
        </w:tc>
      </w:tr>
      <w:tr w:rsidR="005658C3" w:rsidRPr="00DA598A" w14:paraId="74B0B934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61498A2B" w14:textId="1F36FA37" w:rsidR="005658C3" w:rsidRPr="00CD1825" w:rsidRDefault="005658C3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БК</w:t>
            </w:r>
          </w:p>
        </w:tc>
        <w:tc>
          <w:tcPr>
            <w:tcW w:w="6863" w:type="dxa"/>
          </w:tcPr>
          <w:p w14:paraId="5D468031" w14:textId="4623ED7A" w:rsidR="005658C3" w:rsidRPr="00CD1825" w:rsidRDefault="005658C3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Бюджетный контроль</w:t>
            </w:r>
          </w:p>
        </w:tc>
      </w:tr>
      <w:tr w:rsidR="0007045C" w:rsidRPr="00DA598A" w14:paraId="1012A812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18F337F7" w14:textId="48F0B8C7" w:rsidR="0007045C" w:rsidRPr="00CD1825" w:rsidRDefault="0007045C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БД</w:t>
            </w:r>
          </w:p>
        </w:tc>
        <w:tc>
          <w:tcPr>
            <w:tcW w:w="6863" w:type="dxa"/>
          </w:tcPr>
          <w:p w14:paraId="45B6C790" w14:textId="7F2DFB0C" w:rsidR="0007045C" w:rsidRPr="00CD1825" w:rsidRDefault="0007045C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База данных</w:t>
            </w:r>
          </w:p>
        </w:tc>
      </w:tr>
      <w:tr w:rsidR="00C42B25" w:rsidRPr="00DA598A" w14:paraId="5E0805D3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6C481CAC" w14:textId="2C352FC6" w:rsidR="00C42B25" w:rsidRPr="00CD1825" w:rsidRDefault="00C42B25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СИП</w:t>
            </w:r>
          </w:p>
        </w:tc>
        <w:tc>
          <w:tcPr>
            <w:tcW w:w="6863" w:type="dxa"/>
          </w:tcPr>
          <w:p w14:paraId="2580ECC5" w14:textId="5197FA91" w:rsidR="00C42B25" w:rsidRPr="00CD1825" w:rsidRDefault="00C42B25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Система инвестиционного планирования</w:t>
            </w:r>
          </w:p>
        </w:tc>
      </w:tr>
      <w:tr w:rsidR="00C42B25" w:rsidRPr="00DA598A" w14:paraId="6BFDF827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284ADB7D" w14:textId="5064D711" w:rsidR="00C42B25" w:rsidRPr="00CD1825" w:rsidRDefault="00C42B25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R12</w:t>
            </w:r>
          </w:p>
        </w:tc>
        <w:tc>
          <w:tcPr>
            <w:tcW w:w="6863" w:type="dxa"/>
          </w:tcPr>
          <w:p w14:paraId="5AD301EE" w14:textId="5BA220DC" w:rsidR="00C42B25" w:rsidRPr="00CD1825" w:rsidRDefault="00FF0B82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 xml:space="preserve">Корпоративная информационная ERP-система ПАО «Ростелеком» </w:t>
            </w:r>
            <w:proofErr w:type="spellStart"/>
            <w:r w:rsidRPr="00CD1825">
              <w:rPr>
                <w:sz w:val="22"/>
                <w:szCs w:val="22"/>
              </w:rPr>
              <w:t>Oracle</w:t>
            </w:r>
            <w:proofErr w:type="spellEnd"/>
            <w:r w:rsidRPr="00CD1825">
              <w:rPr>
                <w:sz w:val="22"/>
                <w:szCs w:val="22"/>
              </w:rPr>
              <w:t xml:space="preserve"> </w:t>
            </w:r>
            <w:proofErr w:type="spellStart"/>
            <w:r w:rsidRPr="00CD1825">
              <w:rPr>
                <w:sz w:val="22"/>
                <w:szCs w:val="22"/>
              </w:rPr>
              <w:t>Business</w:t>
            </w:r>
            <w:proofErr w:type="spellEnd"/>
            <w:r w:rsidRPr="00CD1825">
              <w:rPr>
                <w:sz w:val="22"/>
                <w:szCs w:val="22"/>
              </w:rPr>
              <w:t xml:space="preserve"> </w:t>
            </w:r>
            <w:proofErr w:type="spellStart"/>
            <w:r w:rsidRPr="00CD1825">
              <w:rPr>
                <w:sz w:val="22"/>
                <w:szCs w:val="22"/>
              </w:rPr>
              <w:t>Suite</w:t>
            </w:r>
            <w:proofErr w:type="spellEnd"/>
            <w:r w:rsidRPr="00CD1825">
              <w:rPr>
                <w:sz w:val="22"/>
                <w:szCs w:val="22"/>
              </w:rPr>
              <w:t xml:space="preserve"> R12</w:t>
            </w:r>
          </w:p>
        </w:tc>
      </w:tr>
      <w:tr w:rsidR="00FF0B82" w:rsidRPr="00E85EA3" w14:paraId="2BA367A9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14E01E74" w14:textId="0E75C16F" w:rsidR="00FF0B82" w:rsidRPr="00CD1825" w:rsidRDefault="00FF0B82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API</w:t>
            </w:r>
          </w:p>
        </w:tc>
        <w:tc>
          <w:tcPr>
            <w:tcW w:w="6863" w:type="dxa"/>
          </w:tcPr>
          <w:p w14:paraId="74FD11DE" w14:textId="568A74BF" w:rsidR="00FF0B82" w:rsidRPr="00CD1825" w:rsidRDefault="00FF0B82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CD1825">
              <w:rPr>
                <w:sz w:val="22"/>
                <w:szCs w:val="22"/>
                <w:lang w:val="en-US"/>
              </w:rPr>
              <w:t xml:space="preserve">Application Programming Interface – </w:t>
            </w:r>
            <w:r w:rsidRPr="00CD1825">
              <w:rPr>
                <w:sz w:val="22"/>
                <w:szCs w:val="22"/>
              </w:rPr>
              <w:t>Программный</w:t>
            </w:r>
            <w:r w:rsidRPr="00CD1825">
              <w:rPr>
                <w:sz w:val="22"/>
                <w:szCs w:val="22"/>
                <w:lang w:val="en-US"/>
              </w:rPr>
              <w:t xml:space="preserve"> </w:t>
            </w:r>
            <w:r w:rsidRPr="00CD1825">
              <w:rPr>
                <w:sz w:val="22"/>
                <w:szCs w:val="22"/>
              </w:rPr>
              <w:t>интерфейс</w:t>
            </w:r>
            <w:r w:rsidRPr="00CD1825">
              <w:rPr>
                <w:sz w:val="22"/>
                <w:szCs w:val="22"/>
                <w:lang w:val="en-US"/>
              </w:rPr>
              <w:t xml:space="preserve"> </w:t>
            </w:r>
            <w:r w:rsidRPr="00CD1825">
              <w:rPr>
                <w:sz w:val="22"/>
                <w:szCs w:val="22"/>
              </w:rPr>
              <w:t>приложения</w:t>
            </w:r>
          </w:p>
        </w:tc>
      </w:tr>
      <w:tr w:rsidR="005D0A9B" w:rsidRPr="00DA598A" w14:paraId="305C9DC9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7E67545F" w14:textId="536B7EFD" w:rsidR="005D0A9B" w:rsidRPr="00CD1825" w:rsidRDefault="005D0A9B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ВХР</w:t>
            </w:r>
          </w:p>
        </w:tc>
        <w:tc>
          <w:tcPr>
            <w:tcW w:w="6863" w:type="dxa"/>
          </w:tcPr>
          <w:p w14:paraId="5D1CAE6E" w14:textId="63510611" w:rsidR="005D0A9B" w:rsidRPr="00CD1825" w:rsidRDefault="00AD0CCF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Внутрихозяйственные расчёты</w:t>
            </w:r>
          </w:p>
        </w:tc>
      </w:tr>
      <w:tr w:rsidR="0007045C" w:rsidRPr="00DA598A" w14:paraId="3C47B0CD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7C000A01" w14:textId="1A547921" w:rsidR="0007045C" w:rsidRPr="00CD1825" w:rsidRDefault="0007045C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ДЗО</w:t>
            </w:r>
          </w:p>
        </w:tc>
        <w:tc>
          <w:tcPr>
            <w:tcW w:w="6863" w:type="dxa"/>
          </w:tcPr>
          <w:p w14:paraId="288CCAAA" w14:textId="35B79C90" w:rsidR="0007045C" w:rsidRPr="00CD1825" w:rsidRDefault="0007045C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Дочернее и зависимое общество</w:t>
            </w:r>
          </w:p>
        </w:tc>
      </w:tr>
      <w:tr w:rsidR="0007045C" w:rsidRPr="00DA598A" w14:paraId="7A41A7E7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191418A6" w14:textId="42008E6F" w:rsidR="0007045C" w:rsidRPr="00CD1825" w:rsidRDefault="0007045C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ИП</w:t>
            </w:r>
          </w:p>
        </w:tc>
        <w:tc>
          <w:tcPr>
            <w:tcW w:w="6863" w:type="dxa"/>
          </w:tcPr>
          <w:p w14:paraId="33024C9B" w14:textId="2A650A99" w:rsidR="0007045C" w:rsidRPr="00CD1825" w:rsidRDefault="0007045C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Инвестиционный проект</w:t>
            </w:r>
          </w:p>
        </w:tc>
      </w:tr>
      <w:tr w:rsidR="001205B0" w:rsidRPr="00DA598A" w14:paraId="0B010865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3ACB664F" w14:textId="4F7BD0FC" w:rsidR="001205B0" w:rsidRPr="00CD1825" w:rsidRDefault="001205B0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ЛТП</w:t>
            </w:r>
          </w:p>
        </w:tc>
        <w:tc>
          <w:tcPr>
            <w:tcW w:w="6863" w:type="dxa"/>
          </w:tcPr>
          <w:p w14:paraId="2820BD0B" w14:textId="61860711" w:rsidR="001205B0" w:rsidRPr="00CD1825" w:rsidRDefault="001205B0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Линия технической поддержки</w:t>
            </w:r>
          </w:p>
        </w:tc>
      </w:tr>
      <w:tr w:rsidR="001205B0" w:rsidRPr="00DA598A" w14:paraId="0E3202ED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264558C1" w14:textId="56FD5DCF" w:rsidR="001205B0" w:rsidRPr="00CD1825" w:rsidRDefault="001205B0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МР</w:t>
            </w:r>
          </w:p>
        </w:tc>
        <w:tc>
          <w:tcPr>
            <w:tcW w:w="6863" w:type="dxa"/>
          </w:tcPr>
          <w:p w14:paraId="4D6A9DBC" w14:textId="21CF440E" w:rsidR="001205B0" w:rsidRPr="00CD1825" w:rsidRDefault="001205B0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Мастер-роль</w:t>
            </w:r>
          </w:p>
        </w:tc>
      </w:tr>
      <w:tr w:rsidR="001205B0" w:rsidRPr="00DA598A" w14:paraId="23280C9E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2ACDE152" w14:textId="52E07DAE" w:rsidR="001205B0" w:rsidRPr="00CD1825" w:rsidRDefault="001205B0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ПБД</w:t>
            </w:r>
          </w:p>
        </w:tc>
        <w:tc>
          <w:tcPr>
            <w:tcW w:w="6863" w:type="dxa"/>
          </w:tcPr>
          <w:p w14:paraId="3749BEC3" w14:textId="041984BF" w:rsidR="001205B0" w:rsidRPr="00CD1825" w:rsidRDefault="001205B0" w:rsidP="008B2192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CD1825">
              <w:rPr>
                <w:sz w:val="22"/>
                <w:szCs w:val="22"/>
              </w:rPr>
              <w:t>По</w:t>
            </w:r>
            <w:r w:rsidR="008B2192">
              <w:rPr>
                <w:sz w:val="22"/>
                <w:szCs w:val="22"/>
              </w:rPr>
              <w:t>ромежуточная</w:t>
            </w:r>
            <w:proofErr w:type="spellEnd"/>
            <w:r w:rsidRPr="00CD1825">
              <w:rPr>
                <w:sz w:val="22"/>
                <w:szCs w:val="22"/>
              </w:rPr>
              <w:t xml:space="preserve"> база данных</w:t>
            </w:r>
          </w:p>
        </w:tc>
      </w:tr>
      <w:tr w:rsidR="00D175FE" w:rsidRPr="00DA598A" w14:paraId="61589125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6016B070" w14:textId="04A4D495" w:rsidR="00D175FE" w:rsidRPr="00CD1825" w:rsidRDefault="00D175FE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РФ</w:t>
            </w:r>
          </w:p>
        </w:tc>
        <w:tc>
          <w:tcPr>
            <w:tcW w:w="6863" w:type="dxa"/>
          </w:tcPr>
          <w:p w14:paraId="617BB195" w14:textId="269D43B6" w:rsidR="00D175FE" w:rsidRPr="00CD1825" w:rsidRDefault="00AD0CCF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Р</w:t>
            </w:r>
            <w:r w:rsidR="00D175FE" w:rsidRPr="00CD1825">
              <w:rPr>
                <w:sz w:val="22"/>
                <w:szCs w:val="22"/>
              </w:rPr>
              <w:t>егиональный филиал</w:t>
            </w:r>
          </w:p>
        </w:tc>
      </w:tr>
      <w:tr w:rsidR="003370E2" w:rsidRPr="00DA598A" w14:paraId="510EF7DC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579AEA4D" w14:textId="51B4AF1B" w:rsidR="003370E2" w:rsidRPr="00CD1825" w:rsidRDefault="00AE7B02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УЗ</w:t>
            </w:r>
          </w:p>
        </w:tc>
        <w:tc>
          <w:tcPr>
            <w:tcW w:w="6863" w:type="dxa"/>
          </w:tcPr>
          <w:p w14:paraId="6D1B72C6" w14:textId="778E7777" w:rsidR="003370E2" w:rsidRPr="00CD1825" w:rsidRDefault="00B64B76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У</w:t>
            </w:r>
            <w:r w:rsidR="00AE7B02" w:rsidRPr="00CD1825">
              <w:rPr>
                <w:sz w:val="22"/>
                <w:szCs w:val="22"/>
              </w:rPr>
              <w:t>четная запись</w:t>
            </w:r>
          </w:p>
        </w:tc>
      </w:tr>
      <w:tr w:rsidR="007C4960" w:rsidRPr="00DA598A" w14:paraId="70B7D0D4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37C7D73D" w14:textId="267DD2E5" w:rsidR="007C4960" w:rsidRPr="007C4960" w:rsidRDefault="007C4960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7C4960">
              <w:rPr>
                <w:sz w:val="22"/>
                <w:szCs w:val="22"/>
              </w:rPr>
              <w:t>ЦС</w:t>
            </w:r>
          </w:p>
        </w:tc>
        <w:tc>
          <w:tcPr>
            <w:tcW w:w="6863" w:type="dxa"/>
          </w:tcPr>
          <w:p w14:paraId="08990094" w14:textId="2692A96F" w:rsidR="007C4960" w:rsidRPr="007C4960" w:rsidRDefault="007C4960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C4960">
              <w:rPr>
                <w:sz w:val="22"/>
                <w:szCs w:val="22"/>
              </w:rPr>
              <w:t>Цепочка согласования</w:t>
            </w:r>
          </w:p>
        </w:tc>
      </w:tr>
      <w:tr w:rsidR="00D175FE" w:rsidRPr="00DA598A" w14:paraId="1D02C0C2" w14:textId="77777777" w:rsidTr="00CD1825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64F4C524" w14:textId="476A9D8D" w:rsidR="00D175FE" w:rsidRPr="00CD1825" w:rsidRDefault="00D175FE" w:rsidP="009A0F25">
            <w:pPr>
              <w:pStyle w:val="affff5"/>
              <w:contextualSpacing w:val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ШПД</w:t>
            </w:r>
          </w:p>
        </w:tc>
        <w:tc>
          <w:tcPr>
            <w:tcW w:w="6863" w:type="dxa"/>
          </w:tcPr>
          <w:p w14:paraId="1D3BDFBB" w14:textId="7601AF39" w:rsidR="00D175FE" w:rsidRPr="00CD1825" w:rsidRDefault="00D175FE" w:rsidP="009A0F25">
            <w:pPr>
              <w:pStyle w:val="affff5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1825">
              <w:rPr>
                <w:sz w:val="22"/>
                <w:szCs w:val="22"/>
              </w:rPr>
              <w:t>Широкополосный доступ</w:t>
            </w:r>
          </w:p>
        </w:tc>
      </w:tr>
    </w:tbl>
    <w:p w14:paraId="32F3C1C9" w14:textId="77777777" w:rsidR="00B40991" w:rsidRDefault="00B4099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6"/>
        </w:rPr>
      </w:pPr>
      <w:r>
        <w:br w:type="page"/>
      </w:r>
    </w:p>
    <w:p w14:paraId="3893BE5A" w14:textId="239FA30E" w:rsidR="00692692" w:rsidRDefault="00D32FC5" w:rsidP="00960897">
      <w:pPr>
        <w:pStyle w:val="1"/>
        <w:pageBreakBefore w:val="0"/>
        <w:rPr>
          <w:lang w:eastAsia="ru-RU" w:bidi="ar-SA"/>
        </w:rPr>
      </w:pPr>
      <w:bookmarkStart w:id="1" w:name="_Toc144711013"/>
      <w:r>
        <w:rPr>
          <w:lang w:eastAsia="ru-RU" w:bidi="ar-SA"/>
        </w:rPr>
        <w:lastRenderedPageBreak/>
        <w:t>Общий подход к администрированию системы</w:t>
      </w:r>
      <w:bookmarkEnd w:id="1"/>
    </w:p>
    <w:p w14:paraId="52518972" w14:textId="77777777" w:rsidR="00536AD0" w:rsidRPr="00EA776B" w:rsidRDefault="00536AD0" w:rsidP="00EA776B">
      <w:pPr>
        <w:pStyle w:val="af"/>
        <w:rPr>
          <w:lang w:val="ru-RU"/>
        </w:rPr>
      </w:pPr>
      <w:r w:rsidRPr="00EA776B">
        <w:rPr>
          <w:lang w:val="ru-RU"/>
        </w:rPr>
        <w:t>Администрирование системы осуществляется сотрудниками 2 линии технической поддержки в рамках обращения в систему приема заявок (</w:t>
      </w:r>
      <w:proofErr w:type="spellStart"/>
      <w:r w:rsidRPr="00EA776B">
        <w:rPr>
          <w:lang w:val="ru-RU"/>
        </w:rPr>
        <w:t>HelpDesk</w:t>
      </w:r>
      <w:proofErr w:type="spellEnd"/>
      <w:r w:rsidRPr="00EA776B">
        <w:rPr>
          <w:lang w:val="ru-RU"/>
        </w:rPr>
        <w:t xml:space="preserve">). </w:t>
      </w:r>
    </w:p>
    <w:p w14:paraId="0D683FD3" w14:textId="1369864A" w:rsidR="00E24028" w:rsidRPr="00EA776B" w:rsidRDefault="00D32FC5" w:rsidP="00EA776B">
      <w:pPr>
        <w:pStyle w:val="af"/>
        <w:rPr>
          <w:lang w:val="ru-RU"/>
        </w:rPr>
      </w:pPr>
      <w:r w:rsidRPr="00EA776B">
        <w:rPr>
          <w:lang w:val="ru-RU"/>
        </w:rPr>
        <w:t>Объектами настройки администратора в системе могут быть как объекты, доступные через интерфейс системы, так и настраиваемые вне интерфейса.</w:t>
      </w:r>
    </w:p>
    <w:p w14:paraId="5DC23E2F" w14:textId="592A1049" w:rsidR="00A252B5" w:rsidRPr="00EA776B" w:rsidRDefault="00A252B5" w:rsidP="00EA776B">
      <w:pPr>
        <w:pStyle w:val="af"/>
        <w:rPr>
          <w:lang w:val="ru-RU"/>
        </w:rPr>
      </w:pPr>
      <w:r w:rsidRPr="00EA776B">
        <w:rPr>
          <w:lang w:val="ru-RU"/>
        </w:rPr>
        <w:t>Для внесения изменений используется следующий подход:</w:t>
      </w:r>
    </w:p>
    <w:p w14:paraId="3DBFB2C9" w14:textId="1704753A" w:rsidR="00A252B5" w:rsidRDefault="00A252B5" w:rsidP="00121E75">
      <w:pPr>
        <w:pStyle w:val="af1"/>
        <w:numPr>
          <w:ilvl w:val="0"/>
          <w:numId w:val="19"/>
        </w:numPr>
        <w:spacing w:before="240" w:line="360" w:lineRule="auto"/>
        <w:jc w:val="both"/>
        <w:rPr>
          <w:lang w:eastAsia="ru-RU" w:bidi="ar-SA"/>
        </w:rPr>
      </w:pPr>
      <w:r>
        <w:rPr>
          <w:lang w:eastAsia="ru-RU" w:bidi="ar-SA"/>
        </w:rPr>
        <w:t>Предлагаемые изменения согласуются с бизнесом.</w:t>
      </w:r>
    </w:p>
    <w:p w14:paraId="666036C9" w14:textId="26F8A120" w:rsidR="00A252B5" w:rsidRDefault="00A252B5" w:rsidP="00121E75">
      <w:pPr>
        <w:pStyle w:val="af1"/>
        <w:numPr>
          <w:ilvl w:val="0"/>
          <w:numId w:val="19"/>
        </w:numPr>
        <w:spacing w:before="240" w:line="360" w:lineRule="auto"/>
        <w:jc w:val="both"/>
        <w:rPr>
          <w:lang w:eastAsia="ru-RU" w:bidi="ar-SA"/>
        </w:rPr>
      </w:pPr>
      <w:r>
        <w:rPr>
          <w:lang w:eastAsia="ru-RU" w:bidi="ar-SA"/>
        </w:rPr>
        <w:t xml:space="preserve">Изменения вносятся в </w:t>
      </w:r>
      <w:r w:rsidR="0065659B">
        <w:rPr>
          <w:lang w:eastAsia="ru-RU" w:bidi="ar-SA"/>
        </w:rPr>
        <w:t>таблицы</w:t>
      </w:r>
      <w:r>
        <w:rPr>
          <w:lang w:eastAsia="ru-RU" w:bidi="ar-SA"/>
        </w:rPr>
        <w:t xml:space="preserve"> БД и загружаются в систему.</w:t>
      </w:r>
    </w:p>
    <w:p w14:paraId="460150FB" w14:textId="3099D10F" w:rsidR="000555D2" w:rsidRDefault="00CE46DE" w:rsidP="00883B12">
      <w:pPr>
        <w:pStyle w:val="1"/>
      </w:pPr>
      <w:bookmarkStart w:id="2" w:name="_Toc144711014"/>
      <w:r w:rsidRPr="001D7C0F">
        <w:lastRenderedPageBreak/>
        <w:t xml:space="preserve">Настройка </w:t>
      </w:r>
      <w:r w:rsidR="006B3F54">
        <w:t>мастер-</w:t>
      </w:r>
      <w:r w:rsidRPr="001D7C0F">
        <w:t>ролей и атрибутов</w:t>
      </w:r>
      <w:bookmarkEnd w:id="2"/>
    </w:p>
    <w:p w14:paraId="108D1EB4" w14:textId="77777777" w:rsidR="00A65438" w:rsidRPr="00A65438" w:rsidRDefault="00A65438" w:rsidP="00A65438">
      <w:pPr>
        <w:pStyle w:val="20"/>
      </w:pPr>
      <w:bookmarkStart w:id="3" w:name="_Toc144711015"/>
      <w:r>
        <w:t>Описание</w:t>
      </w:r>
      <w:bookmarkEnd w:id="3"/>
      <w:r>
        <w:t xml:space="preserve"> </w:t>
      </w:r>
    </w:p>
    <w:p w14:paraId="12AAACA7" w14:textId="77777777" w:rsidR="00A53889" w:rsidRPr="00EA776B" w:rsidRDefault="00A53889" w:rsidP="00EA776B">
      <w:pPr>
        <w:pStyle w:val="af"/>
        <w:rPr>
          <w:lang w:val="ru-RU"/>
        </w:rPr>
      </w:pPr>
      <w:r w:rsidRPr="00EA776B">
        <w:rPr>
          <w:lang w:val="ru-RU"/>
        </w:rPr>
        <w:t>В соответствии с Ролевой моделью процесс организации и настройки прав доступа предполагает:</w:t>
      </w:r>
    </w:p>
    <w:p w14:paraId="38AE4654" w14:textId="5218B0EC" w:rsidR="00A53889" w:rsidRDefault="00A53889" w:rsidP="00121E75">
      <w:pPr>
        <w:pStyle w:val="af1"/>
        <w:numPr>
          <w:ilvl w:val="0"/>
          <w:numId w:val="20"/>
        </w:numPr>
        <w:spacing w:line="360" w:lineRule="auto"/>
        <w:jc w:val="both"/>
      </w:pPr>
      <w:r w:rsidRPr="009E71FF">
        <w:t>Ограничение доступа на</w:t>
      </w:r>
      <w:r>
        <w:t xml:space="preserve"> </w:t>
      </w:r>
      <w:r w:rsidRPr="00883B12">
        <w:t>уровне объектов системы СИП</w:t>
      </w:r>
      <w:r>
        <w:t xml:space="preserve"> </w:t>
      </w:r>
      <w:r w:rsidRPr="00883B12">
        <w:t>– настройка доступа на уровне действий с объектами системы СИП (Роли, Мастер-роли).</w:t>
      </w:r>
    </w:p>
    <w:p w14:paraId="1848397C" w14:textId="07D150D1" w:rsidR="00A53889" w:rsidRPr="00883B12" w:rsidRDefault="00A53889" w:rsidP="00121E75">
      <w:pPr>
        <w:pStyle w:val="af1"/>
        <w:numPr>
          <w:ilvl w:val="0"/>
          <w:numId w:val="20"/>
        </w:numPr>
        <w:spacing w:before="240" w:line="360" w:lineRule="auto"/>
        <w:jc w:val="both"/>
      </w:pPr>
      <w:r w:rsidRPr="00883B12">
        <w:t>Ограничение прав доступа на уровне данных – настройка доступа к данным в соответствии со значениями Атрибутов.</w:t>
      </w:r>
    </w:p>
    <w:p w14:paraId="0C9DCA18" w14:textId="11D35687" w:rsidR="00A53889" w:rsidRDefault="00A53889" w:rsidP="00650E10">
      <w:pPr>
        <w:pStyle w:val="af"/>
        <w:rPr>
          <w:lang w:val="ru-RU"/>
        </w:rPr>
      </w:pPr>
      <w:r>
        <w:rPr>
          <w:lang w:val="ru-RU"/>
        </w:rPr>
        <w:t>З</w:t>
      </w:r>
      <w:r w:rsidR="006B3F54">
        <w:rPr>
          <w:lang w:val="ru-RU"/>
        </w:rPr>
        <w:t>аявки</w:t>
      </w:r>
      <w:r>
        <w:rPr>
          <w:lang w:val="ru-RU"/>
        </w:rPr>
        <w:t xml:space="preserve"> на добавление мастер-ролей и атрибутов пользователи заводят через </w:t>
      </w:r>
      <w:r w:rsidR="006B3F54">
        <w:rPr>
          <w:lang w:val="ru-RU"/>
        </w:rPr>
        <w:t>САСП (</w:t>
      </w:r>
      <w:hyperlink r:id="rId12" w:history="1">
        <w:r w:rsidR="006B3F54" w:rsidRPr="009E71FF">
          <w:rPr>
            <w:rStyle w:val="af0"/>
          </w:rPr>
          <w:t>https</w:t>
        </w:r>
        <w:r w:rsidR="006B3F54" w:rsidRPr="00883B12">
          <w:rPr>
            <w:rStyle w:val="af0"/>
            <w:lang w:val="ru-RU"/>
          </w:rPr>
          <w:t>://</w:t>
        </w:r>
        <w:proofErr w:type="spellStart"/>
        <w:r w:rsidR="006B3F54" w:rsidRPr="009E71FF">
          <w:rPr>
            <w:rStyle w:val="af0"/>
          </w:rPr>
          <w:t>helpme</w:t>
        </w:r>
        <w:proofErr w:type="spellEnd"/>
        <w:r w:rsidR="006B3F54" w:rsidRPr="00883B12">
          <w:rPr>
            <w:rStyle w:val="af0"/>
            <w:lang w:val="ru-RU"/>
          </w:rPr>
          <w:t>.</w:t>
        </w:r>
        <w:proofErr w:type="spellStart"/>
        <w:r w:rsidR="006B3F54" w:rsidRPr="009E71FF">
          <w:rPr>
            <w:rStyle w:val="af0"/>
          </w:rPr>
          <w:t>rt</w:t>
        </w:r>
        <w:proofErr w:type="spellEnd"/>
        <w:r w:rsidR="006B3F54" w:rsidRPr="00883B12">
          <w:rPr>
            <w:rStyle w:val="af0"/>
            <w:lang w:val="ru-RU"/>
          </w:rPr>
          <w:t>.</w:t>
        </w:r>
        <w:proofErr w:type="spellStart"/>
        <w:r w:rsidR="006B3F54" w:rsidRPr="009E71FF">
          <w:rPr>
            <w:rStyle w:val="af0"/>
          </w:rPr>
          <w:t>ru</w:t>
        </w:r>
        <w:proofErr w:type="spellEnd"/>
        <w:r w:rsidR="006B3F54" w:rsidRPr="00883B12">
          <w:rPr>
            <w:rStyle w:val="af0"/>
            <w:lang w:val="ru-RU"/>
          </w:rPr>
          <w:t>/</w:t>
        </w:r>
        <w:r w:rsidR="006B3F54" w:rsidRPr="006B3F54">
          <w:rPr>
            <w:rStyle w:val="af0"/>
            <w:lang w:val="ru-RU"/>
          </w:rPr>
          <w:t>)</w:t>
        </w:r>
      </w:hyperlink>
      <w:r w:rsidR="006B3F54">
        <w:rPr>
          <w:lang w:val="ru-RU"/>
        </w:rPr>
        <w:t>. Подробное описание шагов оформления заявки приведено в документе «</w:t>
      </w:r>
      <w:r w:rsidR="006B3F54" w:rsidRPr="006B3F54">
        <w:rPr>
          <w:lang w:val="ru-RU"/>
        </w:rPr>
        <w:t xml:space="preserve">Заполнение заявки в </w:t>
      </w:r>
      <w:proofErr w:type="spellStart"/>
      <w:r w:rsidR="006B3F54" w:rsidRPr="006B3F54">
        <w:rPr>
          <w:lang w:val="ru-RU"/>
        </w:rPr>
        <w:t>HelpMe</w:t>
      </w:r>
      <w:proofErr w:type="spellEnd"/>
      <w:r w:rsidR="006B3F54" w:rsidRPr="006B3F54">
        <w:rPr>
          <w:lang w:val="ru-RU"/>
        </w:rPr>
        <w:t xml:space="preserve"> на выдачу МР и значений Атрибутов</w:t>
      </w:r>
      <w:r w:rsidR="006B3F54">
        <w:rPr>
          <w:lang w:val="ru-RU"/>
        </w:rPr>
        <w:t>».</w:t>
      </w:r>
    </w:p>
    <w:p w14:paraId="1EBE0086" w14:textId="0A0B4E27" w:rsidR="006B3F54" w:rsidRDefault="006B3F54" w:rsidP="00650E10">
      <w:pPr>
        <w:pStyle w:val="af"/>
        <w:rPr>
          <w:lang w:val="ru-RU"/>
        </w:rPr>
      </w:pPr>
      <w:r>
        <w:rPr>
          <w:lang w:val="ru-RU"/>
        </w:rPr>
        <w:t xml:space="preserve">Редактировать мастер-роли и атрибуты </w:t>
      </w:r>
      <w:r w:rsidR="001205B0">
        <w:rPr>
          <w:lang w:val="ru-RU"/>
        </w:rPr>
        <w:t>для учетной записи</w:t>
      </w:r>
      <w:r>
        <w:rPr>
          <w:lang w:val="ru-RU"/>
        </w:rPr>
        <w:t xml:space="preserve"> </w:t>
      </w:r>
      <w:r w:rsidR="001205B0">
        <w:rPr>
          <w:lang w:val="ru-RU"/>
        </w:rPr>
        <w:t>конкретного</w:t>
      </w:r>
      <w:r>
        <w:rPr>
          <w:lang w:val="ru-RU"/>
        </w:rPr>
        <w:t xml:space="preserve"> </w:t>
      </w:r>
      <w:r w:rsidR="00A85685">
        <w:rPr>
          <w:lang w:val="ru-RU"/>
        </w:rPr>
        <w:t>пользователя</w:t>
      </w:r>
      <w:r w:rsidR="001205B0">
        <w:rPr>
          <w:lang w:val="ru-RU"/>
        </w:rPr>
        <w:t xml:space="preserve"> </w:t>
      </w:r>
      <w:r>
        <w:rPr>
          <w:lang w:val="ru-RU"/>
        </w:rPr>
        <w:t>сотрудники 2 ЛТП могут, как в ручном режиме (напрямую через БД), так и в автоматическом (</w:t>
      </w:r>
      <w:r w:rsidR="00C227EC">
        <w:rPr>
          <w:lang w:val="ru-RU"/>
        </w:rPr>
        <w:t>через скрипт</w:t>
      </w:r>
      <w:r w:rsidR="008404D4">
        <w:rPr>
          <w:lang w:val="ru-RU"/>
        </w:rPr>
        <w:t xml:space="preserve"> см. раздел </w:t>
      </w:r>
      <w:r w:rsidR="008404D4">
        <w:rPr>
          <w:lang w:val="ru-RU"/>
        </w:rPr>
        <w:fldChar w:fldCharType="begin"/>
      </w:r>
      <w:r w:rsidR="008404D4">
        <w:rPr>
          <w:lang w:val="ru-RU"/>
        </w:rPr>
        <w:instrText xml:space="preserve"> REF _Ref143011148 \r \h </w:instrText>
      </w:r>
      <w:r w:rsidR="008404D4">
        <w:rPr>
          <w:lang w:val="ru-RU"/>
        </w:rPr>
      </w:r>
      <w:r w:rsidR="008404D4">
        <w:rPr>
          <w:lang w:val="ru-RU"/>
        </w:rPr>
        <w:fldChar w:fldCharType="separate"/>
      </w:r>
      <w:r w:rsidR="00EA776B">
        <w:rPr>
          <w:lang w:val="ru-RU"/>
        </w:rPr>
        <w:t>3.2</w:t>
      </w:r>
      <w:r w:rsidR="008404D4">
        <w:rPr>
          <w:lang w:val="ru-RU"/>
        </w:rPr>
        <w:fldChar w:fldCharType="end"/>
      </w:r>
      <w:r>
        <w:rPr>
          <w:lang w:val="ru-RU"/>
        </w:rPr>
        <w:t>).</w:t>
      </w:r>
    </w:p>
    <w:p w14:paraId="5AC61245" w14:textId="58A58CB0" w:rsidR="006B3F54" w:rsidRDefault="006B3F54" w:rsidP="006B3F54">
      <w:pPr>
        <w:pStyle w:val="aff6"/>
        <w:keepNext/>
      </w:pPr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E41B5C">
        <w:rPr>
          <w:noProof/>
        </w:rPr>
        <w:t>1</w:t>
      </w:r>
      <w:r>
        <w:fldChar w:fldCharType="end"/>
      </w:r>
      <w:r w:rsidR="00A934BB">
        <w:t xml:space="preserve"> Мастер-роли и атрибуты в таблицах БД СИП </w:t>
      </w: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447"/>
        <w:gridCol w:w="4344"/>
        <w:gridCol w:w="4702"/>
      </w:tblGrid>
      <w:tr w:rsidR="006B3F54" w14:paraId="53C60AEF" w14:textId="77777777" w:rsidTr="00191743">
        <w:trPr>
          <w:tblHeader/>
        </w:trPr>
        <w:tc>
          <w:tcPr>
            <w:tcW w:w="447" w:type="dxa"/>
            <w:shd w:val="clear" w:color="auto" w:fill="D9D9D9" w:themeFill="background1" w:themeFillShade="D9"/>
          </w:tcPr>
          <w:p w14:paraId="77C8EF7D" w14:textId="77777777" w:rsidR="006B3F54" w:rsidRPr="00883B12" w:rsidRDefault="006B3F54" w:rsidP="00CD1825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883B12">
              <w:rPr>
                <w:rFonts w:cstheme="minorHAnsi"/>
                <w:b/>
                <w:lang w:val="ru-RU"/>
              </w:rPr>
              <w:t>№</w:t>
            </w:r>
          </w:p>
        </w:tc>
        <w:tc>
          <w:tcPr>
            <w:tcW w:w="4344" w:type="dxa"/>
            <w:shd w:val="clear" w:color="auto" w:fill="D9D9D9" w:themeFill="background1" w:themeFillShade="D9"/>
          </w:tcPr>
          <w:p w14:paraId="72987F8D" w14:textId="77777777" w:rsidR="006B3F54" w:rsidRPr="00883B12" w:rsidRDefault="006B3F54" w:rsidP="00CD1825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883B12">
              <w:rPr>
                <w:rFonts w:cstheme="minorHAnsi"/>
                <w:b/>
                <w:lang w:val="ru-RU"/>
              </w:rPr>
              <w:t>Наименование таблицы</w:t>
            </w:r>
          </w:p>
        </w:tc>
        <w:tc>
          <w:tcPr>
            <w:tcW w:w="4702" w:type="dxa"/>
            <w:shd w:val="clear" w:color="auto" w:fill="D9D9D9" w:themeFill="background1" w:themeFillShade="D9"/>
          </w:tcPr>
          <w:p w14:paraId="5F6228DA" w14:textId="77777777" w:rsidR="006B3F54" w:rsidRPr="00883B12" w:rsidRDefault="006B3F54" w:rsidP="00CD1825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883B12">
              <w:rPr>
                <w:rFonts w:cstheme="minorHAnsi"/>
                <w:b/>
                <w:lang w:val="ru-RU"/>
              </w:rPr>
              <w:t>Описание</w:t>
            </w:r>
          </w:p>
        </w:tc>
      </w:tr>
      <w:tr w:rsidR="006B3F54" w:rsidRPr="00577FB9" w14:paraId="784EE395" w14:textId="77777777" w:rsidTr="00CD1825">
        <w:tc>
          <w:tcPr>
            <w:tcW w:w="447" w:type="dxa"/>
          </w:tcPr>
          <w:p w14:paraId="6F9E678F" w14:textId="77777777" w:rsidR="006B3F54" w:rsidRPr="00CD1825" w:rsidRDefault="006B3F54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7D901" w14:textId="75E5935A" w:rsidR="006B3F54" w:rsidRPr="00CD1825" w:rsidRDefault="003D4638" w:rsidP="009A0F25">
            <w:pPr>
              <w:pStyle w:val="af"/>
              <w:ind w:firstLine="0"/>
              <w:jc w:val="left"/>
            </w:pPr>
            <w:proofErr w:type="spellStart"/>
            <w:r w:rsidRPr="00CD1825">
              <w:t>auth.role_hierarchy</w:t>
            </w:r>
            <w:proofErr w:type="spellEnd"/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CBF2D" w14:textId="2F2C7B33" w:rsidR="006B3F54" w:rsidRPr="00CD1825" w:rsidRDefault="001205B0" w:rsidP="009A0F25">
            <w:pPr>
              <w:pStyle w:val="af"/>
              <w:ind w:firstLine="0"/>
              <w:jc w:val="left"/>
              <w:rPr>
                <w:lang w:val="ru-RU"/>
              </w:rPr>
            </w:pPr>
            <w:r w:rsidRPr="00CD1825">
              <w:rPr>
                <w:lang w:val="ru-RU"/>
              </w:rPr>
              <w:t>М</w:t>
            </w:r>
            <w:proofErr w:type="spellStart"/>
            <w:r w:rsidRPr="00CD1825">
              <w:t>астер-роли</w:t>
            </w:r>
            <w:proofErr w:type="spellEnd"/>
            <w:r w:rsidR="003D4638" w:rsidRPr="00CD1825">
              <w:t xml:space="preserve"> </w:t>
            </w:r>
            <w:r w:rsidRPr="00CD1825">
              <w:rPr>
                <w:lang w:val="ru-RU"/>
              </w:rPr>
              <w:t>пользователей</w:t>
            </w:r>
          </w:p>
        </w:tc>
      </w:tr>
      <w:tr w:rsidR="001205B0" w:rsidRPr="00577FB9" w14:paraId="7F224DEC" w14:textId="77777777" w:rsidTr="00CD1825">
        <w:tc>
          <w:tcPr>
            <w:tcW w:w="447" w:type="dxa"/>
          </w:tcPr>
          <w:p w14:paraId="23BC50FA" w14:textId="6CE21D84" w:rsidR="001205B0" w:rsidRPr="00CD1825" w:rsidRDefault="001205B0" w:rsidP="009A0F25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B45B0" w14:textId="2F99D238" w:rsidR="001205B0" w:rsidRPr="00CD1825" w:rsidRDefault="001205B0" w:rsidP="009A0F25">
            <w:pPr>
              <w:pStyle w:val="af"/>
              <w:ind w:firstLine="0"/>
              <w:jc w:val="left"/>
            </w:pPr>
            <w:proofErr w:type="spellStart"/>
            <w:r w:rsidRPr="00CD1825">
              <w:t>auth.user_roles</w:t>
            </w:r>
            <w:proofErr w:type="spellEnd"/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D33A0" w14:textId="37423F93" w:rsidR="001205B0" w:rsidRPr="00CD1825" w:rsidRDefault="001205B0" w:rsidP="009A0F25">
            <w:pPr>
              <w:pStyle w:val="af"/>
              <w:ind w:firstLine="0"/>
              <w:jc w:val="left"/>
              <w:rPr>
                <w:lang w:val="ru-RU"/>
              </w:rPr>
            </w:pPr>
            <w:r w:rsidRPr="00CD1825">
              <w:rPr>
                <w:lang w:val="ru-RU"/>
              </w:rPr>
              <w:t>Р</w:t>
            </w:r>
            <w:proofErr w:type="spellStart"/>
            <w:r w:rsidRPr="00CD1825">
              <w:t>оли</w:t>
            </w:r>
            <w:proofErr w:type="spellEnd"/>
            <w:r w:rsidRPr="00CD1825">
              <w:t xml:space="preserve"> </w:t>
            </w:r>
            <w:proofErr w:type="spellStart"/>
            <w:r w:rsidRPr="00CD1825">
              <w:t>пользователей</w:t>
            </w:r>
            <w:proofErr w:type="spellEnd"/>
          </w:p>
        </w:tc>
      </w:tr>
      <w:tr w:rsidR="0096582C" w:rsidRPr="00577FB9" w14:paraId="3A98CCB5" w14:textId="77777777" w:rsidTr="00CD1825">
        <w:tc>
          <w:tcPr>
            <w:tcW w:w="447" w:type="dxa"/>
          </w:tcPr>
          <w:p w14:paraId="057DBADA" w14:textId="07D558D8" w:rsidR="0096582C" w:rsidRPr="00CD1825" w:rsidRDefault="001205B0" w:rsidP="009A0F25">
            <w:pPr>
              <w:pStyle w:val="af"/>
              <w:ind w:firstLine="0"/>
              <w:jc w:val="left"/>
            </w:pPr>
            <w:r w:rsidRPr="00CD1825">
              <w:t>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5F59E" w14:textId="6C762001" w:rsidR="0096582C" w:rsidRPr="00CD1825" w:rsidRDefault="00191743" w:rsidP="009A0F25">
            <w:pPr>
              <w:pStyle w:val="af"/>
              <w:ind w:firstLine="0"/>
              <w:jc w:val="left"/>
            </w:pPr>
            <w:proofErr w:type="spellStart"/>
            <w:r w:rsidRPr="00CD1825">
              <w:t>auth.</w:t>
            </w:r>
            <w:r w:rsidR="0096582C" w:rsidRPr="00CD1825">
              <w:t>user_attribute_cfo_executor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7F9F" w14:textId="617780AB" w:rsidR="0096582C" w:rsidRPr="00CD1825" w:rsidRDefault="0096582C" w:rsidP="009A0F25">
            <w:pPr>
              <w:pStyle w:val="af"/>
              <w:ind w:firstLine="0"/>
              <w:jc w:val="left"/>
            </w:pPr>
            <w:proofErr w:type="spellStart"/>
            <w:r w:rsidRPr="00CD1825">
              <w:t>Атрибут</w:t>
            </w:r>
            <w:proofErr w:type="spellEnd"/>
            <w:r w:rsidRPr="00CD1825">
              <w:t xml:space="preserve"> ЦФО-</w:t>
            </w:r>
            <w:proofErr w:type="spellStart"/>
            <w:r w:rsidRPr="00CD1825">
              <w:t>исполнитель</w:t>
            </w:r>
            <w:proofErr w:type="spellEnd"/>
          </w:p>
        </w:tc>
      </w:tr>
      <w:tr w:rsidR="0096582C" w:rsidRPr="00506AA7" w14:paraId="6A98D33C" w14:textId="77777777" w:rsidTr="00CD1825">
        <w:tc>
          <w:tcPr>
            <w:tcW w:w="447" w:type="dxa"/>
          </w:tcPr>
          <w:p w14:paraId="12F1FC58" w14:textId="698C90E6" w:rsidR="0096582C" w:rsidRPr="00CD1825" w:rsidRDefault="001205B0" w:rsidP="009A0F25">
            <w:pPr>
              <w:pStyle w:val="af"/>
              <w:ind w:firstLine="0"/>
              <w:jc w:val="left"/>
            </w:pPr>
            <w:r w:rsidRPr="00CD1825">
              <w:t>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A8579" w14:textId="206CB94E" w:rsidR="0096582C" w:rsidRPr="00CD1825" w:rsidRDefault="00191743" w:rsidP="009A0F25">
            <w:pPr>
              <w:pStyle w:val="af"/>
              <w:ind w:firstLine="0"/>
              <w:jc w:val="left"/>
            </w:pPr>
            <w:proofErr w:type="spellStart"/>
            <w:r w:rsidRPr="00CD1825">
              <w:t>auth.</w:t>
            </w:r>
            <w:r w:rsidR="0096582C" w:rsidRPr="00CD1825">
              <w:t>user_attribute_cfo_initiator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F5410" w14:textId="47EF6842" w:rsidR="0096582C" w:rsidRPr="00CD1825" w:rsidRDefault="0096582C" w:rsidP="009A0F25">
            <w:pPr>
              <w:pStyle w:val="af"/>
              <w:ind w:firstLine="0"/>
              <w:jc w:val="left"/>
            </w:pPr>
            <w:proofErr w:type="spellStart"/>
            <w:r w:rsidRPr="00CD1825">
              <w:t>Атрибут</w:t>
            </w:r>
            <w:proofErr w:type="spellEnd"/>
            <w:r w:rsidRPr="00CD1825">
              <w:t xml:space="preserve"> ЦФО-</w:t>
            </w:r>
            <w:proofErr w:type="spellStart"/>
            <w:r w:rsidRPr="00CD1825">
              <w:t>инициатор</w:t>
            </w:r>
            <w:proofErr w:type="spellEnd"/>
          </w:p>
        </w:tc>
      </w:tr>
      <w:tr w:rsidR="00191743" w:rsidRPr="009E71FF" w14:paraId="043CE209" w14:textId="77777777" w:rsidTr="00CD1825">
        <w:tc>
          <w:tcPr>
            <w:tcW w:w="447" w:type="dxa"/>
          </w:tcPr>
          <w:p w14:paraId="74491C5C" w14:textId="07773129" w:rsidR="00191743" w:rsidRPr="00CD1825" w:rsidRDefault="001205B0" w:rsidP="009A0F25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ECDC" w14:textId="3A805807" w:rsidR="00191743" w:rsidRPr="00CD1825" w:rsidRDefault="00191743" w:rsidP="009A0F25">
            <w:pPr>
              <w:pStyle w:val="af"/>
              <w:ind w:firstLine="0"/>
              <w:jc w:val="left"/>
            </w:pPr>
            <w:proofErr w:type="spellStart"/>
            <w:r w:rsidRPr="00CD1825">
              <w:t>auth.user_attribute_master_organization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87C15" w14:textId="4044CD5B" w:rsidR="00191743" w:rsidRPr="00CD1825" w:rsidRDefault="009E71FF" w:rsidP="009A0F25">
            <w:pPr>
              <w:pStyle w:val="af"/>
              <w:ind w:firstLine="0"/>
              <w:jc w:val="left"/>
              <w:rPr>
                <w:lang w:val="ru-RU"/>
              </w:rPr>
            </w:pPr>
            <w:r w:rsidRPr="00CD1825">
              <w:rPr>
                <w:lang w:val="ru-RU"/>
              </w:rPr>
              <w:t>Атрибут Компании и Группы/Территориальный признак</w:t>
            </w:r>
          </w:p>
        </w:tc>
      </w:tr>
      <w:tr w:rsidR="00191743" w:rsidRPr="00883B12" w14:paraId="3E1CDD40" w14:textId="77777777" w:rsidTr="00CD1825">
        <w:tc>
          <w:tcPr>
            <w:tcW w:w="447" w:type="dxa"/>
          </w:tcPr>
          <w:p w14:paraId="5F97EC95" w14:textId="1E86537B" w:rsidR="00191743" w:rsidRPr="00CD1825" w:rsidRDefault="001205B0" w:rsidP="009A0F25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6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BE984" w14:textId="11C2A3E1" w:rsidR="00191743" w:rsidRPr="00CD1825" w:rsidRDefault="00191743" w:rsidP="009A0F25">
            <w:pPr>
              <w:pStyle w:val="af"/>
              <w:ind w:firstLine="0"/>
              <w:jc w:val="left"/>
            </w:pPr>
            <w:proofErr w:type="spellStart"/>
            <w:r w:rsidRPr="00CD1825">
              <w:t>auth.user_attribute_refined_segment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A618A" w14:textId="1DC26F15" w:rsidR="00191743" w:rsidRPr="00CD1825" w:rsidRDefault="00191743" w:rsidP="009A0F25">
            <w:pPr>
              <w:pStyle w:val="af"/>
              <w:ind w:firstLine="0"/>
              <w:jc w:val="left"/>
              <w:rPr>
                <w:lang w:val="ru-RU"/>
              </w:rPr>
            </w:pPr>
            <w:r w:rsidRPr="00CD1825">
              <w:rPr>
                <w:lang w:val="ru-RU"/>
              </w:rPr>
              <w:t>Атрибут Сегмент</w:t>
            </w:r>
          </w:p>
        </w:tc>
      </w:tr>
      <w:tr w:rsidR="00191743" w:rsidRPr="00883B12" w14:paraId="38730844" w14:textId="77777777" w:rsidTr="00CD1825">
        <w:tc>
          <w:tcPr>
            <w:tcW w:w="447" w:type="dxa"/>
          </w:tcPr>
          <w:p w14:paraId="47357DBB" w14:textId="0E2D9B3B" w:rsidR="00191743" w:rsidRPr="00CD1825" w:rsidRDefault="001205B0" w:rsidP="009A0F25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53C7B" w14:textId="5E193BAB" w:rsidR="00191743" w:rsidRPr="00CD1825" w:rsidRDefault="00191743" w:rsidP="009A0F25">
            <w:pPr>
              <w:pStyle w:val="af"/>
              <w:ind w:firstLine="0"/>
              <w:jc w:val="left"/>
            </w:pPr>
            <w:proofErr w:type="spellStart"/>
            <w:r w:rsidRPr="00CD1825">
              <w:t>auth.user_attribute_slave_organization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3AD0" w14:textId="76277FAD" w:rsidR="00191743" w:rsidRPr="00CD1825" w:rsidRDefault="00191743" w:rsidP="009A0F25">
            <w:pPr>
              <w:pStyle w:val="af"/>
              <w:ind w:firstLine="0"/>
              <w:jc w:val="left"/>
              <w:rPr>
                <w:lang w:val="ru-RU"/>
              </w:rPr>
            </w:pPr>
            <w:r w:rsidRPr="00CD1825">
              <w:rPr>
                <w:lang w:val="ru-RU"/>
              </w:rPr>
              <w:t>Атрибут РФ</w:t>
            </w:r>
          </w:p>
        </w:tc>
      </w:tr>
      <w:tr w:rsidR="00191743" w:rsidRPr="00883B12" w14:paraId="7DDE13EF" w14:textId="77777777" w:rsidTr="00CD1825">
        <w:tc>
          <w:tcPr>
            <w:tcW w:w="447" w:type="dxa"/>
          </w:tcPr>
          <w:p w14:paraId="2FFF4A39" w14:textId="4C763572" w:rsidR="00191743" w:rsidRPr="00CD1825" w:rsidRDefault="001205B0" w:rsidP="009A0F25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8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F2D25" w14:textId="692A078C" w:rsidR="00191743" w:rsidRPr="00CD1825" w:rsidRDefault="00191743" w:rsidP="009A0F25">
            <w:pPr>
              <w:pStyle w:val="af"/>
              <w:ind w:firstLine="0"/>
              <w:jc w:val="left"/>
            </w:pPr>
            <w:proofErr w:type="spellStart"/>
            <w:r w:rsidRPr="00CD1825">
              <w:t>auth.user_attribute_slave_program</w:t>
            </w:r>
            <w:proofErr w:type="spellEnd"/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C65F" w14:textId="46DFE229" w:rsidR="00191743" w:rsidRPr="00CD1825" w:rsidRDefault="00191743" w:rsidP="009A0F25">
            <w:pPr>
              <w:pStyle w:val="af"/>
              <w:ind w:firstLine="0"/>
              <w:jc w:val="left"/>
              <w:rPr>
                <w:lang w:val="ru-RU"/>
              </w:rPr>
            </w:pPr>
            <w:r w:rsidRPr="00CD1825">
              <w:rPr>
                <w:lang w:val="ru-RU"/>
              </w:rPr>
              <w:t>Атрибут Программа</w:t>
            </w:r>
          </w:p>
        </w:tc>
      </w:tr>
    </w:tbl>
    <w:p w14:paraId="54B48C72" w14:textId="613128CF" w:rsidR="006B3F54" w:rsidRDefault="00C227EC" w:rsidP="00650E10">
      <w:pPr>
        <w:pStyle w:val="af"/>
        <w:shd w:val="clear" w:color="auto" w:fill="FFFFFF" w:themeFill="background1"/>
        <w:rPr>
          <w:lang w:val="ru-RU"/>
        </w:rPr>
      </w:pPr>
      <w:r>
        <w:rPr>
          <w:lang w:val="ru-RU"/>
        </w:rPr>
        <w:t>Для редактирования</w:t>
      </w:r>
      <w:r w:rsidR="00C73BD1">
        <w:rPr>
          <w:lang w:val="ru-RU"/>
        </w:rPr>
        <w:t xml:space="preserve"> мастер-ролей и атрибутов</w:t>
      </w:r>
      <w:r>
        <w:rPr>
          <w:lang w:val="ru-RU"/>
        </w:rPr>
        <w:t xml:space="preserve"> в автоматическом режиме необходимо выгрузить </w:t>
      </w:r>
      <w:r w:rsidR="00C73BD1">
        <w:rPr>
          <w:lang w:val="ru-RU"/>
        </w:rPr>
        <w:t xml:space="preserve">результаты заполненных заявок от пользователей в </w:t>
      </w:r>
      <w:r w:rsidR="00C73BD1">
        <w:t>excel</w:t>
      </w:r>
      <w:r w:rsidR="00C73BD1" w:rsidRPr="00883B12">
        <w:rPr>
          <w:lang w:val="ru-RU"/>
        </w:rPr>
        <w:t xml:space="preserve"> </w:t>
      </w:r>
      <w:r w:rsidR="00C73BD1">
        <w:rPr>
          <w:lang w:val="ru-RU"/>
        </w:rPr>
        <w:t xml:space="preserve">файл (по нажатию на кнопку «Открытие в </w:t>
      </w:r>
      <w:r w:rsidR="00C73BD1">
        <w:t>Excel</w:t>
      </w:r>
      <w:r w:rsidR="00C73BD1" w:rsidRPr="00883B12">
        <w:rPr>
          <w:lang w:val="ru-RU"/>
        </w:rPr>
        <w:t xml:space="preserve"> </w:t>
      </w:r>
      <w:r w:rsidR="00C73BD1">
        <w:rPr>
          <w:lang w:val="ru-RU"/>
        </w:rPr>
        <w:t>формате» на опросном листе) и запустить скрипт</w:t>
      </w:r>
      <w:r w:rsidR="008404D4">
        <w:rPr>
          <w:lang w:val="ru-RU"/>
        </w:rPr>
        <w:t xml:space="preserve"> (см. раздел </w:t>
      </w:r>
      <w:r w:rsidR="008404D4">
        <w:rPr>
          <w:lang w:val="ru-RU"/>
        </w:rPr>
        <w:fldChar w:fldCharType="begin"/>
      </w:r>
      <w:r w:rsidR="008404D4">
        <w:rPr>
          <w:lang w:val="ru-RU"/>
        </w:rPr>
        <w:instrText xml:space="preserve"> REF _Ref143011148 \r \h </w:instrText>
      </w:r>
      <w:r w:rsidR="008404D4">
        <w:rPr>
          <w:lang w:val="ru-RU"/>
        </w:rPr>
      </w:r>
      <w:r w:rsidR="008404D4">
        <w:rPr>
          <w:lang w:val="ru-RU"/>
        </w:rPr>
        <w:fldChar w:fldCharType="separate"/>
      </w:r>
      <w:r w:rsidR="00EA776B">
        <w:rPr>
          <w:lang w:val="ru-RU"/>
        </w:rPr>
        <w:t>3.2</w:t>
      </w:r>
      <w:r w:rsidR="008404D4">
        <w:rPr>
          <w:lang w:val="ru-RU"/>
        </w:rPr>
        <w:fldChar w:fldCharType="end"/>
      </w:r>
      <w:r w:rsidR="008404D4">
        <w:rPr>
          <w:lang w:val="ru-RU"/>
        </w:rPr>
        <w:t>)</w:t>
      </w:r>
      <w:r w:rsidR="00C73BD1">
        <w:rPr>
          <w:lang w:val="ru-RU"/>
        </w:rPr>
        <w:t xml:space="preserve">, который раскладывает информацию из </w:t>
      </w:r>
      <w:r w:rsidR="00C73BD1">
        <w:t>excel</w:t>
      </w:r>
      <w:r w:rsidR="00C73BD1">
        <w:rPr>
          <w:lang w:val="ru-RU"/>
        </w:rPr>
        <w:t xml:space="preserve"> файла в БД.</w:t>
      </w:r>
    </w:p>
    <w:p w14:paraId="434E1A1E" w14:textId="1BBFA4A5" w:rsidR="009E71FF" w:rsidRPr="007C40C6" w:rsidRDefault="009E71FF" w:rsidP="00650E10">
      <w:pPr>
        <w:pStyle w:val="af"/>
        <w:shd w:val="clear" w:color="auto" w:fill="FFFFFF" w:themeFill="background1"/>
        <w:rPr>
          <w:lang w:val="ru-RU"/>
        </w:rPr>
      </w:pPr>
      <w:r w:rsidRPr="00F96B2C">
        <w:rPr>
          <w:b/>
          <w:lang w:val="ru-RU"/>
        </w:rPr>
        <w:t>Примечание:</w:t>
      </w:r>
      <w:r w:rsidRPr="00F96B2C">
        <w:rPr>
          <w:lang w:val="ru-RU"/>
        </w:rPr>
        <w:t xml:space="preserve"> сохраненный </w:t>
      </w:r>
      <w:r w:rsidRPr="00F96B2C">
        <w:t>Excel</w:t>
      </w:r>
      <w:r w:rsidRPr="00F96B2C">
        <w:rPr>
          <w:lang w:val="ru-RU"/>
        </w:rPr>
        <w:t xml:space="preserve"> файл</w:t>
      </w:r>
      <w:r w:rsidRPr="00F96B2C">
        <w:rPr>
          <w:shd w:val="clear" w:color="auto" w:fill="FFFFFF" w:themeFill="background1"/>
          <w:lang w:val="ru-RU"/>
        </w:rPr>
        <w:t xml:space="preserve"> должен быть размещён в той же директории, что и скрипт.</w:t>
      </w:r>
      <w:r w:rsidRPr="00650E10">
        <w:rPr>
          <w:shd w:val="clear" w:color="auto" w:fill="FFFFFF" w:themeFill="background1"/>
          <w:lang w:val="ru-RU"/>
        </w:rPr>
        <w:t xml:space="preserve"> </w:t>
      </w:r>
    </w:p>
    <w:p w14:paraId="61CD235F" w14:textId="1BCC402C" w:rsidR="007D5283" w:rsidRPr="009E71FF" w:rsidRDefault="007D5283" w:rsidP="00650E10">
      <w:pPr>
        <w:pStyle w:val="af"/>
        <w:rPr>
          <w:lang w:val="ru-RU"/>
        </w:rPr>
      </w:pPr>
      <w:r>
        <w:rPr>
          <w:lang w:val="ru-RU"/>
        </w:rPr>
        <w:lastRenderedPageBreak/>
        <w:t>Соответствие значени</w:t>
      </w:r>
      <w:r w:rsidR="00CE1040">
        <w:rPr>
          <w:lang w:val="ru-RU"/>
        </w:rPr>
        <w:t xml:space="preserve">й </w:t>
      </w:r>
      <w:r>
        <w:rPr>
          <w:lang w:val="ru-RU"/>
        </w:rPr>
        <w:t>атрибутов в опроснике значениям атрибутов в БД СИП приведено ниже:</w:t>
      </w:r>
    </w:p>
    <w:p w14:paraId="317B6305" w14:textId="549BBDB9" w:rsidR="007D5283" w:rsidRPr="009E71FF" w:rsidRDefault="007D5283" w:rsidP="007D5283">
      <w:pPr>
        <w:pStyle w:val="aff6"/>
        <w:keepNext/>
      </w:pPr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E41B5C">
        <w:rPr>
          <w:noProof/>
        </w:rPr>
        <w:t>2</w:t>
      </w:r>
      <w:r>
        <w:fldChar w:fldCharType="end"/>
      </w:r>
      <w:r w:rsidR="00A934BB">
        <w:t xml:space="preserve"> Соответствие атрибутов в опроснике </w:t>
      </w:r>
      <w:proofErr w:type="spellStart"/>
      <w:r w:rsidR="00A934BB">
        <w:rPr>
          <w:lang w:val="en-US"/>
        </w:rPr>
        <w:t>HelpMe</w:t>
      </w:r>
      <w:proofErr w:type="spellEnd"/>
      <w:r w:rsidR="00A934BB" w:rsidRPr="00883B12">
        <w:t xml:space="preserve"> </w:t>
      </w:r>
      <w:r w:rsidR="00A934BB">
        <w:t>столбцам в БД СИП</w:t>
      </w: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2057"/>
        <w:gridCol w:w="2682"/>
        <w:gridCol w:w="1493"/>
        <w:gridCol w:w="3261"/>
      </w:tblGrid>
      <w:tr w:rsidR="007200BF" w14:paraId="72D5AE4F" w14:textId="77777777" w:rsidTr="00FF27DB">
        <w:trPr>
          <w:tblHeader/>
        </w:trPr>
        <w:tc>
          <w:tcPr>
            <w:tcW w:w="2057" w:type="dxa"/>
            <w:shd w:val="clear" w:color="auto" w:fill="D9D9D9" w:themeFill="background1" w:themeFillShade="D9"/>
            <w:vAlign w:val="center"/>
          </w:tcPr>
          <w:p w14:paraId="76010E64" w14:textId="2857890B" w:rsidR="007200BF" w:rsidRPr="0020772D" w:rsidRDefault="007200BF" w:rsidP="0020772D">
            <w:pPr>
              <w:pStyle w:val="af"/>
              <w:ind w:firstLine="0"/>
              <w:jc w:val="center"/>
              <w:rPr>
                <w:b/>
              </w:rPr>
            </w:pPr>
            <w:r w:rsidRPr="0020772D">
              <w:rPr>
                <w:b/>
                <w:lang w:val="ru-RU"/>
              </w:rPr>
              <w:t xml:space="preserve">Поле в </w:t>
            </w:r>
            <w:proofErr w:type="spellStart"/>
            <w:r w:rsidRPr="0020772D">
              <w:rPr>
                <w:b/>
              </w:rPr>
              <w:t>HelpMe</w:t>
            </w:r>
            <w:proofErr w:type="spellEnd"/>
          </w:p>
        </w:tc>
        <w:tc>
          <w:tcPr>
            <w:tcW w:w="2682" w:type="dxa"/>
            <w:shd w:val="clear" w:color="auto" w:fill="D9D9D9" w:themeFill="background1" w:themeFillShade="D9"/>
            <w:vAlign w:val="center"/>
          </w:tcPr>
          <w:p w14:paraId="4083FEC5" w14:textId="56A99DF1" w:rsidR="007200BF" w:rsidRPr="0020772D" w:rsidRDefault="007200BF" w:rsidP="0020772D">
            <w:pPr>
              <w:pStyle w:val="af"/>
              <w:ind w:firstLine="0"/>
              <w:jc w:val="center"/>
              <w:rPr>
                <w:b/>
                <w:lang w:val="ru-RU"/>
              </w:rPr>
            </w:pPr>
            <w:r w:rsidRPr="0020772D">
              <w:rPr>
                <w:b/>
                <w:lang w:val="ru-RU"/>
              </w:rPr>
              <w:t>Таблица в БД СИП</w:t>
            </w:r>
          </w:p>
        </w:tc>
        <w:tc>
          <w:tcPr>
            <w:tcW w:w="1493" w:type="dxa"/>
            <w:shd w:val="clear" w:color="auto" w:fill="D9D9D9" w:themeFill="background1" w:themeFillShade="D9"/>
            <w:vAlign w:val="center"/>
          </w:tcPr>
          <w:p w14:paraId="2192177A" w14:textId="593E27A6" w:rsidR="007200BF" w:rsidRPr="0020772D" w:rsidRDefault="007200BF" w:rsidP="0020772D">
            <w:pPr>
              <w:pStyle w:val="af"/>
              <w:ind w:firstLine="0"/>
              <w:jc w:val="center"/>
              <w:rPr>
                <w:b/>
                <w:lang w:val="ru-RU"/>
              </w:rPr>
            </w:pPr>
            <w:r w:rsidRPr="0020772D">
              <w:rPr>
                <w:b/>
                <w:lang w:val="ru-RU"/>
              </w:rPr>
              <w:t>Столбец в БД СИП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7C9B749D" w14:textId="7C41981F" w:rsidR="007200BF" w:rsidRPr="0020772D" w:rsidRDefault="007200BF" w:rsidP="0020772D">
            <w:pPr>
              <w:pStyle w:val="af"/>
              <w:ind w:firstLine="0"/>
              <w:jc w:val="center"/>
              <w:rPr>
                <w:b/>
              </w:rPr>
            </w:pPr>
            <w:proofErr w:type="spellStart"/>
            <w:r w:rsidRPr="0020772D">
              <w:rPr>
                <w:b/>
              </w:rPr>
              <w:t>Комментарий</w:t>
            </w:r>
            <w:proofErr w:type="spellEnd"/>
          </w:p>
        </w:tc>
      </w:tr>
      <w:tr w:rsidR="007200BF" w14:paraId="14D38E85" w14:textId="77777777" w:rsidTr="00FF27DB">
        <w:tc>
          <w:tcPr>
            <w:tcW w:w="2057" w:type="dxa"/>
          </w:tcPr>
          <w:p w14:paraId="0A8CEF89" w14:textId="7B75E88D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20772D">
              <w:rPr>
                <w:sz w:val="20"/>
                <w:szCs w:val="20"/>
              </w:rPr>
              <w:t>Сегмент</w:t>
            </w:r>
            <w:proofErr w:type="spellEnd"/>
            <w:r w:rsidRPr="0020772D">
              <w:rPr>
                <w:sz w:val="20"/>
                <w:szCs w:val="20"/>
              </w:rPr>
              <w:t xml:space="preserve"> </w:t>
            </w:r>
            <w:proofErr w:type="spellStart"/>
            <w:r w:rsidRPr="0020772D">
              <w:rPr>
                <w:sz w:val="20"/>
                <w:szCs w:val="20"/>
              </w:rPr>
              <w:t>бюджетодержатель</w:t>
            </w:r>
            <w:proofErr w:type="spellEnd"/>
          </w:p>
        </w:tc>
        <w:tc>
          <w:tcPr>
            <w:tcW w:w="2682" w:type="dxa"/>
          </w:tcPr>
          <w:p w14:paraId="27E3027B" w14:textId="1A4FD925" w:rsidR="007200BF" w:rsidRPr="0020772D" w:rsidRDefault="007200BF" w:rsidP="009A0F25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20772D">
              <w:rPr>
                <w:rFonts w:ascii="Calibri" w:hAnsi="Calibri" w:cs="Calibri"/>
                <w:color w:val="000000"/>
                <w:sz w:val="20"/>
                <w:szCs w:val="20"/>
              </w:rPr>
              <w:t>dictionary.</w:t>
            </w:r>
            <w:r w:rsidR="00825F40" w:rsidRPr="00825F40">
              <w:rPr>
                <w:rFonts w:ascii="Calibri" w:hAnsi="Calibri" w:cs="Calibri"/>
                <w:color w:val="000000"/>
                <w:sz w:val="20"/>
                <w:szCs w:val="20"/>
              </w:rPr>
              <w:t>refined_segment</w:t>
            </w:r>
            <w:proofErr w:type="spellEnd"/>
          </w:p>
          <w:p w14:paraId="5F3C3E88" w14:textId="77777777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93" w:type="dxa"/>
          </w:tcPr>
          <w:p w14:paraId="5BCDFE5C" w14:textId="78A57D7D" w:rsidR="007200BF" w:rsidRPr="00825F40" w:rsidRDefault="00825F40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3261" w:type="dxa"/>
          </w:tcPr>
          <w:p w14:paraId="08A3F3FB" w14:textId="19616213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r w:rsidRPr="0020772D">
              <w:rPr>
                <w:sz w:val="20"/>
                <w:szCs w:val="20"/>
              </w:rPr>
              <w:t> </w:t>
            </w:r>
          </w:p>
        </w:tc>
      </w:tr>
      <w:tr w:rsidR="007200BF" w14:paraId="3C117BA7" w14:textId="77777777" w:rsidTr="00FF27DB">
        <w:tc>
          <w:tcPr>
            <w:tcW w:w="2057" w:type="dxa"/>
          </w:tcPr>
          <w:p w14:paraId="130F4FD9" w14:textId="5288F8DD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20772D">
              <w:rPr>
                <w:sz w:val="20"/>
                <w:szCs w:val="20"/>
              </w:rPr>
              <w:t>Компании</w:t>
            </w:r>
            <w:proofErr w:type="spellEnd"/>
            <w:r w:rsidRPr="0020772D">
              <w:rPr>
                <w:sz w:val="20"/>
                <w:szCs w:val="20"/>
              </w:rPr>
              <w:t xml:space="preserve"> </w:t>
            </w:r>
            <w:proofErr w:type="spellStart"/>
            <w:r w:rsidRPr="0020772D">
              <w:rPr>
                <w:sz w:val="20"/>
                <w:szCs w:val="20"/>
              </w:rPr>
              <w:t>группы</w:t>
            </w:r>
            <w:proofErr w:type="spellEnd"/>
            <w:r w:rsidRPr="0020772D">
              <w:rPr>
                <w:sz w:val="20"/>
                <w:szCs w:val="20"/>
              </w:rPr>
              <w:t xml:space="preserve"> / </w:t>
            </w:r>
            <w:proofErr w:type="spellStart"/>
            <w:r w:rsidRPr="0020772D">
              <w:rPr>
                <w:sz w:val="20"/>
                <w:szCs w:val="20"/>
              </w:rPr>
              <w:t>территориальный</w:t>
            </w:r>
            <w:proofErr w:type="spellEnd"/>
            <w:r w:rsidRPr="0020772D">
              <w:rPr>
                <w:sz w:val="20"/>
                <w:szCs w:val="20"/>
              </w:rPr>
              <w:t xml:space="preserve"> </w:t>
            </w:r>
            <w:proofErr w:type="spellStart"/>
            <w:r w:rsidRPr="0020772D">
              <w:rPr>
                <w:sz w:val="20"/>
                <w:szCs w:val="20"/>
              </w:rPr>
              <w:t>признак</w:t>
            </w:r>
            <w:proofErr w:type="spellEnd"/>
          </w:p>
        </w:tc>
        <w:tc>
          <w:tcPr>
            <w:tcW w:w="2682" w:type="dxa"/>
          </w:tcPr>
          <w:p w14:paraId="1D87F2FB" w14:textId="77777777" w:rsidR="007200BF" w:rsidRPr="0020772D" w:rsidRDefault="007200BF" w:rsidP="009A0F25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20772D">
              <w:rPr>
                <w:rFonts w:ascii="Calibri" w:hAnsi="Calibri" w:cs="Calibri"/>
                <w:color w:val="000000"/>
                <w:sz w:val="20"/>
                <w:szCs w:val="20"/>
              </w:rPr>
              <w:t>dictionary.organization</w:t>
            </w:r>
            <w:proofErr w:type="spellEnd"/>
          </w:p>
          <w:p w14:paraId="6733FD19" w14:textId="77777777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93" w:type="dxa"/>
          </w:tcPr>
          <w:p w14:paraId="4D76EEE7" w14:textId="2537C2AC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r w:rsidRPr="0020772D">
              <w:rPr>
                <w:sz w:val="20"/>
                <w:szCs w:val="20"/>
              </w:rPr>
              <w:t xml:space="preserve">MR_NAME </w:t>
            </w:r>
          </w:p>
        </w:tc>
        <w:tc>
          <w:tcPr>
            <w:tcW w:w="3261" w:type="dxa"/>
          </w:tcPr>
          <w:p w14:paraId="0DD6D31D" w14:textId="77777777" w:rsidR="007200BF" w:rsidRPr="0020772D" w:rsidRDefault="007200BF" w:rsidP="00FF27DB">
            <w:pPr>
              <w:pStyle w:val="af"/>
              <w:ind w:firstLine="0"/>
              <w:rPr>
                <w:sz w:val="20"/>
                <w:szCs w:val="20"/>
                <w:lang w:val="ru-RU"/>
              </w:rPr>
            </w:pPr>
            <w:r w:rsidRPr="0020772D">
              <w:rPr>
                <w:sz w:val="20"/>
                <w:szCs w:val="20"/>
                <w:lang w:val="ru-RU"/>
              </w:rPr>
              <w:t xml:space="preserve">Интеграционный справочник из </w:t>
            </w:r>
            <w:r w:rsidRPr="0020772D">
              <w:rPr>
                <w:sz w:val="20"/>
                <w:szCs w:val="20"/>
              </w:rPr>
              <w:t>R</w:t>
            </w:r>
            <w:r w:rsidRPr="0020772D">
              <w:rPr>
                <w:sz w:val="20"/>
                <w:szCs w:val="20"/>
                <w:lang w:val="ru-RU"/>
              </w:rPr>
              <w:t xml:space="preserve">12 </w:t>
            </w:r>
            <w:r w:rsidRPr="0020772D">
              <w:rPr>
                <w:sz w:val="20"/>
                <w:szCs w:val="20"/>
              </w:rPr>
              <w:t>XXIP</w:t>
            </w:r>
            <w:r w:rsidRPr="0020772D">
              <w:rPr>
                <w:sz w:val="20"/>
                <w:szCs w:val="20"/>
                <w:lang w:val="ru-RU"/>
              </w:rPr>
              <w:t>_</w:t>
            </w:r>
            <w:r w:rsidRPr="0020772D">
              <w:rPr>
                <w:sz w:val="20"/>
                <w:szCs w:val="20"/>
              </w:rPr>
              <w:t>ORGANIZATIONS</w:t>
            </w:r>
            <w:r w:rsidRPr="0020772D">
              <w:rPr>
                <w:sz w:val="20"/>
                <w:szCs w:val="20"/>
                <w:lang w:val="ru-RU"/>
              </w:rPr>
              <w:t xml:space="preserve">. </w:t>
            </w:r>
          </w:p>
          <w:p w14:paraId="66B80129" w14:textId="2732C875" w:rsidR="007200BF" w:rsidRPr="0020772D" w:rsidRDefault="007200BF" w:rsidP="00FF27DB">
            <w:pPr>
              <w:pStyle w:val="af"/>
              <w:ind w:firstLine="0"/>
              <w:rPr>
                <w:sz w:val="20"/>
                <w:szCs w:val="20"/>
                <w:lang w:val="ru-RU"/>
              </w:rPr>
            </w:pPr>
            <w:r w:rsidRPr="0020772D">
              <w:rPr>
                <w:sz w:val="20"/>
                <w:szCs w:val="20"/>
                <w:lang w:val="ru-RU"/>
              </w:rPr>
              <w:t xml:space="preserve">В </w:t>
            </w:r>
            <w:proofErr w:type="spellStart"/>
            <w:r w:rsidRPr="0020772D">
              <w:rPr>
                <w:sz w:val="20"/>
                <w:szCs w:val="20"/>
              </w:rPr>
              <w:t>HelpMe</w:t>
            </w:r>
            <w:proofErr w:type="spellEnd"/>
            <w:r w:rsidRPr="0020772D">
              <w:rPr>
                <w:sz w:val="20"/>
                <w:szCs w:val="20"/>
                <w:lang w:val="ru-RU"/>
              </w:rPr>
              <w:t xml:space="preserve"> оба атрибута заполняются в одном поле.</w:t>
            </w:r>
          </w:p>
        </w:tc>
      </w:tr>
      <w:tr w:rsidR="007200BF" w14:paraId="238F3A87" w14:textId="77777777" w:rsidTr="00FF27DB">
        <w:tc>
          <w:tcPr>
            <w:tcW w:w="2057" w:type="dxa"/>
          </w:tcPr>
          <w:p w14:paraId="05C195E1" w14:textId="5B6BDA34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20772D">
              <w:rPr>
                <w:sz w:val="20"/>
                <w:szCs w:val="20"/>
              </w:rPr>
              <w:t>Региональные</w:t>
            </w:r>
            <w:proofErr w:type="spellEnd"/>
            <w:r w:rsidRPr="0020772D">
              <w:rPr>
                <w:sz w:val="20"/>
                <w:szCs w:val="20"/>
              </w:rPr>
              <w:t xml:space="preserve"> </w:t>
            </w:r>
            <w:proofErr w:type="spellStart"/>
            <w:r w:rsidRPr="0020772D">
              <w:rPr>
                <w:sz w:val="20"/>
                <w:szCs w:val="20"/>
              </w:rPr>
              <w:t>филиалы</w:t>
            </w:r>
            <w:proofErr w:type="spellEnd"/>
          </w:p>
        </w:tc>
        <w:tc>
          <w:tcPr>
            <w:tcW w:w="2682" w:type="dxa"/>
          </w:tcPr>
          <w:p w14:paraId="119668C4" w14:textId="77777777" w:rsidR="00460A75" w:rsidRPr="0020772D" w:rsidRDefault="00460A75" w:rsidP="009A0F25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20772D">
              <w:rPr>
                <w:rFonts w:ascii="Calibri" w:hAnsi="Calibri" w:cs="Calibri"/>
                <w:color w:val="000000"/>
                <w:sz w:val="20"/>
                <w:szCs w:val="20"/>
              </w:rPr>
              <w:t>dictionary.organization</w:t>
            </w:r>
            <w:proofErr w:type="spellEnd"/>
          </w:p>
          <w:p w14:paraId="18D42DB0" w14:textId="77777777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93" w:type="dxa"/>
          </w:tcPr>
          <w:p w14:paraId="6E9F94E7" w14:textId="10AE8861" w:rsidR="007200BF" w:rsidRPr="0020772D" w:rsidRDefault="00825F40" w:rsidP="009A0F25">
            <w:pPr>
              <w:pStyle w:val="af"/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3261" w:type="dxa"/>
          </w:tcPr>
          <w:p w14:paraId="7B205CA6" w14:textId="5C295567" w:rsidR="007200BF" w:rsidRPr="0020772D" w:rsidRDefault="007200BF" w:rsidP="00FF27DB">
            <w:pPr>
              <w:pStyle w:val="af"/>
              <w:ind w:firstLine="0"/>
              <w:rPr>
                <w:sz w:val="20"/>
                <w:szCs w:val="20"/>
                <w:lang w:val="ru-RU"/>
              </w:rPr>
            </w:pPr>
            <w:r w:rsidRPr="0020772D">
              <w:rPr>
                <w:sz w:val="20"/>
                <w:szCs w:val="20"/>
                <w:lang w:val="ru-RU"/>
              </w:rPr>
              <w:t>Есть значения региональных филиалов без кодов, всего 188 значений, без кода: - два значения (Общество с ограниченной ответственностью "</w:t>
            </w:r>
            <w:proofErr w:type="spellStart"/>
            <w:r w:rsidRPr="0020772D">
              <w:rPr>
                <w:sz w:val="20"/>
                <w:szCs w:val="20"/>
                <w:lang w:val="ru-RU"/>
              </w:rPr>
              <w:t>Мортон</w:t>
            </w:r>
            <w:proofErr w:type="spellEnd"/>
            <w:r w:rsidRPr="0020772D">
              <w:rPr>
                <w:sz w:val="20"/>
                <w:szCs w:val="20"/>
                <w:lang w:val="ru-RU"/>
              </w:rPr>
              <w:t xml:space="preserve"> Телеком"; ОЕ "РАДО") - варианты «без ограничений по региональным филиалам»</w:t>
            </w:r>
          </w:p>
        </w:tc>
      </w:tr>
      <w:tr w:rsidR="007200BF" w14:paraId="1DDC7A7A" w14:textId="77777777" w:rsidTr="00FF27DB">
        <w:tc>
          <w:tcPr>
            <w:tcW w:w="2057" w:type="dxa"/>
          </w:tcPr>
          <w:p w14:paraId="48C50803" w14:textId="2F543796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r w:rsidRPr="0020772D">
              <w:rPr>
                <w:sz w:val="20"/>
                <w:szCs w:val="20"/>
              </w:rPr>
              <w:t>ЦФО–</w:t>
            </w:r>
            <w:proofErr w:type="spellStart"/>
            <w:r w:rsidRPr="0020772D">
              <w:rPr>
                <w:sz w:val="20"/>
                <w:szCs w:val="20"/>
              </w:rPr>
              <w:t>Инициатор</w:t>
            </w:r>
            <w:proofErr w:type="spellEnd"/>
          </w:p>
        </w:tc>
        <w:tc>
          <w:tcPr>
            <w:tcW w:w="2682" w:type="dxa"/>
          </w:tcPr>
          <w:p w14:paraId="7B4D178C" w14:textId="044A1246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20772D">
              <w:rPr>
                <w:sz w:val="20"/>
                <w:szCs w:val="20"/>
              </w:rPr>
              <w:t>dictionary.cfo_initiator</w:t>
            </w:r>
            <w:proofErr w:type="spellEnd"/>
          </w:p>
        </w:tc>
        <w:tc>
          <w:tcPr>
            <w:tcW w:w="1493" w:type="dxa"/>
          </w:tcPr>
          <w:p w14:paraId="49D1330E" w14:textId="1EE96825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20772D">
              <w:rPr>
                <w:sz w:val="20"/>
                <w:szCs w:val="20"/>
              </w:rPr>
              <w:t>ext_id</w:t>
            </w:r>
            <w:proofErr w:type="spellEnd"/>
            <w:r w:rsidRPr="0020772D">
              <w:rPr>
                <w:sz w:val="20"/>
                <w:szCs w:val="20"/>
              </w:rPr>
              <w:t xml:space="preserve"> + </w:t>
            </w:r>
            <w:proofErr w:type="spellStart"/>
            <w:r w:rsidRPr="0020772D">
              <w:rPr>
                <w:sz w:val="20"/>
                <w:szCs w:val="20"/>
              </w:rPr>
              <w:t>short_name</w:t>
            </w:r>
            <w:proofErr w:type="spellEnd"/>
          </w:p>
        </w:tc>
        <w:tc>
          <w:tcPr>
            <w:tcW w:w="3261" w:type="dxa"/>
          </w:tcPr>
          <w:p w14:paraId="79A0835D" w14:textId="21D2E9C1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r w:rsidRPr="0020772D">
              <w:rPr>
                <w:sz w:val="20"/>
                <w:szCs w:val="20"/>
              </w:rPr>
              <w:t> </w:t>
            </w:r>
          </w:p>
        </w:tc>
      </w:tr>
      <w:tr w:rsidR="007200BF" w14:paraId="7EE1CF9F" w14:textId="77777777" w:rsidTr="00FF27DB">
        <w:tc>
          <w:tcPr>
            <w:tcW w:w="2057" w:type="dxa"/>
          </w:tcPr>
          <w:p w14:paraId="2E535F2E" w14:textId="383C955E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r w:rsidRPr="0020772D">
              <w:rPr>
                <w:sz w:val="20"/>
                <w:szCs w:val="20"/>
              </w:rPr>
              <w:t>ЦФО–</w:t>
            </w:r>
            <w:proofErr w:type="spellStart"/>
            <w:r w:rsidRPr="0020772D">
              <w:rPr>
                <w:sz w:val="20"/>
                <w:szCs w:val="20"/>
              </w:rPr>
              <w:t>Исполнитель</w:t>
            </w:r>
            <w:proofErr w:type="spellEnd"/>
          </w:p>
        </w:tc>
        <w:tc>
          <w:tcPr>
            <w:tcW w:w="2682" w:type="dxa"/>
          </w:tcPr>
          <w:p w14:paraId="64CF4E1C" w14:textId="28ABB2E4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20772D">
              <w:rPr>
                <w:sz w:val="20"/>
                <w:szCs w:val="20"/>
              </w:rPr>
              <w:t>dictionary.cfo_executor</w:t>
            </w:r>
            <w:proofErr w:type="spellEnd"/>
          </w:p>
        </w:tc>
        <w:tc>
          <w:tcPr>
            <w:tcW w:w="1493" w:type="dxa"/>
          </w:tcPr>
          <w:p w14:paraId="4F773EC7" w14:textId="578D5A55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20772D">
              <w:rPr>
                <w:sz w:val="20"/>
                <w:szCs w:val="20"/>
              </w:rPr>
              <w:t>ext_id</w:t>
            </w:r>
            <w:proofErr w:type="spellEnd"/>
            <w:r w:rsidRPr="0020772D">
              <w:rPr>
                <w:sz w:val="20"/>
                <w:szCs w:val="20"/>
              </w:rPr>
              <w:t xml:space="preserve"> + </w:t>
            </w:r>
            <w:proofErr w:type="spellStart"/>
            <w:r w:rsidRPr="0020772D">
              <w:rPr>
                <w:sz w:val="20"/>
                <w:szCs w:val="20"/>
              </w:rPr>
              <w:t>short_name</w:t>
            </w:r>
            <w:proofErr w:type="spellEnd"/>
          </w:p>
        </w:tc>
        <w:tc>
          <w:tcPr>
            <w:tcW w:w="3261" w:type="dxa"/>
          </w:tcPr>
          <w:p w14:paraId="2CB034AE" w14:textId="028C0C50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r w:rsidRPr="0020772D">
              <w:rPr>
                <w:sz w:val="20"/>
                <w:szCs w:val="20"/>
              </w:rPr>
              <w:t> </w:t>
            </w:r>
          </w:p>
        </w:tc>
      </w:tr>
      <w:tr w:rsidR="007200BF" w14:paraId="6242A330" w14:textId="77777777" w:rsidTr="00FF27DB">
        <w:tc>
          <w:tcPr>
            <w:tcW w:w="2057" w:type="dxa"/>
          </w:tcPr>
          <w:p w14:paraId="37E713DA" w14:textId="51C115E7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20772D">
              <w:rPr>
                <w:sz w:val="20"/>
                <w:szCs w:val="20"/>
              </w:rPr>
              <w:t>Программа</w:t>
            </w:r>
            <w:proofErr w:type="spellEnd"/>
          </w:p>
        </w:tc>
        <w:tc>
          <w:tcPr>
            <w:tcW w:w="2682" w:type="dxa"/>
          </w:tcPr>
          <w:p w14:paraId="36C691B9" w14:textId="5DFA95CA" w:rsidR="007200BF" w:rsidRPr="0020772D" w:rsidRDefault="007200BF" w:rsidP="009A0F25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20772D">
              <w:rPr>
                <w:rFonts w:ascii="Calibri" w:hAnsi="Calibri" w:cs="Calibri"/>
                <w:color w:val="000000"/>
                <w:sz w:val="20"/>
                <w:szCs w:val="20"/>
              </w:rPr>
              <w:t>dictionary.program</w:t>
            </w:r>
            <w:proofErr w:type="spellEnd"/>
          </w:p>
          <w:p w14:paraId="625A4578" w14:textId="77777777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93" w:type="dxa"/>
          </w:tcPr>
          <w:p w14:paraId="36F16D3C" w14:textId="7FF48333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r w:rsidRPr="0020772D">
              <w:rPr>
                <w:sz w:val="20"/>
                <w:szCs w:val="20"/>
              </w:rPr>
              <w:t>value + description</w:t>
            </w:r>
          </w:p>
        </w:tc>
        <w:tc>
          <w:tcPr>
            <w:tcW w:w="3261" w:type="dxa"/>
          </w:tcPr>
          <w:p w14:paraId="66F864DF" w14:textId="7201128F" w:rsidR="007200BF" w:rsidRPr="0020772D" w:rsidRDefault="007200BF" w:rsidP="009A0F25">
            <w:pPr>
              <w:pStyle w:val="af"/>
              <w:ind w:firstLine="0"/>
              <w:jc w:val="left"/>
              <w:rPr>
                <w:sz w:val="20"/>
                <w:szCs w:val="20"/>
              </w:rPr>
            </w:pPr>
            <w:r w:rsidRPr="0020772D">
              <w:rPr>
                <w:sz w:val="20"/>
                <w:szCs w:val="20"/>
              </w:rPr>
              <w:t> </w:t>
            </w:r>
          </w:p>
        </w:tc>
      </w:tr>
    </w:tbl>
    <w:p w14:paraId="0D9896EC" w14:textId="4D48246D" w:rsidR="007D5283" w:rsidRDefault="0031613D" w:rsidP="0031613D">
      <w:r>
        <w:br w:type="page"/>
      </w:r>
    </w:p>
    <w:p w14:paraId="043B0F7A" w14:textId="20171CA5" w:rsidR="00A65438" w:rsidRDefault="00A65438" w:rsidP="00B704D9">
      <w:pPr>
        <w:pStyle w:val="20"/>
      </w:pPr>
      <w:bookmarkStart w:id="4" w:name="_Ref143011148"/>
      <w:bookmarkStart w:id="5" w:name="_Toc144711016"/>
      <w:r>
        <w:lastRenderedPageBreak/>
        <w:t>Перечень</w:t>
      </w:r>
      <w:r w:rsidR="00852651">
        <w:t xml:space="preserve"> запросов и</w:t>
      </w:r>
      <w:r>
        <w:t xml:space="preserve"> команд</w:t>
      </w:r>
      <w:bookmarkEnd w:id="4"/>
      <w:bookmarkEnd w:id="5"/>
    </w:p>
    <w:p w14:paraId="5DCE5687" w14:textId="5A0A3A72" w:rsidR="00781D36" w:rsidRPr="00EA776B" w:rsidRDefault="00EA776B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6" w:name="_Toc144711017"/>
      <w:r w:rsidRPr="00EA776B">
        <w:rPr>
          <w:sz w:val="22"/>
          <w:szCs w:val="22"/>
        </w:rPr>
        <w:t xml:space="preserve">Запрос на просмотр ролей у пользователя по </w:t>
      </w:r>
      <w:proofErr w:type="spellStart"/>
      <w:r w:rsidRPr="00EA776B">
        <w:rPr>
          <w:sz w:val="22"/>
          <w:szCs w:val="22"/>
        </w:rPr>
        <w:t>user_id</w:t>
      </w:r>
      <w:bookmarkEnd w:id="6"/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81D36" w:rsidRPr="00825F40" w14:paraId="191E4E0D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7343E0BA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A9623A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A9623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0E11476B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name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47ED937C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login,</w:t>
            </w:r>
          </w:p>
          <w:p w14:paraId="003FDE0F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ur.role_hierarchy_id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2D36890B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rh.role_hierarchy_name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20342931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role_hierarchy_desc</w:t>
            </w:r>
            <w:proofErr w:type="spellEnd"/>
          </w:p>
          <w:p w14:paraId="0C1CF586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user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u</w:t>
            </w:r>
          </w:p>
          <w:p w14:paraId="4E03DC69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auth.user_roles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ur</w:t>
            </w:r>
            <w:proofErr w:type="spellEnd"/>
          </w:p>
          <w:p w14:paraId="052B93F8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 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ur.user_id</w:t>
            </w:r>
            <w:proofErr w:type="spellEnd"/>
          </w:p>
          <w:p w14:paraId="73D8532D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auth.role_hierarchy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</w:t>
            </w:r>
            <w:proofErr w:type="spellEnd"/>
          </w:p>
          <w:p w14:paraId="4CFBED7E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ur.role_hierarchy_id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rh.role_hierarchy_id</w:t>
            </w:r>
            <w:proofErr w:type="spellEnd"/>
          </w:p>
          <w:p w14:paraId="08289D11" w14:textId="5B158945" w:rsidR="00781D36" w:rsidRPr="00825F40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cstheme="minorHAnsi"/>
                <w:color w:val="FF0000"/>
              </w:rPr>
            </w:pPr>
            <w:r w:rsidRPr="00825F40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where</w:t>
            </w:r>
            <w:r w:rsidRPr="00825F40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r w:rsidRPr="00825F40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</w:t>
            </w:r>
            <w:r w:rsidRPr="00825F40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.</w:t>
            </w:r>
            <w:r w:rsidRPr="00825F40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user</w:t>
            </w:r>
            <w:r w:rsidRPr="00825F40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_</w:t>
            </w:r>
            <w:r w:rsidRPr="00825F40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id</w:t>
            </w:r>
            <w:r w:rsidRPr="00825F40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 xml:space="preserve"> =:</w:t>
            </w:r>
            <w:r w:rsidRPr="00825F40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</w:rPr>
              <w:t>;</w:t>
            </w:r>
            <w:r w:rsidR="00825F40" w:rsidRPr="00825F40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</w:rPr>
              <w:t xml:space="preserve"> </w:t>
            </w:r>
            <w:r w:rsidR="00825F40" w:rsidRPr="00825F40">
              <w:rPr>
                <w:rFonts w:asciiTheme="minorHAnsi" w:hAnsiTheme="minorHAnsi" w:cstheme="minorHAnsi"/>
                <w:b w:val="0"/>
                <w:bCs w:val="0"/>
                <w:i/>
                <w:iCs/>
                <w:color w:val="A6A6A6" w:themeColor="background1" w:themeShade="A6"/>
                <w:sz w:val="22"/>
                <w:szCs w:val="22"/>
              </w:rPr>
              <w:t xml:space="preserve">-- </w:t>
            </w:r>
            <w:r w:rsidR="00825F40" w:rsidRPr="00825F40">
              <w:rPr>
                <w:rFonts w:asciiTheme="minorHAnsi" w:hAnsiTheme="minorHAnsi" w:cstheme="minorHAnsi"/>
                <w:b w:val="0"/>
                <w:bCs w:val="0"/>
                <w:i/>
                <w:iCs/>
                <w:color w:val="A6A6A6" w:themeColor="background1" w:themeShade="A6"/>
                <w:sz w:val="22"/>
                <w:szCs w:val="22"/>
                <w:lang w:val="en-US"/>
              </w:rPr>
              <w:t>id</w:t>
            </w:r>
            <w:r w:rsidR="00825F40" w:rsidRPr="00825F40">
              <w:rPr>
                <w:rFonts w:asciiTheme="minorHAnsi" w:hAnsiTheme="minorHAnsi" w:cstheme="minorHAnsi"/>
                <w:b w:val="0"/>
                <w:bCs w:val="0"/>
                <w:i/>
                <w:iCs/>
                <w:color w:val="A6A6A6" w:themeColor="background1" w:themeShade="A6"/>
                <w:sz w:val="22"/>
                <w:szCs w:val="22"/>
              </w:rPr>
              <w:t xml:space="preserve"> пользователя</w:t>
            </w:r>
          </w:p>
        </w:tc>
      </w:tr>
    </w:tbl>
    <w:p w14:paraId="07DA3A11" w14:textId="77777777" w:rsidR="00A02BA1" w:rsidRPr="00D430B3" w:rsidRDefault="00A02BA1" w:rsidP="00A02BA1">
      <w:pPr>
        <w:shd w:val="clear" w:color="auto" w:fill="FFFFFF"/>
        <w:rPr>
          <w:rFonts w:cstheme="minorHAnsi"/>
          <w:color w:val="000000"/>
        </w:rPr>
      </w:pPr>
    </w:p>
    <w:p w14:paraId="43D9D77D" w14:textId="48305E8E" w:rsidR="00781D36" w:rsidRPr="00EA776B" w:rsidRDefault="00EA776B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7" w:name="_Toc144711018"/>
      <w:r w:rsidRPr="00EA776B">
        <w:rPr>
          <w:sz w:val="22"/>
          <w:szCs w:val="22"/>
        </w:rPr>
        <w:t xml:space="preserve">Запрос на просмотр какие роли входят в мастер роль по </w:t>
      </w:r>
      <w:proofErr w:type="spellStart"/>
      <w:r w:rsidRPr="00EA776B">
        <w:rPr>
          <w:sz w:val="22"/>
          <w:szCs w:val="22"/>
        </w:rPr>
        <w:t>id</w:t>
      </w:r>
      <w:proofErr w:type="spellEnd"/>
      <w:r w:rsidRPr="00EA776B">
        <w:rPr>
          <w:sz w:val="22"/>
          <w:szCs w:val="22"/>
        </w:rPr>
        <w:t xml:space="preserve"> мастер роли</w:t>
      </w:r>
      <w:bookmarkEnd w:id="7"/>
      <w:r w:rsidR="00B704D9" w:rsidRPr="00EA776B">
        <w:rPr>
          <w:rFonts w:eastAsia="Times New Roman" w:cstheme="minorHAnsi"/>
          <w:color w:val="000000" w:themeColor="text1"/>
          <w:sz w:val="22"/>
          <w:szCs w:val="22"/>
          <w:lang w:eastAsia="ru-RU" w:bidi="ar-SA"/>
        </w:rPr>
        <w:t xml:space="preserve"> 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81D36" w:rsidRPr="00E85EA3" w14:paraId="4385F3BD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7032012B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A9623A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A9623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rh.role_hierarchy_id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4963C1B6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role_hierarchy_name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130B3CF6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rh.role_hierarchy_desc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312E54AD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rhr.role_id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59734A3C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r.role_desc</w:t>
            </w:r>
            <w:proofErr w:type="spellEnd"/>
          </w:p>
          <w:p w14:paraId="36F3D463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auth.role_hierarchy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</w:t>
            </w:r>
            <w:proofErr w:type="spellEnd"/>
          </w:p>
          <w:p w14:paraId="4327A5B8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auth.role_hierarchy_role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rhr</w:t>
            </w:r>
            <w:proofErr w:type="spellEnd"/>
          </w:p>
          <w:p w14:paraId="630D4FD2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rh.role_hierarchy_id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rhr.role_hierarchy_id</w:t>
            </w:r>
            <w:proofErr w:type="spellEnd"/>
          </w:p>
          <w:p w14:paraId="10BC0C2D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role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r</w:t>
            </w:r>
          </w:p>
          <w:p w14:paraId="192BC882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rhr.role_id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r.role_id</w:t>
            </w:r>
            <w:proofErr w:type="spellEnd"/>
          </w:p>
          <w:p w14:paraId="2A3B645C" w14:textId="5DBB91F6" w:rsidR="00781D36" w:rsidRPr="00825F40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cstheme="minorHAnsi"/>
                <w:color w:val="FF0000"/>
                <w:lang w:val="en-US"/>
              </w:rPr>
            </w:pP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where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rh.role_hierarchy_id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=: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  <w:r w:rsidR="00825F40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 xml:space="preserve"> </w:t>
            </w:r>
            <w:r w:rsidR="00825F40" w:rsidRPr="00825F40">
              <w:rPr>
                <w:rFonts w:asciiTheme="minorHAnsi" w:hAnsiTheme="minorHAnsi" w:cstheme="minorHAnsi"/>
                <w:b w:val="0"/>
                <w:bCs w:val="0"/>
                <w:i/>
                <w:iCs/>
                <w:color w:val="A6A6A6" w:themeColor="background1" w:themeShade="A6"/>
                <w:sz w:val="22"/>
                <w:szCs w:val="22"/>
                <w:lang w:val="en-US"/>
              </w:rPr>
              <w:t xml:space="preserve">--id </w:t>
            </w:r>
            <w:r w:rsidR="00825F40" w:rsidRPr="00825F40">
              <w:rPr>
                <w:rFonts w:asciiTheme="minorHAnsi" w:hAnsiTheme="minorHAnsi" w:cstheme="minorHAnsi"/>
                <w:b w:val="0"/>
                <w:bCs w:val="0"/>
                <w:i/>
                <w:iCs/>
                <w:color w:val="A6A6A6" w:themeColor="background1" w:themeShade="A6"/>
                <w:sz w:val="22"/>
                <w:szCs w:val="22"/>
              </w:rPr>
              <w:t>мастер</w:t>
            </w:r>
            <w:r w:rsidR="00825F40" w:rsidRPr="00825F40">
              <w:rPr>
                <w:rFonts w:asciiTheme="minorHAnsi" w:hAnsiTheme="minorHAnsi" w:cstheme="minorHAnsi"/>
                <w:b w:val="0"/>
                <w:bCs w:val="0"/>
                <w:i/>
                <w:iCs/>
                <w:color w:val="A6A6A6" w:themeColor="background1" w:themeShade="A6"/>
                <w:sz w:val="22"/>
                <w:szCs w:val="22"/>
                <w:lang w:val="en-US"/>
              </w:rPr>
              <w:t xml:space="preserve"> </w:t>
            </w:r>
            <w:r w:rsidR="00825F40" w:rsidRPr="00825F40">
              <w:rPr>
                <w:rFonts w:asciiTheme="minorHAnsi" w:hAnsiTheme="minorHAnsi" w:cstheme="minorHAnsi"/>
                <w:b w:val="0"/>
                <w:bCs w:val="0"/>
                <w:i/>
                <w:iCs/>
                <w:color w:val="A6A6A6" w:themeColor="background1" w:themeShade="A6"/>
                <w:sz w:val="22"/>
                <w:szCs w:val="22"/>
              </w:rPr>
              <w:t>роли</w:t>
            </w:r>
          </w:p>
        </w:tc>
      </w:tr>
    </w:tbl>
    <w:p w14:paraId="058070EF" w14:textId="1535D673" w:rsidR="00B704D9" w:rsidRPr="00CF536E" w:rsidRDefault="00B704D9" w:rsidP="00B704D9">
      <w:pPr>
        <w:shd w:val="clear" w:color="auto" w:fill="FFFFFF"/>
        <w:rPr>
          <w:rFonts w:cstheme="minorHAnsi"/>
          <w:color w:val="000000"/>
          <w:lang w:val="en-US"/>
        </w:rPr>
      </w:pPr>
    </w:p>
    <w:p w14:paraId="11091F37" w14:textId="0A4F9137" w:rsidR="00781D36" w:rsidRPr="00EA776B" w:rsidRDefault="00EA776B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8" w:name="_Toc144711019"/>
      <w:r w:rsidRPr="00EA776B">
        <w:rPr>
          <w:sz w:val="22"/>
          <w:szCs w:val="22"/>
        </w:rPr>
        <w:t xml:space="preserve">Запрос на </w:t>
      </w:r>
      <w:r w:rsidR="00B704D9" w:rsidRPr="00EA776B">
        <w:rPr>
          <w:sz w:val="22"/>
          <w:szCs w:val="22"/>
        </w:rPr>
        <w:t>добавление мастер роли пользователю</w:t>
      </w:r>
      <w:bookmarkEnd w:id="8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81D36" w:rsidRPr="00E85EA3" w14:paraId="3DE35337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78C6ADF7" w14:textId="77777777" w:rsidR="00825F40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A9623A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INSERT</w:t>
            </w:r>
            <w:r w:rsidRPr="00A9623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9623A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INTO</w:t>
            </w:r>
            <w:r w:rsidRPr="00A9623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auth.user_roles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user_id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role_hierarchy_id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registered) </w:t>
            </w:r>
          </w:p>
          <w:p w14:paraId="4CDC6389" w14:textId="55820A01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VALUES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id_User,id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_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Роли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NOW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())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</w:tbl>
    <w:p w14:paraId="7F8AF5EA" w14:textId="69040F9E" w:rsidR="00FD6930" w:rsidRDefault="00FD6930" w:rsidP="00B704D9">
      <w:pPr>
        <w:pStyle w:val="af"/>
        <w:ind w:firstLine="0"/>
        <w:rPr>
          <w:rFonts w:eastAsia="Times New Roman" w:cstheme="minorHAnsi"/>
          <w:color w:val="000000" w:themeColor="text1"/>
          <w:lang w:eastAsia="ru-RU" w:bidi="ar-SA"/>
        </w:rPr>
      </w:pPr>
    </w:p>
    <w:p w14:paraId="1D1C7D6A" w14:textId="084BA077" w:rsidR="00781D36" w:rsidRPr="00FD6930" w:rsidRDefault="00FD6930" w:rsidP="00FD6930">
      <w:pPr>
        <w:spacing w:after="200" w:line="276" w:lineRule="auto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1F2264">
        <w:rPr>
          <w:rFonts w:cstheme="minorHAnsi"/>
          <w:color w:val="000000" w:themeColor="text1"/>
          <w:lang w:val="en-US"/>
        </w:rPr>
        <w:br w:type="page"/>
      </w:r>
    </w:p>
    <w:p w14:paraId="1E64F606" w14:textId="52E88F00" w:rsidR="00781D36" w:rsidRPr="00EA776B" w:rsidRDefault="00EA776B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9" w:name="_Toc144711020"/>
      <w:r w:rsidRPr="00EA776B">
        <w:rPr>
          <w:sz w:val="22"/>
          <w:szCs w:val="22"/>
        </w:rPr>
        <w:lastRenderedPageBreak/>
        <w:t>Запрос на просмотр атрибутов пользователей, поиск по USER_ID</w:t>
      </w:r>
      <w:bookmarkEnd w:id="9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81D36" w:rsidRPr="00717317" w14:paraId="4048E855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53FB197B" w14:textId="6CA3E3B6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u.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name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</w:t>
            </w:r>
            <w:r w:rsidR="00AD7FA7"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as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ФИО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630D5D25" w14:textId="279A2C8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dce.description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="00AD7FA7"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 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as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ЦФО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_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исполнитель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12BB5000" w14:textId="160AEF89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dci.description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="00AD7FA7"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  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as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ЦФО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_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инициатор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36F8D7A2" w14:textId="1B267FDA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A02BA1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dmo.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</w:rPr>
              <w:t>name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 xml:space="preserve">        </w:t>
            </w:r>
            <w:r w:rsid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 xml:space="preserve">             </w:t>
            </w:r>
            <w:proofErr w:type="spellStart"/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</w:rPr>
              <w:t>as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Компании_группы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,</w:t>
            </w:r>
          </w:p>
          <w:p w14:paraId="03752E35" w14:textId="22E53604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A02BA1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 xml:space="preserve">      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drs.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name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</w:t>
            </w:r>
            <w:r w:rsidR="00AD7FA7"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    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as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Сегмент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417A5E40" w14:textId="5CEAF2BE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dso.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name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</w:t>
            </w:r>
            <w:r w:rsidR="00AD7FA7"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   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as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РФ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0E7EA388" w14:textId="4760D44E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dsp.description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="00AD7FA7"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="00AD7FA7" w:rsidRPr="00A02BA1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as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Программа</w:t>
            </w:r>
          </w:p>
          <w:p w14:paraId="2B544990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user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u</w:t>
            </w:r>
          </w:p>
          <w:p w14:paraId="5B96D2C8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auth.user_attribute_cfo_executor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ce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ce.user_id</w:t>
            </w:r>
            <w:proofErr w:type="spellEnd"/>
          </w:p>
          <w:p w14:paraId="442128B5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auth.user_attribute_cfo_initiator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ci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ci.user_id</w:t>
            </w:r>
            <w:proofErr w:type="spellEnd"/>
          </w:p>
          <w:p w14:paraId="472390BA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auth.user_attribute_master_organization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mo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mo.user_id</w:t>
            </w:r>
            <w:proofErr w:type="spellEnd"/>
          </w:p>
          <w:p w14:paraId="3A741BC4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auth.user_attribute_refined_segment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rs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rs.user_id</w:t>
            </w:r>
            <w:proofErr w:type="spellEnd"/>
          </w:p>
          <w:p w14:paraId="135A1322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auth.user_attribute_slave_organization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so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so.user_id</w:t>
            </w:r>
            <w:proofErr w:type="spellEnd"/>
          </w:p>
          <w:p w14:paraId="019CCC88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auth.user_attribute_slave_program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sp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sp.user_id</w:t>
            </w:r>
            <w:proofErr w:type="spellEnd"/>
          </w:p>
          <w:p w14:paraId="775F3453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dictionary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.cfo_executor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dce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dce.cfo_executor_id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ce.value</w:t>
            </w:r>
            <w:proofErr w:type="spellEnd"/>
          </w:p>
          <w:p w14:paraId="1A6759D4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dictionary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.cfo_initiator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dci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dci.cfo_initiator_id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ci.value</w:t>
            </w:r>
            <w:proofErr w:type="spellEnd"/>
          </w:p>
          <w:p w14:paraId="09EDDAD5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dictionary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.organization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dmo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dmo.ext_id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mo.value</w:t>
            </w:r>
            <w:proofErr w:type="spellEnd"/>
          </w:p>
          <w:p w14:paraId="04F0D56E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dictionary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.refined_segment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drs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drs.ext_id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rs.value</w:t>
            </w:r>
            <w:proofErr w:type="spellEnd"/>
          </w:p>
          <w:p w14:paraId="26388B58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dictionary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.organization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dso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dso.ext_id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so.value</w:t>
            </w:r>
            <w:proofErr w:type="spellEnd"/>
          </w:p>
          <w:p w14:paraId="62467327" w14:textId="77777777" w:rsidR="00781D36" w:rsidRP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left</w:t>
            </w:r>
            <w:r w:rsidRPr="00781D3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dictionary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program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dsp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EA776B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dsp.ext_id</w:t>
            </w:r>
            <w:proofErr w:type="spellEnd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81D3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sp.value</w:t>
            </w:r>
            <w:proofErr w:type="spellEnd"/>
          </w:p>
          <w:p w14:paraId="4888E29A" w14:textId="2CBD1A52" w:rsidR="00781D36" w:rsidRDefault="00781D36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AD7FA7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where</w:t>
            </w:r>
            <w:r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r w:rsidR="00AD7FA7"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:</w:t>
            </w:r>
            <w:proofErr w:type="spellStart"/>
            <w:r w:rsidR="00AD7FA7"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user_id</w:t>
            </w:r>
            <w:proofErr w:type="spellEnd"/>
            <w:r w:rsidRPr="00AD7FA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81D36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  <w:p w14:paraId="661149CB" w14:textId="752A01B3" w:rsidR="00AD7FA7" w:rsidRPr="00AD7FA7" w:rsidRDefault="00AD7FA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color w:val="000000"/>
                <w:sz w:val="20"/>
                <w:szCs w:val="20"/>
              </w:rPr>
              <w:t xml:space="preserve">* - </w:t>
            </w:r>
            <w:r w:rsidRPr="00AD7FA7">
              <w:rPr>
                <w:rFonts w:asciiTheme="minorHAnsi" w:hAnsiTheme="minorHAnsi" w:cstheme="minorHAnsi"/>
                <w:b w:val="0"/>
                <w:bCs w:val="0"/>
                <w:i/>
                <w:iCs/>
                <w:color w:val="000000"/>
                <w:sz w:val="20"/>
                <w:szCs w:val="20"/>
              </w:rPr>
              <w:t xml:space="preserve">Примечание: Замените </w:t>
            </w:r>
            <w:r w:rsidRPr="00AD7FA7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highlight w:val="lightGray"/>
              </w:rPr>
              <w:t>:</w:t>
            </w:r>
            <w:r w:rsidRPr="00AD7FA7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highlight w:val="lightGray"/>
                <w:lang w:val="en-US"/>
              </w:rPr>
              <w:t>user</w:t>
            </w:r>
            <w:r w:rsidRPr="00AD7FA7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highlight w:val="lightGray"/>
              </w:rPr>
              <w:t>_</w:t>
            </w:r>
            <w:r w:rsidRPr="00AD7FA7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highlight w:val="lightGray"/>
                <w:lang w:val="en-US"/>
              </w:rPr>
              <w:t>id</w:t>
            </w:r>
            <w:r w:rsidRPr="00AD7FA7">
              <w:rPr>
                <w:rFonts w:asciiTheme="minorHAnsi" w:hAnsiTheme="minorHAnsi" w:cstheme="minorHAnsi"/>
                <w:b w:val="0"/>
                <w:bCs w:val="0"/>
                <w:i/>
                <w:iCs/>
                <w:color w:val="000000"/>
                <w:sz w:val="20"/>
                <w:szCs w:val="20"/>
              </w:rPr>
              <w:t xml:space="preserve"> на фактическое значение идентификатора пользователя, которое вы хотите использовать для фильтрации результатов.</w:t>
            </w:r>
          </w:p>
        </w:tc>
      </w:tr>
    </w:tbl>
    <w:p w14:paraId="04BCA429" w14:textId="53F25D62" w:rsidR="00EA776B" w:rsidRPr="00AD7FA7" w:rsidRDefault="00EA776B" w:rsidP="00477558">
      <w:pPr>
        <w:shd w:val="clear" w:color="auto" w:fill="FFFFFF"/>
        <w:rPr>
          <w:rFonts w:cstheme="minorHAnsi"/>
          <w:color w:val="000000"/>
        </w:rPr>
      </w:pPr>
    </w:p>
    <w:p w14:paraId="27034F8E" w14:textId="565C0B1D" w:rsidR="00CC55A4" w:rsidRPr="00EA776B" w:rsidRDefault="00EA776B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10" w:name="_Toc144711021"/>
      <w:r w:rsidRPr="00EA776B">
        <w:rPr>
          <w:sz w:val="22"/>
          <w:szCs w:val="22"/>
        </w:rPr>
        <w:t>Запрос</w:t>
      </w:r>
      <w:r>
        <w:rPr>
          <w:sz w:val="22"/>
          <w:szCs w:val="22"/>
        </w:rPr>
        <w:t>ы</w:t>
      </w:r>
      <w:r w:rsidRPr="00EA776B">
        <w:rPr>
          <w:sz w:val="22"/>
          <w:szCs w:val="22"/>
        </w:rPr>
        <w:t xml:space="preserve"> на добавление атрибутов пользователя</w:t>
      </w:r>
      <w:bookmarkEnd w:id="10"/>
    </w:p>
    <w:tbl>
      <w:tblPr>
        <w:tblStyle w:val="-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67"/>
        <w:gridCol w:w="6368"/>
      </w:tblGrid>
      <w:tr w:rsidR="00CC55A4" w14:paraId="71105722" w14:textId="77777777" w:rsidTr="00781D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7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 w:themeFill="background1"/>
          </w:tcPr>
          <w:p w14:paraId="24146A75" w14:textId="3F4120B7" w:rsidR="00CC55A4" w:rsidRDefault="00CC55A4" w:rsidP="00CC55A4">
            <w:pPr>
              <w:pStyle w:val="af"/>
              <w:ind w:firstLine="0"/>
              <w:jc w:val="center"/>
              <w:rPr>
                <w:rFonts w:eastAsia="Times New Roman" w:cstheme="minorHAnsi"/>
                <w:color w:val="000000" w:themeColor="text1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 w:themeColor="text1"/>
                <w:lang w:val="ru-RU" w:eastAsia="ru-RU" w:bidi="ar-SA"/>
              </w:rPr>
              <w:t>Назначение атрибута</w:t>
            </w:r>
          </w:p>
        </w:tc>
        <w:tc>
          <w:tcPr>
            <w:tcW w:w="6368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 w:themeFill="background1"/>
          </w:tcPr>
          <w:p w14:paraId="3E44D0F0" w14:textId="5901EC4E" w:rsidR="00CC55A4" w:rsidRDefault="00CC55A4" w:rsidP="00CC55A4">
            <w:pPr>
              <w:pStyle w:val="af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 w:themeColor="text1"/>
                <w:lang w:val="ru-RU" w:eastAsia="ru-RU" w:bidi="ar-SA"/>
              </w:rPr>
              <w:t>Запрос</w:t>
            </w:r>
          </w:p>
        </w:tc>
      </w:tr>
      <w:tr w:rsidR="00CC55A4" w:rsidRPr="00E85EA3" w14:paraId="70BDFDB6" w14:textId="77777777" w:rsidTr="0078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7" w:type="dxa"/>
            <w:tcBorders>
              <w:top w:val="single" w:sz="4" w:space="0" w:color="0070C0"/>
              <w:left w:val="none" w:sz="0" w:space="0" w:color="auto"/>
              <w:bottom w:val="single" w:sz="4" w:space="0" w:color="0070C0"/>
            </w:tcBorders>
          </w:tcPr>
          <w:p w14:paraId="1AEBAC4A" w14:textId="29078A9F" w:rsidR="00CC55A4" w:rsidRPr="00FD6930" w:rsidRDefault="00781D36" w:rsidP="00CC55A4">
            <w:pPr>
              <w:pStyle w:val="af"/>
              <w:ind w:firstLine="0"/>
              <w:jc w:val="left"/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</w:pPr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val="ru-RU" w:eastAsia="ru-RU" w:bidi="ar-SA"/>
              </w:rPr>
              <w:t>С</w:t>
            </w:r>
            <w:proofErr w:type="spellStart"/>
            <w:r w:rsidR="00CC55A4"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егмент</w:t>
            </w:r>
            <w:proofErr w:type="spellEnd"/>
            <w:r w:rsidR="00CC55A4"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 xml:space="preserve"> </w:t>
            </w:r>
            <w:proofErr w:type="spellStart"/>
            <w:r w:rsidR="00CC55A4"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Бюджетодержателя</w:t>
            </w:r>
            <w:proofErr w:type="spellEnd"/>
          </w:p>
        </w:tc>
        <w:tc>
          <w:tcPr>
            <w:tcW w:w="6368" w:type="dxa"/>
            <w:tcBorders>
              <w:top w:val="single" w:sz="4" w:space="0" w:color="0070C0"/>
              <w:bottom w:val="single" w:sz="4" w:space="0" w:color="0070C0"/>
              <w:right w:val="none" w:sz="0" w:space="0" w:color="auto"/>
            </w:tcBorders>
          </w:tcPr>
          <w:p w14:paraId="5E3D4CF3" w14:textId="2BCFFBA4" w:rsidR="00CC55A4" w:rsidRPr="00CC55A4" w:rsidRDefault="00CC55A4" w:rsidP="00FD6930">
            <w:pPr>
              <w:pStyle w:val="af"/>
              <w:spacing w:line="276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ru-RU" w:bidi="ar-SA"/>
              </w:rPr>
            </w:pPr>
            <w:r w:rsidRPr="00A9623A">
              <w:rPr>
                <w:rFonts w:cstheme="minorHAnsi"/>
                <w:b/>
                <w:bCs/>
                <w:color w:val="800000"/>
              </w:rPr>
              <w:t>INSERT</w:t>
            </w:r>
            <w:r w:rsidRPr="00A9623A">
              <w:rPr>
                <w:rFonts w:cstheme="minorHAnsi"/>
                <w:color w:val="000000"/>
              </w:rPr>
              <w:t xml:space="preserve"> </w:t>
            </w:r>
            <w:r w:rsidRPr="00A9623A">
              <w:rPr>
                <w:rFonts w:cstheme="minorHAnsi"/>
                <w:b/>
                <w:bCs/>
                <w:color w:val="800000"/>
              </w:rPr>
              <w:t>INTO</w:t>
            </w:r>
            <w:r w:rsidRPr="00A9623A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C55A4">
              <w:rPr>
                <w:rFonts w:cstheme="minorHAnsi"/>
                <w:color w:val="000000"/>
              </w:rPr>
              <w:t>auth.user_attribute_refined_segment</w:t>
            </w:r>
            <w:proofErr w:type="spellEnd"/>
            <w:r w:rsidRPr="00CC55A4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CC55A4">
              <w:rPr>
                <w:rFonts w:cstheme="minorHAnsi"/>
                <w:color w:val="000000"/>
              </w:rPr>
              <w:t>user_id</w:t>
            </w:r>
            <w:proofErr w:type="spellEnd"/>
            <w:r w:rsidRPr="00CC55A4">
              <w:rPr>
                <w:rFonts w:cstheme="minorHAnsi"/>
                <w:color w:val="000000"/>
              </w:rPr>
              <w:t>, value)</w:t>
            </w:r>
            <w:r w:rsidRPr="00A9623A">
              <w:rPr>
                <w:rFonts w:cstheme="minorHAnsi"/>
                <w:color w:val="000000"/>
              </w:rPr>
              <w:t xml:space="preserve"> </w:t>
            </w:r>
            <w:r w:rsidRPr="00AD7FA7">
              <w:rPr>
                <w:rFonts w:cstheme="minorHAnsi"/>
                <w:color w:val="800000"/>
              </w:rPr>
              <w:t>VALUES</w:t>
            </w:r>
            <w:r w:rsidRPr="00A9623A">
              <w:rPr>
                <w:rFonts w:cstheme="minorHAnsi"/>
                <w:color w:val="000000"/>
              </w:rPr>
              <w:t xml:space="preserve"> </w:t>
            </w:r>
            <w:r w:rsidRPr="00CC55A4">
              <w:rPr>
                <w:rFonts w:cstheme="minorHAnsi"/>
                <w:color w:val="000000"/>
              </w:rPr>
              <w:t>(</w:t>
            </w:r>
            <w:proofErr w:type="spellStart"/>
            <w:r w:rsidRPr="00CC55A4">
              <w:rPr>
                <w:rFonts w:cstheme="minorHAnsi"/>
                <w:color w:val="000000"/>
              </w:rPr>
              <w:t>id_User,value</w:t>
            </w:r>
            <w:proofErr w:type="spellEnd"/>
            <w:r w:rsidRPr="00CC55A4">
              <w:rPr>
                <w:rFonts w:cstheme="minorHAnsi"/>
                <w:color w:val="000000"/>
              </w:rPr>
              <w:t>)</w:t>
            </w:r>
            <w:r w:rsidRPr="00CC55A4">
              <w:rPr>
                <w:rFonts w:cstheme="minorHAnsi"/>
                <w:color w:val="FF0000"/>
              </w:rPr>
              <w:t>;</w:t>
            </w:r>
          </w:p>
        </w:tc>
      </w:tr>
      <w:tr w:rsidR="00CC55A4" w:rsidRPr="00E85EA3" w14:paraId="1876AC27" w14:textId="77777777" w:rsidTr="0078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7" w:type="dxa"/>
            <w:tcBorders>
              <w:top w:val="single" w:sz="4" w:space="0" w:color="0070C0"/>
              <w:bottom w:val="single" w:sz="4" w:space="0" w:color="0070C0"/>
            </w:tcBorders>
          </w:tcPr>
          <w:p w14:paraId="43BB1D7D" w14:textId="524F94D8" w:rsidR="00CC55A4" w:rsidRPr="00FD6930" w:rsidRDefault="00CC55A4" w:rsidP="00CC55A4">
            <w:pPr>
              <w:pStyle w:val="af"/>
              <w:ind w:firstLine="0"/>
              <w:jc w:val="left"/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</w:pPr>
            <w:proofErr w:type="spellStart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Компании</w:t>
            </w:r>
            <w:proofErr w:type="spellEnd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 xml:space="preserve"> </w:t>
            </w:r>
            <w:proofErr w:type="spellStart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группы</w:t>
            </w:r>
            <w:proofErr w:type="spellEnd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 xml:space="preserve"> / </w:t>
            </w:r>
            <w:proofErr w:type="spellStart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территориальный</w:t>
            </w:r>
            <w:proofErr w:type="spellEnd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 xml:space="preserve"> </w:t>
            </w:r>
            <w:proofErr w:type="spellStart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признак</w:t>
            </w:r>
            <w:proofErr w:type="spellEnd"/>
          </w:p>
        </w:tc>
        <w:tc>
          <w:tcPr>
            <w:tcW w:w="6368" w:type="dxa"/>
            <w:tcBorders>
              <w:top w:val="single" w:sz="4" w:space="0" w:color="0070C0"/>
              <w:bottom w:val="single" w:sz="4" w:space="0" w:color="0070C0"/>
            </w:tcBorders>
          </w:tcPr>
          <w:p w14:paraId="7C670D50" w14:textId="675C4CF0" w:rsidR="00CC55A4" w:rsidRPr="00CC55A4" w:rsidRDefault="00CC55A4" w:rsidP="00FD6930">
            <w:pPr>
              <w:pStyle w:val="af"/>
              <w:spacing w:line="276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ru-RU" w:bidi="ar-SA"/>
              </w:rPr>
            </w:pPr>
            <w:r w:rsidRPr="00A9623A">
              <w:rPr>
                <w:rFonts w:cstheme="minorHAnsi"/>
                <w:b/>
                <w:bCs/>
                <w:color w:val="800000"/>
              </w:rPr>
              <w:t>INSERT</w:t>
            </w:r>
            <w:r w:rsidRPr="00A9623A">
              <w:rPr>
                <w:rFonts w:cstheme="minorHAnsi"/>
                <w:color w:val="000000"/>
              </w:rPr>
              <w:t xml:space="preserve"> </w:t>
            </w:r>
            <w:r w:rsidRPr="00A9623A">
              <w:rPr>
                <w:rFonts w:cstheme="minorHAnsi"/>
                <w:b/>
                <w:bCs/>
                <w:color w:val="800000"/>
              </w:rPr>
              <w:t>INTO</w:t>
            </w:r>
            <w:r w:rsidRPr="00CC55A4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C55A4">
              <w:rPr>
                <w:rFonts w:cstheme="minorHAnsi"/>
                <w:color w:val="000000"/>
              </w:rPr>
              <w:t>auth.user_attribute_master_organization</w:t>
            </w:r>
            <w:proofErr w:type="spellEnd"/>
            <w:r w:rsidRPr="00CC55A4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CC55A4">
              <w:rPr>
                <w:rFonts w:cstheme="minorHAnsi"/>
                <w:color w:val="000000"/>
              </w:rPr>
              <w:t>user_id</w:t>
            </w:r>
            <w:proofErr w:type="spellEnd"/>
            <w:r w:rsidRPr="00CC55A4">
              <w:rPr>
                <w:rFonts w:cstheme="minorHAnsi"/>
                <w:color w:val="000000"/>
              </w:rPr>
              <w:t>, value)</w:t>
            </w:r>
            <w:r w:rsidRPr="00A9623A">
              <w:rPr>
                <w:rFonts w:cstheme="minorHAnsi"/>
                <w:color w:val="000000"/>
              </w:rPr>
              <w:t xml:space="preserve"> </w:t>
            </w:r>
            <w:r w:rsidRPr="00AD7FA7">
              <w:rPr>
                <w:rFonts w:cstheme="minorHAnsi"/>
                <w:color w:val="800000"/>
              </w:rPr>
              <w:t>VALUES</w:t>
            </w:r>
            <w:r w:rsidRPr="00A9623A">
              <w:rPr>
                <w:rFonts w:cstheme="minorHAnsi"/>
                <w:color w:val="000000"/>
              </w:rPr>
              <w:t xml:space="preserve"> </w:t>
            </w:r>
            <w:r w:rsidRPr="00CC55A4">
              <w:rPr>
                <w:rFonts w:cstheme="minorHAnsi"/>
                <w:color w:val="000000"/>
              </w:rPr>
              <w:t>(</w:t>
            </w:r>
            <w:proofErr w:type="spellStart"/>
            <w:r w:rsidRPr="00CC55A4">
              <w:rPr>
                <w:rFonts w:cstheme="minorHAnsi"/>
                <w:color w:val="000000"/>
              </w:rPr>
              <w:t>id_User:,value</w:t>
            </w:r>
            <w:proofErr w:type="spellEnd"/>
            <w:r w:rsidRPr="00CC55A4">
              <w:rPr>
                <w:rFonts w:cstheme="minorHAnsi"/>
                <w:color w:val="000000"/>
              </w:rPr>
              <w:t>)</w:t>
            </w:r>
            <w:r w:rsidRPr="00CC55A4">
              <w:rPr>
                <w:rFonts w:cstheme="minorHAnsi"/>
                <w:color w:val="FF0000"/>
              </w:rPr>
              <w:t>;</w:t>
            </w:r>
          </w:p>
        </w:tc>
      </w:tr>
      <w:tr w:rsidR="00CC55A4" w:rsidRPr="00E85EA3" w14:paraId="3BB19F8E" w14:textId="77777777" w:rsidTr="0078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7" w:type="dxa"/>
            <w:tcBorders>
              <w:top w:val="single" w:sz="4" w:space="0" w:color="0070C0"/>
              <w:left w:val="none" w:sz="0" w:space="0" w:color="auto"/>
              <w:bottom w:val="single" w:sz="4" w:space="0" w:color="0070C0"/>
            </w:tcBorders>
          </w:tcPr>
          <w:p w14:paraId="1BB711D6" w14:textId="520DF5CA" w:rsidR="00CC55A4" w:rsidRPr="00FD6930" w:rsidRDefault="00CC55A4" w:rsidP="00CC55A4">
            <w:pPr>
              <w:pStyle w:val="af"/>
              <w:ind w:firstLine="0"/>
              <w:jc w:val="left"/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</w:pPr>
            <w:proofErr w:type="spellStart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Региональный</w:t>
            </w:r>
            <w:proofErr w:type="spellEnd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 xml:space="preserve"> </w:t>
            </w:r>
            <w:proofErr w:type="spellStart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филиал</w:t>
            </w:r>
            <w:proofErr w:type="spellEnd"/>
          </w:p>
        </w:tc>
        <w:tc>
          <w:tcPr>
            <w:tcW w:w="6368" w:type="dxa"/>
            <w:tcBorders>
              <w:top w:val="single" w:sz="4" w:space="0" w:color="0070C0"/>
              <w:bottom w:val="single" w:sz="4" w:space="0" w:color="0070C0"/>
              <w:right w:val="none" w:sz="0" w:space="0" w:color="auto"/>
            </w:tcBorders>
          </w:tcPr>
          <w:p w14:paraId="59340506" w14:textId="677A0227" w:rsidR="00CC55A4" w:rsidRPr="00CC55A4" w:rsidRDefault="00CC55A4" w:rsidP="00FD6930">
            <w:pPr>
              <w:pStyle w:val="af"/>
              <w:spacing w:line="276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ru-RU" w:bidi="ar-SA"/>
              </w:rPr>
            </w:pPr>
            <w:r w:rsidRPr="00A9623A">
              <w:rPr>
                <w:rFonts w:cstheme="minorHAnsi"/>
                <w:b/>
                <w:bCs/>
                <w:color w:val="800000"/>
              </w:rPr>
              <w:t>INSERT</w:t>
            </w:r>
            <w:r w:rsidRPr="00A9623A">
              <w:rPr>
                <w:rFonts w:cstheme="minorHAnsi"/>
                <w:color w:val="000000"/>
              </w:rPr>
              <w:t xml:space="preserve"> </w:t>
            </w:r>
            <w:r w:rsidRPr="00A9623A">
              <w:rPr>
                <w:rFonts w:cstheme="minorHAnsi"/>
                <w:b/>
                <w:bCs/>
                <w:color w:val="800000"/>
              </w:rPr>
              <w:t>INTO</w:t>
            </w:r>
            <w:r w:rsidRPr="00A9623A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A9623A">
              <w:rPr>
                <w:rFonts w:cstheme="minorHAnsi"/>
                <w:color w:val="000000"/>
              </w:rPr>
              <w:t>auth.user_attribute_slave_organization</w:t>
            </w:r>
            <w:proofErr w:type="spellEnd"/>
            <w:r w:rsidRPr="00A9623A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A9623A">
              <w:rPr>
                <w:rFonts w:cstheme="minorHAnsi"/>
                <w:color w:val="000000"/>
              </w:rPr>
              <w:t>user_id</w:t>
            </w:r>
            <w:proofErr w:type="spellEnd"/>
            <w:r w:rsidRPr="00A9623A">
              <w:rPr>
                <w:rFonts w:cstheme="minorHAnsi"/>
                <w:color w:val="000000"/>
              </w:rPr>
              <w:t xml:space="preserve">, value) </w:t>
            </w:r>
            <w:r w:rsidRPr="00AD7FA7">
              <w:rPr>
                <w:rFonts w:cstheme="minorHAnsi"/>
                <w:color w:val="800000"/>
              </w:rPr>
              <w:t>VALUES</w:t>
            </w:r>
            <w:r w:rsidRPr="00A9623A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A9623A">
              <w:rPr>
                <w:rFonts w:cstheme="minorHAnsi"/>
                <w:color w:val="000000"/>
              </w:rPr>
              <w:t>id_User,value</w:t>
            </w:r>
            <w:proofErr w:type="spellEnd"/>
            <w:r w:rsidRPr="00A9623A">
              <w:rPr>
                <w:rFonts w:cstheme="minorHAnsi"/>
                <w:color w:val="000000"/>
              </w:rPr>
              <w:t>)</w:t>
            </w:r>
            <w:r w:rsidRPr="00A9623A">
              <w:rPr>
                <w:rFonts w:cstheme="minorHAnsi"/>
                <w:color w:val="FF0000"/>
              </w:rPr>
              <w:t>;</w:t>
            </w:r>
          </w:p>
        </w:tc>
      </w:tr>
      <w:tr w:rsidR="00CC55A4" w:rsidRPr="00E85EA3" w14:paraId="7CE4C008" w14:textId="77777777" w:rsidTr="0078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7" w:type="dxa"/>
            <w:tcBorders>
              <w:top w:val="single" w:sz="4" w:space="0" w:color="0070C0"/>
              <w:bottom w:val="single" w:sz="4" w:space="0" w:color="0070C0"/>
            </w:tcBorders>
          </w:tcPr>
          <w:p w14:paraId="2842E567" w14:textId="7C9B1F9E" w:rsidR="00CC55A4" w:rsidRPr="00FD6930" w:rsidRDefault="00CC55A4" w:rsidP="00CC55A4">
            <w:pPr>
              <w:pStyle w:val="af"/>
              <w:ind w:firstLine="0"/>
              <w:jc w:val="left"/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</w:pPr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 xml:space="preserve">ЦФО </w:t>
            </w:r>
            <w:proofErr w:type="spellStart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Инициатор</w:t>
            </w:r>
            <w:proofErr w:type="spellEnd"/>
          </w:p>
        </w:tc>
        <w:tc>
          <w:tcPr>
            <w:tcW w:w="6368" w:type="dxa"/>
            <w:tcBorders>
              <w:top w:val="single" w:sz="4" w:space="0" w:color="0070C0"/>
              <w:bottom w:val="single" w:sz="4" w:space="0" w:color="0070C0"/>
            </w:tcBorders>
          </w:tcPr>
          <w:p w14:paraId="29675997" w14:textId="6F288BDE" w:rsidR="00CC55A4" w:rsidRPr="00CC55A4" w:rsidRDefault="00CC55A4" w:rsidP="00FD6930">
            <w:pPr>
              <w:pStyle w:val="af"/>
              <w:spacing w:line="276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FF0000"/>
                <w:lang w:eastAsia="ru-RU" w:bidi="ar-SA"/>
              </w:rPr>
            </w:pPr>
            <w:r w:rsidRPr="00CC55A4">
              <w:rPr>
                <w:rFonts w:cstheme="minorHAnsi"/>
                <w:b/>
                <w:bCs/>
                <w:color w:val="800000"/>
              </w:rPr>
              <w:t>INSERT INTO</w:t>
            </w:r>
            <w:r w:rsidRPr="00CC55A4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CC55A4">
              <w:rPr>
                <w:rFonts w:cstheme="minorHAnsi"/>
                <w:color w:val="000000" w:themeColor="text1"/>
              </w:rPr>
              <w:t>auth.user_attribute_cfo_initiator</w:t>
            </w:r>
            <w:proofErr w:type="spellEnd"/>
            <w:r w:rsidRPr="00CC55A4">
              <w:rPr>
                <w:rFonts w:cstheme="minorHAnsi"/>
                <w:color w:val="000000" w:themeColor="text1"/>
              </w:rPr>
              <w:t xml:space="preserve"> (</w:t>
            </w:r>
            <w:proofErr w:type="spellStart"/>
            <w:r w:rsidRPr="00CC55A4">
              <w:rPr>
                <w:rFonts w:cstheme="minorHAnsi"/>
                <w:color w:val="000000" w:themeColor="text1"/>
              </w:rPr>
              <w:t>user_id</w:t>
            </w:r>
            <w:proofErr w:type="spellEnd"/>
            <w:r w:rsidRPr="00CC55A4">
              <w:rPr>
                <w:rFonts w:cstheme="minorHAnsi"/>
                <w:color w:val="000000" w:themeColor="text1"/>
              </w:rPr>
              <w:t xml:space="preserve">, value) </w:t>
            </w:r>
            <w:r w:rsidRPr="00AD7FA7">
              <w:rPr>
                <w:rFonts w:cstheme="minorHAnsi"/>
                <w:color w:val="800000"/>
              </w:rPr>
              <w:t>VALUES</w:t>
            </w:r>
            <w:r w:rsidRPr="00CC55A4">
              <w:rPr>
                <w:rFonts w:cstheme="minorHAnsi"/>
                <w:color w:val="000000" w:themeColor="text1"/>
              </w:rPr>
              <w:t xml:space="preserve"> (</w:t>
            </w:r>
            <w:proofErr w:type="spellStart"/>
            <w:r w:rsidRPr="00CC55A4">
              <w:rPr>
                <w:rFonts w:cstheme="minorHAnsi"/>
                <w:color w:val="000000" w:themeColor="text1"/>
              </w:rPr>
              <w:t>id_User,value</w:t>
            </w:r>
            <w:proofErr w:type="spellEnd"/>
            <w:r w:rsidRPr="00CC55A4">
              <w:rPr>
                <w:rFonts w:cstheme="minorHAnsi"/>
                <w:color w:val="000000" w:themeColor="text1"/>
              </w:rPr>
              <w:t>);</w:t>
            </w:r>
          </w:p>
        </w:tc>
      </w:tr>
      <w:tr w:rsidR="00CC55A4" w:rsidRPr="00E85EA3" w14:paraId="5F53BFA4" w14:textId="77777777" w:rsidTr="0078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7" w:type="dxa"/>
            <w:tcBorders>
              <w:top w:val="single" w:sz="4" w:space="0" w:color="0070C0"/>
              <w:left w:val="none" w:sz="0" w:space="0" w:color="auto"/>
              <w:bottom w:val="single" w:sz="4" w:space="0" w:color="0070C0"/>
            </w:tcBorders>
          </w:tcPr>
          <w:p w14:paraId="6EA7EC5D" w14:textId="6618FD69" w:rsidR="00CC55A4" w:rsidRPr="00FD6930" w:rsidRDefault="00CC55A4" w:rsidP="00CC55A4">
            <w:pPr>
              <w:pStyle w:val="af"/>
              <w:ind w:firstLine="0"/>
              <w:jc w:val="left"/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</w:pPr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 xml:space="preserve">ЦФО </w:t>
            </w:r>
            <w:proofErr w:type="spellStart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Исполнитель</w:t>
            </w:r>
            <w:proofErr w:type="spellEnd"/>
          </w:p>
        </w:tc>
        <w:tc>
          <w:tcPr>
            <w:tcW w:w="6368" w:type="dxa"/>
            <w:tcBorders>
              <w:top w:val="single" w:sz="4" w:space="0" w:color="0070C0"/>
              <w:bottom w:val="single" w:sz="4" w:space="0" w:color="0070C0"/>
              <w:right w:val="none" w:sz="0" w:space="0" w:color="auto"/>
            </w:tcBorders>
          </w:tcPr>
          <w:p w14:paraId="3B23968F" w14:textId="15BC01E5" w:rsidR="00CC55A4" w:rsidRPr="00CC55A4" w:rsidRDefault="00CC55A4" w:rsidP="00FD6930">
            <w:pPr>
              <w:pStyle w:val="af"/>
              <w:spacing w:line="276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theme="minorHAnsi"/>
                <w:color w:val="000000" w:themeColor="text1"/>
              </w:rPr>
            </w:pPr>
            <w:r w:rsidRPr="00CC55A4">
              <w:rPr>
                <w:rFonts w:cstheme="minorHAnsi"/>
                <w:b/>
                <w:bCs/>
                <w:color w:val="800000"/>
              </w:rPr>
              <w:t>INSERT INTO</w:t>
            </w:r>
            <w:bookmarkStart w:id="11" w:name="_GoBack"/>
            <w:bookmarkEnd w:id="11"/>
            <w:r w:rsidRPr="00CC55A4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CC55A4">
              <w:rPr>
                <w:rFonts w:cstheme="minorHAnsi"/>
                <w:color w:val="000000" w:themeColor="text1"/>
              </w:rPr>
              <w:t>auth.user_attribute_cfo_executor</w:t>
            </w:r>
            <w:proofErr w:type="spellEnd"/>
            <w:r w:rsidRPr="00CC55A4">
              <w:rPr>
                <w:rFonts w:cstheme="minorHAnsi"/>
                <w:color w:val="000000" w:themeColor="text1"/>
              </w:rPr>
              <w:t xml:space="preserve"> (</w:t>
            </w:r>
            <w:proofErr w:type="spellStart"/>
            <w:r w:rsidRPr="00CC55A4">
              <w:rPr>
                <w:rFonts w:cstheme="minorHAnsi"/>
                <w:color w:val="000000" w:themeColor="text1"/>
              </w:rPr>
              <w:t>user_id</w:t>
            </w:r>
            <w:proofErr w:type="spellEnd"/>
            <w:r w:rsidRPr="00CC55A4">
              <w:rPr>
                <w:rFonts w:cstheme="minorHAnsi"/>
                <w:color w:val="000000" w:themeColor="text1"/>
              </w:rPr>
              <w:t xml:space="preserve">, value) </w:t>
            </w:r>
            <w:r w:rsidRPr="00AD7FA7">
              <w:rPr>
                <w:rFonts w:cstheme="minorHAnsi"/>
                <w:color w:val="800000"/>
              </w:rPr>
              <w:t>VALUES</w:t>
            </w:r>
            <w:r w:rsidRPr="00CC55A4">
              <w:rPr>
                <w:rFonts w:cstheme="minorHAnsi"/>
                <w:color w:val="000000" w:themeColor="text1"/>
              </w:rPr>
              <w:t xml:space="preserve"> (</w:t>
            </w:r>
            <w:proofErr w:type="spellStart"/>
            <w:r w:rsidRPr="00CC55A4">
              <w:rPr>
                <w:rFonts w:cstheme="minorHAnsi"/>
                <w:color w:val="000000" w:themeColor="text1"/>
              </w:rPr>
              <w:t>id_User,value</w:t>
            </w:r>
            <w:proofErr w:type="spellEnd"/>
            <w:r w:rsidRPr="00CC55A4">
              <w:rPr>
                <w:rFonts w:cstheme="minorHAnsi"/>
                <w:color w:val="000000" w:themeColor="text1"/>
              </w:rPr>
              <w:t>);</w:t>
            </w:r>
          </w:p>
        </w:tc>
      </w:tr>
      <w:tr w:rsidR="00CC55A4" w:rsidRPr="00E85EA3" w14:paraId="44EC57AA" w14:textId="77777777" w:rsidTr="0078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7" w:type="dxa"/>
            <w:tcBorders>
              <w:top w:val="single" w:sz="4" w:space="0" w:color="0070C0"/>
              <w:bottom w:val="single" w:sz="4" w:space="0" w:color="0070C0"/>
            </w:tcBorders>
          </w:tcPr>
          <w:p w14:paraId="3125BC36" w14:textId="67BE9FA6" w:rsidR="00CC55A4" w:rsidRPr="00FD6930" w:rsidRDefault="00CC55A4" w:rsidP="00CC55A4">
            <w:pPr>
              <w:pStyle w:val="af"/>
              <w:ind w:firstLine="0"/>
              <w:jc w:val="left"/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</w:pPr>
            <w:proofErr w:type="spellStart"/>
            <w:r w:rsidRPr="00FD6930">
              <w:rPr>
                <w:rFonts w:eastAsia="Times New Roman" w:cstheme="minorHAnsi"/>
                <w:b w:val="0"/>
                <w:bCs w:val="0"/>
                <w:color w:val="000000" w:themeColor="text1"/>
                <w:lang w:eastAsia="ru-RU" w:bidi="ar-SA"/>
              </w:rPr>
              <w:t>Программа</w:t>
            </w:r>
            <w:proofErr w:type="spellEnd"/>
          </w:p>
        </w:tc>
        <w:tc>
          <w:tcPr>
            <w:tcW w:w="6368" w:type="dxa"/>
            <w:tcBorders>
              <w:top w:val="single" w:sz="4" w:space="0" w:color="0070C0"/>
              <w:bottom w:val="single" w:sz="4" w:space="0" w:color="0070C0"/>
            </w:tcBorders>
          </w:tcPr>
          <w:p w14:paraId="0FB24421" w14:textId="2E209AE6" w:rsidR="00CC55A4" w:rsidRPr="00CC55A4" w:rsidRDefault="00CC55A4" w:rsidP="00FD6930">
            <w:pPr>
              <w:pStyle w:val="af"/>
              <w:spacing w:line="276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CC55A4">
              <w:rPr>
                <w:rFonts w:cstheme="minorHAnsi"/>
                <w:b/>
                <w:bCs/>
                <w:color w:val="800000"/>
              </w:rPr>
              <w:t>INSERT</w:t>
            </w:r>
            <w:r w:rsidRPr="00CC55A4">
              <w:rPr>
                <w:rFonts w:cstheme="minorHAnsi"/>
                <w:color w:val="000000" w:themeColor="text1"/>
              </w:rPr>
              <w:t xml:space="preserve"> </w:t>
            </w:r>
            <w:r w:rsidRPr="00CC55A4">
              <w:rPr>
                <w:rFonts w:cstheme="minorHAnsi"/>
                <w:b/>
                <w:bCs/>
                <w:color w:val="800000"/>
              </w:rPr>
              <w:t>INTO</w:t>
            </w:r>
            <w:r w:rsidRPr="00CC55A4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CC55A4">
              <w:rPr>
                <w:rFonts w:cstheme="minorHAnsi"/>
                <w:color w:val="000000" w:themeColor="text1"/>
              </w:rPr>
              <w:t>auth.user_attribute_slave_program</w:t>
            </w:r>
            <w:proofErr w:type="spellEnd"/>
            <w:r w:rsidRPr="00CC55A4">
              <w:rPr>
                <w:rFonts w:cstheme="minorHAnsi"/>
                <w:color w:val="000000" w:themeColor="text1"/>
              </w:rPr>
              <w:t xml:space="preserve"> (</w:t>
            </w:r>
            <w:proofErr w:type="spellStart"/>
            <w:r w:rsidRPr="00CC55A4">
              <w:rPr>
                <w:rFonts w:cstheme="minorHAnsi"/>
                <w:color w:val="000000" w:themeColor="text1"/>
              </w:rPr>
              <w:t>user_id</w:t>
            </w:r>
            <w:proofErr w:type="spellEnd"/>
            <w:r w:rsidRPr="00CC55A4">
              <w:rPr>
                <w:rFonts w:cstheme="minorHAnsi"/>
                <w:color w:val="000000" w:themeColor="text1"/>
              </w:rPr>
              <w:t xml:space="preserve">, value) </w:t>
            </w:r>
            <w:r w:rsidRPr="00AD7FA7">
              <w:rPr>
                <w:rFonts w:cstheme="minorHAnsi"/>
                <w:color w:val="800000"/>
              </w:rPr>
              <w:t>VALUES</w:t>
            </w:r>
            <w:r w:rsidRPr="00CC55A4">
              <w:rPr>
                <w:rFonts w:cstheme="minorHAnsi"/>
                <w:color w:val="000000" w:themeColor="text1"/>
              </w:rPr>
              <w:t xml:space="preserve"> (</w:t>
            </w:r>
            <w:proofErr w:type="spellStart"/>
            <w:r w:rsidRPr="00CC55A4">
              <w:rPr>
                <w:rFonts w:cstheme="minorHAnsi"/>
                <w:color w:val="000000" w:themeColor="text1"/>
              </w:rPr>
              <w:t>id_User,value</w:t>
            </w:r>
            <w:proofErr w:type="spellEnd"/>
            <w:r w:rsidRPr="00CC55A4">
              <w:rPr>
                <w:rFonts w:cstheme="minorHAnsi"/>
                <w:color w:val="000000" w:themeColor="text1"/>
              </w:rPr>
              <w:t>);</w:t>
            </w:r>
          </w:p>
        </w:tc>
      </w:tr>
    </w:tbl>
    <w:p w14:paraId="25701C30" w14:textId="19461989" w:rsidR="00FD6930" w:rsidRDefault="00FD6930" w:rsidP="00EA776B">
      <w:pPr>
        <w:pStyle w:val="af"/>
        <w:ind w:firstLine="0"/>
        <w:rPr>
          <w:rFonts w:eastAsia="Times New Roman" w:cstheme="minorHAnsi"/>
          <w:color w:val="000000" w:themeColor="text1"/>
          <w:lang w:eastAsia="ru-RU" w:bidi="ar-SA"/>
        </w:rPr>
      </w:pPr>
    </w:p>
    <w:p w14:paraId="3529A25A" w14:textId="4B5C4EBA" w:rsidR="00EA776B" w:rsidRPr="00FD6930" w:rsidRDefault="00FD6930" w:rsidP="00FD6930">
      <w:pPr>
        <w:spacing w:after="200" w:line="276" w:lineRule="auto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1F2264">
        <w:rPr>
          <w:rFonts w:cstheme="minorHAnsi"/>
          <w:color w:val="000000" w:themeColor="text1"/>
          <w:lang w:val="en-US"/>
        </w:rPr>
        <w:br w:type="page"/>
      </w:r>
    </w:p>
    <w:p w14:paraId="13BC2808" w14:textId="702C93A6" w:rsidR="00EA776B" w:rsidRPr="00EA776B" w:rsidRDefault="00EA776B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12" w:name="_Toc144711022"/>
      <w:r w:rsidRPr="00EA776B">
        <w:rPr>
          <w:sz w:val="22"/>
          <w:szCs w:val="22"/>
        </w:rPr>
        <w:lastRenderedPageBreak/>
        <w:t>Команда на загрузку файла</w:t>
      </w:r>
      <w:bookmarkEnd w:id="12"/>
    </w:p>
    <w:p w14:paraId="3162349C" w14:textId="027F05AB" w:rsidR="00477558" w:rsidRPr="00CF536E" w:rsidRDefault="00CF536E" w:rsidP="00EA776B">
      <w:pPr>
        <w:pStyle w:val="af"/>
        <w:rPr>
          <w:rFonts w:eastAsia="Times New Roman" w:cstheme="minorHAnsi"/>
          <w:color w:val="000000" w:themeColor="text1"/>
          <w:lang w:val="ru-RU" w:eastAsia="ru-RU" w:bidi="ar-SA"/>
        </w:rPr>
      </w:pPr>
      <w:r>
        <w:rPr>
          <w:rFonts w:eastAsia="Times New Roman" w:cstheme="minorHAnsi"/>
          <w:color w:val="000000" w:themeColor="text1"/>
          <w:lang w:val="ru-RU" w:eastAsia="ru-RU" w:bidi="ar-SA"/>
        </w:rPr>
        <w:t xml:space="preserve">Команда на загрузку файла: </w:t>
      </w:r>
      <w:r w:rsidRPr="009F0A02">
        <w:rPr>
          <w:rFonts w:eastAsia="Times New Roman" w:cstheme="minorHAnsi"/>
          <w:i/>
          <w:iCs/>
          <w:color w:val="000000"/>
          <w:highlight w:val="lightGray"/>
          <w:lang w:eastAsia="ru-RU" w:bidi="ar-SA"/>
        </w:rPr>
        <w:t>user</w:t>
      </w:r>
      <w:r w:rsidRPr="009F0A02">
        <w:rPr>
          <w:rFonts w:eastAsia="Times New Roman" w:cstheme="minorHAnsi"/>
          <w:i/>
          <w:iCs/>
          <w:color w:val="000000"/>
          <w:highlight w:val="lightGray"/>
          <w:lang w:val="ru-RU" w:eastAsia="ru-RU" w:bidi="ar-SA"/>
        </w:rPr>
        <w:t>:</w:t>
      </w:r>
      <w:r w:rsidRPr="009F0A02">
        <w:rPr>
          <w:rFonts w:eastAsia="Times New Roman" w:cstheme="minorHAnsi"/>
          <w:i/>
          <w:iCs/>
          <w:color w:val="000000"/>
          <w:highlight w:val="lightGray"/>
          <w:lang w:eastAsia="ru-RU" w:bidi="ar-SA"/>
        </w:rPr>
        <w:t>add</w:t>
      </w:r>
      <w:r w:rsidRPr="009F0A02">
        <w:rPr>
          <w:rFonts w:eastAsia="Times New Roman" w:cstheme="minorHAnsi"/>
          <w:i/>
          <w:iCs/>
          <w:color w:val="000000"/>
          <w:highlight w:val="lightGray"/>
          <w:lang w:val="ru-RU" w:eastAsia="ru-RU" w:bidi="ar-SA"/>
        </w:rPr>
        <w:t>_</w:t>
      </w:r>
      <w:r w:rsidRPr="009F0A02">
        <w:rPr>
          <w:rFonts w:eastAsia="Times New Roman" w:cstheme="minorHAnsi"/>
          <w:i/>
          <w:iCs/>
          <w:color w:val="000000"/>
          <w:highlight w:val="lightGray"/>
          <w:lang w:eastAsia="ru-RU" w:bidi="ar-SA"/>
        </w:rPr>
        <w:t>roles</w:t>
      </w:r>
    </w:p>
    <w:p w14:paraId="0DE7F17C" w14:textId="7A8000A4" w:rsidR="00817FCF" w:rsidRPr="00CF536E" w:rsidRDefault="00CF536E" w:rsidP="00CF536E">
      <w:pPr>
        <w:pStyle w:val="af"/>
        <w:shd w:val="clear" w:color="auto" w:fill="FFFFFF" w:themeFill="background1"/>
        <w:rPr>
          <w:lang w:val="ru-RU"/>
        </w:rPr>
      </w:pPr>
      <w:r w:rsidRPr="00CF536E">
        <w:rPr>
          <w:lang w:val="ru-RU"/>
        </w:rPr>
        <w:t>Данная</w:t>
      </w:r>
      <w:r w:rsidR="00817FCF" w:rsidRPr="00CF536E">
        <w:rPr>
          <w:lang w:val="ru-RU"/>
        </w:rPr>
        <w:t xml:space="preserve"> консольная команда принимает </w:t>
      </w:r>
      <w:r w:rsidRPr="00CF536E">
        <w:rPr>
          <w:lang w:val="ru-RU"/>
        </w:rPr>
        <w:t xml:space="preserve">на вход </w:t>
      </w:r>
      <w:r w:rsidR="00817FCF" w:rsidRPr="00CF536E">
        <w:rPr>
          <w:lang w:val="ru-RU"/>
        </w:rPr>
        <w:t>название файла в формате, приложенном к задаче</w:t>
      </w:r>
      <w:r w:rsidRPr="00CF536E">
        <w:rPr>
          <w:lang w:val="ru-RU"/>
        </w:rPr>
        <w:t>.</w:t>
      </w:r>
      <w:r>
        <w:rPr>
          <w:lang w:val="ru-RU"/>
        </w:rPr>
        <w:t xml:space="preserve"> </w:t>
      </w:r>
      <w:r w:rsidR="00817FCF" w:rsidRPr="00CF536E">
        <w:rPr>
          <w:rFonts w:cstheme="minorHAnsi"/>
          <w:color w:val="000000"/>
          <w:lang w:val="ru-RU"/>
        </w:rPr>
        <w:t>Все данные по ролям и атрибутам перетираются при загрузке из файла</w:t>
      </w:r>
      <w:r>
        <w:rPr>
          <w:rFonts w:cstheme="minorHAnsi"/>
          <w:color w:val="000000"/>
          <w:lang w:val="ru-RU"/>
        </w:rPr>
        <w:t xml:space="preserve">. </w:t>
      </w:r>
    </w:p>
    <w:p w14:paraId="277A9660" w14:textId="21EA37BB" w:rsidR="00E22BA4" w:rsidRPr="00AD7FA7" w:rsidRDefault="00E22BA4" w:rsidP="00CF536E">
      <w:pPr>
        <w:pStyle w:val="af"/>
        <w:shd w:val="clear" w:color="auto" w:fill="FFFFFF" w:themeFill="background1"/>
        <w:rPr>
          <w:b/>
          <w:bCs/>
          <w:lang w:val="ru-RU"/>
        </w:rPr>
      </w:pPr>
      <w:r>
        <w:rPr>
          <w:b/>
          <w:bCs/>
          <w:lang w:val="ru-RU"/>
        </w:rPr>
        <w:t xml:space="preserve">Сервер </w:t>
      </w:r>
      <w:r w:rsidR="00FE6697">
        <w:rPr>
          <w:b/>
          <w:bCs/>
          <w:lang w:val="ru-RU"/>
        </w:rPr>
        <w:t>с которого запускается запрос</w:t>
      </w:r>
      <w:r>
        <w:rPr>
          <w:b/>
          <w:bCs/>
          <w:lang w:val="ru-RU"/>
        </w:rPr>
        <w:t xml:space="preserve">: </w:t>
      </w:r>
      <w:r w:rsidRPr="00E22BA4">
        <w:rPr>
          <w:i/>
          <w:iCs/>
          <w:lang w:val="ru-RU"/>
        </w:rPr>
        <w:t>10.26.103.47</w:t>
      </w:r>
      <w:r w:rsidR="00AD7FA7">
        <w:rPr>
          <w:i/>
          <w:iCs/>
          <w:lang w:val="ru-RU"/>
        </w:rPr>
        <w:t xml:space="preserve"> (</w:t>
      </w:r>
      <w:r w:rsidR="00AD7FA7">
        <w:rPr>
          <w:i/>
          <w:iCs/>
        </w:rPr>
        <w:t>APP</w:t>
      </w:r>
      <w:r w:rsidR="00AD7FA7" w:rsidRPr="00AD7FA7">
        <w:rPr>
          <w:i/>
          <w:iCs/>
          <w:lang w:val="ru-RU"/>
        </w:rPr>
        <w:t>)</w:t>
      </w:r>
    </w:p>
    <w:p w14:paraId="1627D4C7" w14:textId="0F4A10FE" w:rsidR="00817FCF" w:rsidRPr="00075600" w:rsidRDefault="00817FCF" w:rsidP="00CF536E">
      <w:pPr>
        <w:pStyle w:val="af"/>
        <w:shd w:val="clear" w:color="auto" w:fill="FFFFFF" w:themeFill="background1"/>
      </w:pPr>
      <w:r w:rsidRPr="00CF536E">
        <w:rPr>
          <w:b/>
          <w:bCs/>
          <w:lang w:val="ru-RU"/>
        </w:rPr>
        <w:t>Пример</w:t>
      </w:r>
      <w:r w:rsidRPr="00075600">
        <w:rPr>
          <w:b/>
          <w:bCs/>
        </w:rPr>
        <w:t xml:space="preserve"> </w:t>
      </w:r>
      <w:r w:rsidRPr="00CF536E">
        <w:rPr>
          <w:b/>
          <w:bCs/>
          <w:lang w:val="ru-RU"/>
        </w:rPr>
        <w:t>запуска</w:t>
      </w:r>
      <w:r w:rsidR="00CF536E" w:rsidRPr="00075600">
        <w:rPr>
          <w:b/>
          <w:bCs/>
        </w:rPr>
        <w:t>:</w:t>
      </w:r>
      <w:r w:rsidRPr="00E22BA4">
        <w:t> </w:t>
      </w:r>
      <w:proofErr w:type="spellStart"/>
      <w:r w:rsidRPr="00E22BA4">
        <w:rPr>
          <w:i/>
          <w:iCs/>
          <w:highlight w:val="lightGray"/>
        </w:rPr>
        <w:t>php</w:t>
      </w:r>
      <w:proofErr w:type="spellEnd"/>
      <w:r w:rsidRPr="00075600">
        <w:rPr>
          <w:i/>
          <w:iCs/>
          <w:highlight w:val="lightGray"/>
        </w:rPr>
        <w:t xml:space="preserve"> </w:t>
      </w:r>
      <w:r w:rsidRPr="00E22BA4">
        <w:rPr>
          <w:i/>
          <w:iCs/>
          <w:highlight w:val="lightGray"/>
        </w:rPr>
        <w:t>bin</w:t>
      </w:r>
      <w:r w:rsidRPr="00075600">
        <w:rPr>
          <w:i/>
          <w:iCs/>
          <w:highlight w:val="lightGray"/>
        </w:rPr>
        <w:t>/</w:t>
      </w:r>
      <w:r w:rsidRPr="00E22BA4">
        <w:rPr>
          <w:i/>
          <w:iCs/>
          <w:highlight w:val="lightGray"/>
        </w:rPr>
        <w:t>console</w:t>
      </w:r>
      <w:r w:rsidRPr="00075600">
        <w:rPr>
          <w:i/>
          <w:iCs/>
          <w:highlight w:val="lightGray"/>
        </w:rPr>
        <w:t xml:space="preserve"> </w:t>
      </w:r>
      <w:proofErr w:type="spellStart"/>
      <w:r w:rsidRPr="00E22BA4">
        <w:rPr>
          <w:i/>
          <w:iCs/>
          <w:highlight w:val="lightGray"/>
        </w:rPr>
        <w:t>user</w:t>
      </w:r>
      <w:r w:rsidRPr="00075600">
        <w:rPr>
          <w:i/>
          <w:iCs/>
          <w:highlight w:val="lightGray"/>
        </w:rPr>
        <w:t>:</w:t>
      </w:r>
      <w:r w:rsidRPr="00E22BA4">
        <w:rPr>
          <w:i/>
          <w:iCs/>
          <w:highlight w:val="lightGray"/>
        </w:rPr>
        <w:t>add</w:t>
      </w:r>
      <w:r w:rsidRPr="00075600">
        <w:rPr>
          <w:i/>
          <w:iCs/>
          <w:highlight w:val="lightGray"/>
        </w:rPr>
        <w:t>_</w:t>
      </w:r>
      <w:r w:rsidRPr="00E22BA4">
        <w:rPr>
          <w:i/>
          <w:iCs/>
          <w:highlight w:val="lightGray"/>
        </w:rPr>
        <w:t>roles</w:t>
      </w:r>
      <w:proofErr w:type="spellEnd"/>
      <w:r w:rsidRPr="00075600">
        <w:rPr>
          <w:i/>
          <w:iCs/>
          <w:highlight w:val="lightGray"/>
        </w:rPr>
        <w:t xml:space="preserve"> </w:t>
      </w:r>
      <w:r w:rsidRPr="00E22BA4">
        <w:rPr>
          <w:i/>
          <w:iCs/>
          <w:highlight w:val="lightGray"/>
        </w:rPr>
        <w:t>test</w:t>
      </w:r>
      <w:r w:rsidRPr="00075600">
        <w:rPr>
          <w:i/>
          <w:iCs/>
          <w:highlight w:val="lightGray"/>
        </w:rPr>
        <w:t>.</w:t>
      </w:r>
      <w:r w:rsidRPr="00E22BA4">
        <w:rPr>
          <w:i/>
          <w:iCs/>
          <w:highlight w:val="lightGray"/>
        </w:rPr>
        <w:t>xlsx</w:t>
      </w:r>
    </w:p>
    <w:p w14:paraId="111A88A6" w14:textId="079000DE" w:rsidR="00817FCF" w:rsidRPr="00CF536E" w:rsidRDefault="00817FCF" w:rsidP="00CF536E">
      <w:pPr>
        <w:pStyle w:val="af"/>
        <w:shd w:val="clear" w:color="auto" w:fill="FFFFFF" w:themeFill="background1"/>
        <w:rPr>
          <w:lang w:val="ru-RU"/>
        </w:rPr>
      </w:pPr>
      <w:r w:rsidRPr="00CF536E">
        <w:rPr>
          <w:b/>
          <w:bCs/>
          <w:lang w:val="ru-RU"/>
        </w:rPr>
        <w:t>Пример выдачи</w:t>
      </w:r>
      <w:r w:rsidR="00CF536E" w:rsidRPr="00CF536E">
        <w:rPr>
          <w:b/>
          <w:bCs/>
          <w:lang w:val="ru-RU"/>
        </w:rPr>
        <w:t xml:space="preserve"> результата</w:t>
      </w:r>
      <w:r w:rsidR="00CF536E" w:rsidRPr="00CF536E">
        <w:rPr>
          <w:lang w:val="ru-RU"/>
        </w:rPr>
        <w:t>:</w:t>
      </w:r>
    </w:p>
    <w:p w14:paraId="41F8FE2E" w14:textId="77777777" w:rsidR="00817FCF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Импорт /</w:t>
      </w:r>
      <w:proofErr w:type="spellStart"/>
      <w:r w:rsidRPr="00C35166">
        <w:rPr>
          <w:i/>
          <w:iCs/>
          <w:lang w:val="ru-RU"/>
        </w:rPr>
        <w:t>var</w:t>
      </w:r>
      <w:proofErr w:type="spellEnd"/>
      <w:r w:rsidRPr="00C35166">
        <w:rPr>
          <w:i/>
          <w:iCs/>
          <w:lang w:val="ru-RU"/>
        </w:rPr>
        <w:t>/</w:t>
      </w:r>
      <w:proofErr w:type="spellStart"/>
      <w:r w:rsidRPr="00C35166">
        <w:rPr>
          <w:i/>
          <w:iCs/>
          <w:lang w:val="ru-RU"/>
        </w:rPr>
        <w:t>www</w:t>
      </w:r>
      <w:proofErr w:type="spellEnd"/>
      <w:r w:rsidRPr="00C35166">
        <w:rPr>
          <w:i/>
          <w:iCs/>
          <w:lang w:val="ru-RU"/>
        </w:rPr>
        <w:t>/</w:t>
      </w:r>
      <w:proofErr w:type="spellStart"/>
      <w:r w:rsidRPr="00C35166">
        <w:rPr>
          <w:i/>
          <w:iCs/>
          <w:lang w:val="ru-RU"/>
        </w:rPr>
        <w:t>html</w:t>
      </w:r>
      <w:proofErr w:type="spellEnd"/>
      <w:r w:rsidRPr="00C35166">
        <w:rPr>
          <w:i/>
          <w:iCs/>
          <w:lang w:val="ru-RU"/>
        </w:rPr>
        <w:t>/test.xlsx</w:t>
      </w:r>
    </w:p>
    <w:p w14:paraId="7F3A2167" w14:textId="708DF7B6" w:rsidR="00817FCF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==============================</w:t>
      </w:r>
    </w:p>
    <w:p w14:paraId="1B0240CA" w14:textId="63D28949" w:rsidR="00817FCF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Найден пользователь: </w:t>
      </w:r>
      <w:proofErr w:type="spellStart"/>
      <w:r w:rsidRPr="00C35166">
        <w:rPr>
          <w:i/>
          <w:iCs/>
          <w:lang w:val="ru-RU"/>
        </w:rPr>
        <w:t>Id</w:t>
      </w:r>
      <w:proofErr w:type="spellEnd"/>
      <w:r w:rsidRPr="00C35166">
        <w:rPr>
          <w:i/>
          <w:iCs/>
          <w:lang w:val="ru-RU"/>
        </w:rPr>
        <w:t xml:space="preserve"> = 2, ФИО = Согласующий№1, </w:t>
      </w:r>
      <w:proofErr w:type="spellStart"/>
      <w:r w:rsidRPr="00C35166">
        <w:rPr>
          <w:i/>
          <w:iCs/>
          <w:lang w:val="ru-RU"/>
        </w:rPr>
        <w:t>email</w:t>
      </w:r>
      <w:proofErr w:type="spellEnd"/>
      <w:r w:rsidRPr="00C35166">
        <w:rPr>
          <w:i/>
          <w:iCs/>
          <w:lang w:val="ru-RU"/>
        </w:rPr>
        <w:t xml:space="preserve"> =  </w:t>
      </w:r>
      <w:hyperlink r:id="rId13" w:tooltip="mailto:approve@1.ru" w:history="1">
        <w:r w:rsidRPr="00C35166">
          <w:rPr>
            <w:i/>
            <w:iCs/>
            <w:lang w:val="ru-RU"/>
          </w:rPr>
          <w:t>approve@1.ru</w:t>
        </w:r>
      </w:hyperlink>
    </w:p>
    <w:p w14:paraId="407C4A3E" w14:textId="2C3FE689" w:rsidR="00817FCF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Применяются следующие настройки:</w:t>
      </w:r>
    </w:p>
    <w:p w14:paraId="554B943E" w14:textId="278474F4" w:rsidR="00817FCF" w:rsidRPr="00C35166" w:rsidRDefault="00817FCF" w:rsidP="00AD7FA7">
      <w:pPr>
        <w:pStyle w:val="af"/>
        <w:shd w:val="clear" w:color="auto" w:fill="FFFFFF" w:themeFill="background1"/>
        <w:ind w:left="567" w:firstLine="0"/>
        <w:rPr>
          <w:i/>
          <w:iCs/>
          <w:lang w:val="ru-RU"/>
        </w:rPr>
      </w:pPr>
      <w:r w:rsidRPr="00C35166">
        <w:rPr>
          <w:i/>
          <w:iCs/>
          <w:lang w:val="ru-RU"/>
        </w:rPr>
        <w:t>Роли: Менеджер личного кабинета,  Создатель карточки ИП,  Редактор карточки ИП,  Редактор доходной части карточки ИП,  Редактор затратной части карточки ИП,  Менеджер согласования ИП,  Менеджер отчетов,  Менеджер отчетов план/факт</w:t>
      </w:r>
    </w:p>
    <w:p w14:paraId="6BE54BC8" w14:textId="14666C48" w:rsidR="00817FCF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Сегменты-</w:t>
      </w:r>
      <w:proofErr w:type="spellStart"/>
      <w:r w:rsidRPr="00C35166">
        <w:rPr>
          <w:i/>
          <w:iCs/>
          <w:lang w:val="ru-RU"/>
        </w:rPr>
        <w:t>бюджетодержатели</w:t>
      </w:r>
      <w:proofErr w:type="spellEnd"/>
      <w:r w:rsidRPr="00C35166">
        <w:rPr>
          <w:i/>
          <w:iCs/>
          <w:lang w:val="ru-RU"/>
        </w:rPr>
        <w:t>: B2B, B2G1</w:t>
      </w:r>
    </w:p>
    <w:p w14:paraId="4E8DC9D7" w14:textId="0C903C4F" w:rsidR="00817FCF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Компании группы: 013XX.Макрорегион "Волга" ПАО "Ростелеком"</w:t>
      </w:r>
    </w:p>
    <w:p w14:paraId="76413EC1" w14:textId="2C853007" w:rsidR="00C35166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Региональные</w:t>
      </w:r>
      <w:r w:rsidR="00CF536E" w:rsidRPr="00C35166">
        <w:rPr>
          <w:i/>
          <w:iCs/>
          <w:lang w:val="ru-RU"/>
        </w:rPr>
        <w:t xml:space="preserve"> </w:t>
      </w:r>
      <w:r w:rsidRPr="00C35166">
        <w:rPr>
          <w:i/>
          <w:iCs/>
          <w:lang w:val="ru-RU"/>
        </w:rPr>
        <w:t>филиалы: </w:t>
      </w:r>
    </w:p>
    <w:p w14:paraId="6B09DE47" w14:textId="77777777" w:rsidR="00C35166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01307.Саратовский филиал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 xml:space="preserve">;"Ростелеком",  </w:t>
      </w:r>
    </w:p>
    <w:p w14:paraId="6AEB4A05" w14:textId="77777777" w:rsidR="00C35166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01302.Кировский филиал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 xml:space="preserve">;"Ростелеком",  </w:t>
      </w:r>
    </w:p>
    <w:p w14:paraId="545954B0" w14:textId="77777777" w:rsidR="00C35166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01303.Нижегородский филиал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>;"Ростелеком", </w:t>
      </w:r>
      <w:r w:rsidR="00C35166" w:rsidRPr="00C35166">
        <w:rPr>
          <w:i/>
          <w:iCs/>
          <w:lang w:val="ru-RU"/>
        </w:rPr>
        <w:t xml:space="preserve"> </w:t>
      </w:r>
    </w:p>
    <w:p w14:paraId="25ED171C" w14:textId="77777777" w:rsidR="00C35166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01304.Оренбургский филиал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 xml:space="preserve">;"Ростелеком",  </w:t>
      </w:r>
    </w:p>
    <w:p w14:paraId="713471C1" w14:textId="77777777" w:rsidR="00C35166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01305.Пензенский филиал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>;</w:t>
      </w:r>
      <w:r w:rsidR="00C35166" w:rsidRPr="00C35166">
        <w:rPr>
          <w:i/>
          <w:iCs/>
          <w:lang w:val="ru-RU"/>
        </w:rPr>
        <w:t xml:space="preserve"> </w:t>
      </w:r>
      <w:r w:rsidRPr="00C35166">
        <w:rPr>
          <w:i/>
          <w:iCs/>
          <w:lang w:val="ru-RU"/>
        </w:rPr>
        <w:t>"Ростелеком", </w:t>
      </w:r>
    </w:p>
    <w:p w14:paraId="6A6049EB" w14:textId="77777777" w:rsidR="00C35166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01308.Ульяновский филиал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>;</w:t>
      </w:r>
      <w:r w:rsidR="00C35166" w:rsidRPr="00C35166">
        <w:rPr>
          <w:i/>
          <w:iCs/>
          <w:lang w:val="ru-RU"/>
        </w:rPr>
        <w:t xml:space="preserve"> </w:t>
      </w:r>
      <w:r w:rsidRPr="00C35166">
        <w:rPr>
          <w:i/>
          <w:iCs/>
          <w:lang w:val="ru-RU"/>
        </w:rPr>
        <w:t xml:space="preserve">"Ростелеком",  </w:t>
      </w:r>
    </w:p>
    <w:p w14:paraId="351B92EA" w14:textId="77777777" w:rsidR="00C35166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01306.Самарский филиал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 xml:space="preserve">;"Ростелеком",  </w:t>
      </w:r>
    </w:p>
    <w:p w14:paraId="10C73CC7" w14:textId="77777777" w:rsidR="00C35166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01310.Филиал в Республике Мордовия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 xml:space="preserve">;"Ростелеком",  </w:t>
      </w:r>
    </w:p>
    <w:p w14:paraId="53B565FA" w14:textId="77777777" w:rsidR="00C35166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01311.Филиал в Удмуртской Республике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 xml:space="preserve">;"Ростелеком",  </w:t>
      </w:r>
    </w:p>
    <w:p w14:paraId="73700BE4" w14:textId="77777777" w:rsidR="00C35166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01312.Филиал в Чувашской Республике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 xml:space="preserve">;"Ростелеком",  </w:t>
      </w:r>
    </w:p>
    <w:p w14:paraId="7C8F16BF" w14:textId="7115FBF6" w:rsidR="00817FCF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01313.Филиал в Республике Татарстан </w:t>
      </w:r>
      <w:proofErr w:type="spellStart"/>
      <w:r w:rsidRPr="00C35166">
        <w:rPr>
          <w:i/>
          <w:iCs/>
          <w:lang w:val="ru-RU"/>
        </w:rPr>
        <w:t>ПАО&amp;nbsp</w:t>
      </w:r>
      <w:proofErr w:type="spellEnd"/>
      <w:r w:rsidRPr="00C35166">
        <w:rPr>
          <w:i/>
          <w:iCs/>
          <w:lang w:val="ru-RU"/>
        </w:rPr>
        <w:t>;"Ростелеком"</w:t>
      </w:r>
    </w:p>
    <w:p w14:paraId="00A0798A" w14:textId="2C04F24B" w:rsidR="00817FCF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ЦФО-инициаторы: Без ограничений</w:t>
      </w:r>
    </w:p>
    <w:p w14:paraId="25D6B4B0" w14:textId="54CFE210" w:rsidR="00817FCF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ЦФО-исполнители: Без ограничений</w:t>
      </w:r>
    </w:p>
    <w:p w14:paraId="4D92E30D" w14:textId="604CEB1B" w:rsidR="00817FCF" w:rsidRPr="00C35166" w:rsidRDefault="00817FCF" w:rsidP="00AD7FA7">
      <w:pPr>
        <w:pStyle w:val="af"/>
        <w:shd w:val="clear" w:color="auto" w:fill="FFFFFF" w:themeFill="background1"/>
        <w:ind w:left="567" w:firstLine="0"/>
        <w:rPr>
          <w:i/>
          <w:iCs/>
          <w:lang w:val="ru-RU"/>
        </w:rPr>
      </w:pPr>
      <w:r w:rsidRPr="00C35166">
        <w:rPr>
          <w:i/>
          <w:iCs/>
          <w:lang w:val="ru-RU"/>
        </w:rPr>
        <w:t>Программы: 108. Последние мили, 109. Бизнес-центры, 330. Новые продукты и сервисы, 112. Оптика в ОГВ</w:t>
      </w:r>
    </w:p>
    <w:p w14:paraId="171D42BE" w14:textId="77777777" w:rsidR="00817FCF" w:rsidRPr="00C35166" w:rsidRDefault="00817FCF" w:rsidP="00CF536E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 [OK] Изменения успешно применены</w:t>
      </w:r>
    </w:p>
    <w:p w14:paraId="46FA389D" w14:textId="77777777" w:rsidR="00C35166" w:rsidRDefault="00C35166" w:rsidP="00C35166">
      <w:pPr>
        <w:pStyle w:val="af"/>
        <w:shd w:val="clear" w:color="auto" w:fill="FFFFFF" w:themeFill="background1"/>
        <w:rPr>
          <w:lang w:val="ru-RU"/>
        </w:rPr>
      </w:pPr>
    </w:p>
    <w:p w14:paraId="652C5788" w14:textId="72EBC241" w:rsidR="00C35166" w:rsidRPr="00BC3295" w:rsidRDefault="00817FCF" w:rsidP="00BC3295">
      <w:pPr>
        <w:pStyle w:val="af"/>
        <w:shd w:val="clear" w:color="auto" w:fill="FFFFFF" w:themeFill="background1"/>
        <w:rPr>
          <w:lang w:val="ru-RU"/>
        </w:rPr>
      </w:pPr>
      <w:r w:rsidRPr="00C35166">
        <w:rPr>
          <w:lang w:val="ru-RU"/>
        </w:rPr>
        <w:lastRenderedPageBreak/>
        <w:t>Поддерживается опция </w:t>
      </w:r>
      <w:r w:rsidRPr="009F0A02">
        <w:rPr>
          <w:i/>
          <w:iCs/>
          <w:highlight w:val="lightGray"/>
          <w:lang w:val="ru-RU"/>
        </w:rPr>
        <w:t>--</w:t>
      </w:r>
      <w:proofErr w:type="spellStart"/>
      <w:r w:rsidRPr="009F0A02">
        <w:rPr>
          <w:i/>
          <w:iCs/>
          <w:highlight w:val="lightGray"/>
          <w:lang w:val="ru-RU"/>
        </w:rPr>
        <w:t>dry</w:t>
      </w:r>
      <w:proofErr w:type="spellEnd"/>
      <w:r w:rsidRPr="00C35166">
        <w:rPr>
          <w:lang w:val="ru-RU"/>
        </w:rPr>
        <w:t> для запуска без внесения изменений. Результат аналогичный</w:t>
      </w:r>
      <w:r w:rsidR="00BD0771">
        <w:rPr>
          <w:lang w:val="ru-RU"/>
        </w:rPr>
        <w:t>:</w:t>
      </w:r>
      <w:r w:rsidRPr="00C35166">
        <w:rPr>
          <w:lang w:val="ru-RU"/>
        </w:rPr>
        <w:t xml:space="preserve"> за исключением применения изменений. Если при обработке файла находятся ошибки, никакие изменения не применяются, ошибки выдаются в результате.</w:t>
      </w:r>
    </w:p>
    <w:p w14:paraId="1DC0808A" w14:textId="1839317D" w:rsidR="00C35166" w:rsidRPr="00C35166" w:rsidRDefault="00817FCF" w:rsidP="00C35166">
      <w:pPr>
        <w:pStyle w:val="af"/>
        <w:shd w:val="clear" w:color="auto" w:fill="FFFFFF" w:themeFill="background1"/>
        <w:rPr>
          <w:lang w:val="ru-RU"/>
        </w:rPr>
      </w:pPr>
      <w:r w:rsidRPr="00C35166">
        <w:rPr>
          <w:b/>
          <w:bCs/>
          <w:lang w:val="ru-RU"/>
        </w:rPr>
        <w:t xml:space="preserve">Пример выдачи </w:t>
      </w:r>
      <w:r w:rsidR="00C35166">
        <w:rPr>
          <w:b/>
          <w:bCs/>
          <w:lang w:val="ru-RU"/>
        </w:rPr>
        <w:t xml:space="preserve">результата </w:t>
      </w:r>
      <w:r w:rsidRPr="00C35166">
        <w:rPr>
          <w:b/>
          <w:bCs/>
          <w:lang w:val="ru-RU"/>
        </w:rPr>
        <w:t>с ошибками</w:t>
      </w:r>
      <w:r w:rsidR="00C35166">
        <w:rPr>
          <w:lang w:val="ru-RU"/>
        </w:rPr>
        <w:t>:</w:t>
      </w:r>
    </w:p>
    <w:p w14:paraId="71F09B2E" w14:textId="59D212E1" w:rsidR="00817FCF" w:rsidRPr="00C35166" w:rsidRDefault="00817FCF" w:rsidP="00AD7FA7">
      <w:pPr>
        <w:pStyle w:val="af"/>
        <w:shd w:val="clear" w:color="auto" w:fill="FFFFFF" w:themeFill="background1"/>
        <w:ind w:left="851" w:firstLine="0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[OK] Не найден пользователь с </w:t>
      </w:r>
      <w:proofErr w:type="spellStart"/>
      <w:r w:rsidRPr="00C35166">
        <w:rPr>
          <w:i/>
          <w:iCs/>
          <w:lang w:val="ru-RU"/>
        </w:rPr>
        <w:t>email</w:t>
      </w:r>
      <w:proofErr w:type="spellEnd"/>
      <w:r w:rsidRPr="00C35166">
        <w:rPr>
          <w:i/>
          <w:iCs/>
          <w:lang w:val="ru-RU"/>
        </w:rPr>
        <w:t> </w:t>
      </w:r>
      <w:proofErr w:type="spellStart"/>
      <w:r w:rsidR="00BD0771">
        <w:rPr>
          <w:i/>
          <w:iCs/>
        </w:rPr>
        <w:t>sekaterina</w:t>
      </w:r>
      <w:proofErr w:type="spellEnd"/>
      <w:r w:rsidRPr="00C35166">
        <w:rPr>
          <w:i/>
          <w:iCs/>
          <w:lang w:val="ru-RU"/>
        </w:rPr>
        <w:t>@</w:t>
      </w:r>
      <w:proofErr w:type="spellStart"/>
      <w:r w:rsidR="00BD0771">
        <w:rPr>
          <w:i/>
          <w:iCs/>
        </w:rPr>
        <w:t>rt</w:t>
      </w:r>
      <w:proofErr w:type="spellEnd"/>
      <w:r w:rsidR="00BD0771" w:rsidRPr="00BD0771">
        <w:rPr>
          <w:i/>
          <w:iCs/>
          <w:lang w:val="ru-RU"/>
        </w:rPr>
        <w:t>.</w:t>
      </w:r>
      <w:proofErr w:type="spellStart"/>
      <w:r w:rsidR="00BD0771">
        <w:rPr>
          <w:i/>
          <w:iCs/>
        </w:rPr>
        <w:t>ru</w:t>
      </w:r>
      <w:proofErr w:type="spellEnd"/>
      <w:r w:rsidRPr="00C35166">
        <w:rPr>
          <w:i/>
          <w:iCs/>
          <w:lang w:val="ru-RU"/>
        </w:rPr>
        <w:t xml:space="preserve"> и именем </w:t>
      </w:r>
      <w:proofErr w:type="spellStart"/>
      <w:r w:rsidRPr="00C35166">
        <w:rPr>
          <w:i/>
          <w:iCs/>
          <w:lang w:val="ru-RU"/>
        </w:rPr>
        <w:t>Слепченкова</w:t>
      </w:r>
      <w:proofErr w:type="spellEnd"/>
      <w:r w:rsidRPr="00C35166">
        <w:rPr>
          <w:i/>
          <w:iCs/>
          <w:lang w:val="ru-RU"/>
        </w:rPr>
        <w:t xml:space="preserve"> Екатерина Михайловна</w:t>
      </w:r>
    </w:p>
    <w:p w14:paraId="367E2634" w14:textId="78D46639" w:rsidR="00817FCF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      Не найдена роль с названием </w:t>
      </w:r>
      <w:r w:rsidR="00BD0771" w:rsidRPr="00C35166">
        <w:rPr>
          <w:i/>
          <w:iCs/>
          <w:lang w:val="ru-RU"/>
        </w:rPr>
        <w:t>Создатель карточки</w:t>
      </w:r>
      <w:r w:rsidRPr="00C35166">
        <w:rPr>
          <w:i/>
          <w:iCs/>
          <w:lang w:val="ru-RU"/>
        </w:rPr>
        <w:t>                                                                       </w:t>
      </w:r>
    </w:p>
    <w:p w14:paraId="208C6159" w14:textId="42B48570" w:rsidR="00817FCF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      Не найден сегмент с названием </w:t>
      </w:r>
      <w:r w:rsidR="00BD0771" w:rsidRPr="00C35166">
        <w:rPr>
          <w:i/>
          <w:iCs/>
          <w:lang w:val="ru-RU"/>
        </w:rPr>
        <w:t>B2G1</w:t>
      </w:r>
    </w:p>
    <w:p w14:paraId="447F5F9C" w14:textId="77F4790A" w:rsidR="00817FCF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      Не найден региональный филиал с кодом </w:t>
      </w:r>
      <w:r w:rsidR="00BD0771" w:rsidRPr="00C35166">
        <w:rPr>
          <w:i/>
          <w:iCs/>
          <w:lang w:val="ru-RU"/>
        </w:rPr>
        <w:t>01313</w:t>
      </w:r>
    </w:p>
    <w:p w14:paraId="6583BA10" w14:textId="77777777" w:rsidR="00817FCF" w:rsidRPr="00C35166" w:rsidRDefault="00817FCF" w:rsidP="00C35166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>      Не найдена компания группы с кодом 12421</w:t>
      </w:r>
    </w:p>
    <w:p w14:paraId="009A3C2F" w14:textId="598825E8" w:rsidR="00A65438" w:rsidRPr="00BC3295" w:rsidRDefault="00817FCF" w:rsidP="00BC3295">
      <w:pPr>
        <w:pStyle w:val="af"/>
        <w:shd w:val="clear" w:color="auto" w:fill="FFFFFF" w:themeFill="background1"/>
        <w:rPr>
          <w:i/>
          <w:iCs/>
          <w:lang w:val="ru-RU"/>
        </w:rPr>
      </w:pPr>
      <w:r w:rsidRPr="00C35166">
        <w:rPr>
          <w:i/>
          <w:iCs/>
          <w:lang w:val="ru-RU"/>
        </w:rPr>
        <w:t xml:space="preserve">      Не найден ЦФО-инициатор с кодом </w:t>
      </w:r>
      <w:r w:rsidR="00BD0771">
        <w:rPr>
          <w:i/>
          <w:iCs/>
          <w:lang w:val="ru-RU"/>
        </w:rPr>
        <w:t>016</w:t>
      </w:r>
    </w:p>
    <w:p w14:paraId="52C0EB6F" w14:textId="20CE6010" w:rsidR="000555D2" w:rsidRDefault="00CE46DE" w:rsidP="00883B12">
      <w:pPr>
        <w:pStyle w:val="1"/>
      </w:pPr>
      <w:bookmarkStart w:id="13" w:name="_Toc144711023"/>
      <w:r>
        <w:lastRenderedPageBreak/>
        <w:t xml:space="preserve">Настройка </w:t>
      </w:r>
      <w:r w:rsidR="00364F13">
        <w:t>профилей пользователей</w:t>
      </w:r>
      <w:bookmarkEnd w:id="13"/>
    </w:p>
    <w:p w14:paraId="284810F8" w14:textId="4F9D6F7C" w:rsidR="00075600" w:rsidRPr="00075600" w:rsidRDefault="00075600" w:rsidP="00075600">
      <w:pPr>
        <w:pStyle w:val="20"/>
      </w:pPr>
      <w:bookmarkStart w:id="14" w:name="_Toc144711024"/>
      <w:r>
        <w:t>Описание</w:t>
      </w:r>
      <w:bookmarkEnd w:id="14"/>
      <w:r>
        <w:t xml:space="preserve"> </w:t>
      </w:r>
    </w:p>
    <w:p w14:paraId="2D02F2E2" w14:textId="013538F5" w:rsidR="00462133" w:rsidRPr="00650E10" w:rsidRDefault="00462133" w:rsidP="00650E10">
      <w:pPr>
        <w:pStyle w:val="af"/>
        <w:shd w:val="clear" w:color="auto" w:fill="FFFFFF" w:themeFill="background1"/>
        <w:rPr>
          <w:lang w:val="ru-RU"/>
        </w:rPr>
      </w:pPr>
      <w:r w:rsidRPr="00650E10">
        <w:rPr>
          <w:lang w:val="ru-RU"/>
        </w:rPr>
        <w:t xml:space="preserve">В </w:t>
      </w:r>
      <w:r w:rsidR="00CE1040" w:rsidRPr="00650E10">
        <w:rPr>
          <w:lang w:val="ru-RU"/>
        </w:rPr>
        <w:t>БД СИП</w:t>
      </w:r>
      <w:r w:rsidRPr="00650E10">
        <w:rPr>
          <w:lang w:val="ru-RU"/>
        </w:rPr>
        <w:t xml:space="preserve"> реализованы две таблицы для </w:t>
      </w:r>
      <w:r w:rsidR="00650E10">
        <w:rPr>
          <w:lang w:val="ru-RU"/>
        </w:rPr>
        <w:t>учета пользователей системы СИП:</w:t>
      </w:r>
    </w:p>
    <w:p w14:paraId="219A7450" w14:textId="11977922" w:rsidR="00462133" w:rsidRPr="00650E10" w:rsidRDefault="00462133" w:rsidP="00121E75">
      <w:pPr>
        <w:pStyle w:val="af"/>
        <w:numPr>
          <w:ilvl w:val="0"/>
          <w:numId w:val="21"/>
        </w:numPr>
        <w:shd w:val="clear" w:color="auto" w:fill="FFFFFF" w:themeFill="background1"/>
        <w:rPr>
          <w:lang w:val="ru-RU"/>
        </w:rPr>
      </w:pPr>
      <w:r w:rsidRPr="00650E10">
        <w:rPr>
          <w:lang w:val="ru-RU"/>
        </w:rPr>
        <w:t>Учетная информация, необходимая для регистрации пользователя в системе (ФИО, логин, пароль, e-</w:t>
      </w:r>
      <w:proofErr w:type="spellStart"/>
      <w:r w:rsidRPr="00650E10">
        <w:rPr>
          <w:lang w:val="ru-RU"/>
        </w:rPr>
        <w:t>mail</w:t>
      </w:r>
      <w:proofErr w:type="spellEnd"/>
      <w:r w:rsidRPr="00650E10">
        <w:rPr>
          <w:lang w:val="ru-RU"/>
        </w:rPr>
        <w:t xml:space="preserve">, время регистрации в системе), хранится в таблице </w:t>
      </w:r>
      <w:proofErr w:type="spellStart"/>
      <w:r w:rsidRPr="00AD7FA7">
        <w:rPr>
          <w:b/>
          <w:bCs/>
          <w:i/>
          <w:iCs/>
          <w:lang w:val="ru-RU"/>
        </w:rPr>
        <w:t>auth.user</w:t>
      </w:r>
      <w:proofErr w:type="spellEnd"/>
      <w:r w:rsidRPr="00650E10">
        <w:rPr>
          <w:lang w:val="ru-RU"/>
        </w:rPr>
        <w:t>.</w:t>
      </w:r>
    </w:p>
    <w:p w14:paraId="26437DF4" w14:textId="0095CDD0" w:rsidR="00462133" w:rsidRPr="00650E10" w:rsidRDefault="00462133" w:rsidP="00121E75">
      <w:pPr>
        <w:pStyle w:val="af"/>
        <w:numPr>
          <w:ilvl w:val="0"/>
          <w:numId w:val="21"/>
        </w:numPr>
        <w:shd w:val="clear" w:color="auto" w:fill="FFFFFF" w:themeFill="background1"/>
        <w:rPr>
          <w:lang w:val="ru-RU"/>
        </w:rPr>
      </w:pPr>
      <w:r w:rsidRPr="00650E10">
        <w:rPr>
          <w:lang w:val="ru-RU"/>
        </w:rPr>
        <w:t xml:space="preserve">Кадровая информация (адрес, должность, телефон, часовой пояс) хранится в таблице </w:t>
      </w:r>
      <w:proofErr w:type="spellStart"/>
      <w:r w:rsidRPr="00AD7FA7">
        <w:rPr>
          <w:b/>
          <w:bCs/>
          <w:i/>
          <w:iCs/>
          <w:lang w:val="ru-RU"/>
        </w:rPr>
        <w:t>user_profile.user_info</w:t>
      </w:r>
      <w:proofErr w:type="spellEnd"/>
      <w:r w:rsidRPr="00650E10">
        <w:rPr>
          <w:lang w:val="ru-RU"/>
        </w:rPr>
        <w:t>.</w:t>
      </w:r>
    </w:p>
    <w:p w14:paraId="0E054D7A" w14:textId="062EA76A" w:rsidR="00852EDA" w:rsidRPr="00650E10" w:rsidRDefault="00852EDA" w:rsidP="00650E10">
      <w:pPr>
        <w:pStyle w:val="af"/>
        <w:shd w:val="clear" w:color="auto" w:fill="FFFFFF" w:themeFill="background1"/>
        <w:rPr>
          <w:lang w:val="ru-RU"/>
        </w:rPr>
      </w:pPr>
      <w:r w:rsidRPr="00650E10">
        <w:rPr>
          <w:lang w:val="ru-RU"/>
        </w:rPr>
        <w:t xml:space="preserve">Первичный ввод данных произведен </w:t>
      </w:r>
      <w:proofErr w:type="spellStart"/>
      <w:r w:rsidRPr="00650E10">
        <w:rPr>
          <w:lang w:val="ru-RU"/>
        </w:rPr>
        <w:t>мигрированием</w:t>
      </w:r>
      <w:proofErr w:type="spellEnd"/>
      <w:r w:rsidRPr="00650E10">
        <w:rPr>
          <w:lang w:val="ru-RU"/>
        </w:rPr>
        <w:t xml:space="preserve"> данных из справочника </w:t>
      </w:r>
      <w:r w:rsidRPr="00AD7FA7">
        <w:rPr>
          <w:b/>
          <w:bCs/>
          <w:i/>
          <w:iCs/>
          <w:lang w:val="ru-RU"/>
        </w:rPr>
        <w:t>PROJECT.STAFF</w:t>
      </w:r>
      <w:r w:rsidRPr="00650E10">
        <w:rPr>
          <w:lang w:val="ru-RU"/>
        </w:rPr>
        <w:t>, выгруженного из ПБД.</w:t>
      </w:r>
    </w:p>
    <w:p w14:paraId="07EA9AE0" w14:textId="1EE9A7CA" w:rsidR="00817411" w:rsidRDefault="008352A6" w:rsidP="00650E10">
      <w:pPr>
        <w:pStyle w:val="af"/>
        <w:shd w:val="clear" w:color="auto" w:fill="FFFFFF" w:themeFill="background1"/>
        <w:rPr>
          <w:lang w:val="ru-RU"/>
        </w:rPr>
      </w:pPr>
      <w:r w:rsidRPr="00650E10">
        <w:rPr>
          <w:lang w:val="ru-RU"/>
        </w:rPr>
        <w:t>Обновление данных в таблицах</w:t>
      </w:r>
      <w:r w:rsidR="00852EDA" w:rsidRPr="00650E10">
        <w:rPr>
          <w:lang w:val="ru-RU"/>
        </w:rPr>
        <w:t>, указанных выше,</w:t>
      </w:r>
      <w:r w:rsidRPr="00650E10">
        <w:rPr>
          <w:lang w:val="ru-RU"/>
        </w:rPr>
        <w:t xml:space="preserve"> доступно вручную в БД СИП или через загрузчик </w:t>
      </w:r>
      <w:proofErr w:type="spellStart"/>
      <w:r w:rsidRPr="00650E10">
        <w:rPr>
          <w:lang w:val="ru-RU"/>
        </w:rPr>
        <w:t>excel</w:t>
      </w:r>
      <w:proofErr w:type="spellEnd"/>
      <w:r w:rsidRPr="00650E10">
        <w:rPr>
          <w:lang w:val="ru-RU"/>
        </w:rPr>
        <w:t xml:space="preserve"> файлов.</w:t>
      </w:r>
      <w:r w:rsidR="00E05334">
        <w:rPr>
          <w:lang w:val="ru-RU"/>
        </w:rPr>
        <w:t xml:space="preserve"> Подробная инструкция редактирования профилей пользователей приведена в документе «</w:t>
      </w:r>
      <w:r w:rsidR="00642108" w:rsidRPr="00642108">
        <w:rPr>
          <w:lang w:val="ru-RU"/>
        </w:rPr>
        <w:t>Редактирование учетных записей сотрудниками 2ЛТП</w:t>
      </w:r>
      <w:r w:rsidR="00E05334">
        <w:rPr>
          <w:lang w:val="ru-RU"/>
        </w:rPr>
        <w:t>»</w:t>
      </w:r>
      <w:r w:rsidR="00FE6697">
        <w:rPr>
          <w:lang w:val="ru-RU"/>
        </w:rPr>
        <w:t xml:space="preserve">, размещенном в пространстве </w:t>
      </w:r>
      <w:r w:rsidR="00FE6697">
        <w:t>Confluence</w:t>
      </w:r>
      <w:r w:rsidR="00FE6697">
        <w:rPr>
          <w:lang w:val="ru-RU"/>
        </w:rPr>
        <w:t xml:space="preserve">: </w:t>
      </w:r>
      <w:hyperlink r:id="rId14" w:history="1">
        <w:r w:rsidR="00FE6697" w:rsidRPr="00616EF9">
          <w:rPr>
            <w:rStyle w:val="af0"/>
            <w:lang w:val="ru-RU"/>
          </w:rPr>
          <w:t>https://confluence.rt.ru/pages/viewpage.action?pageId=545549959</w:t>
        </w:r>
      </w:hyperlink>
      <w:r w:rsidR="00FE6697">
        <w:rPr>
          <w:lang w:val="ru-RU"/>
        </w:rPr>
        <w:t>.</w:t>
      </w:r>
    </w:p>
    <w:p w14:paraId="14A2D79F" w14:textId="77777777" w:rsidR="00075600" w:rsidRPr="00075600" w:rsidRDefault="00075600" w:rsidP="00075600">
      <w:pPr>
        <w:pStyle w:val="af"/>
        <w:shd w:val="clear" w:color="auto" w:fill="FFFFFF" w:themeFill="background1"/>
        <w:rPr>
          <w:lang w:val="ru-RU"/>
        </w:rPr>
      </w:pPr>
      <w:r w:rsidRPr="00075600">
        <w:rPr>
          <w:lang w:val="ru-RU"/>
        </w:rPr>
        <w:t>Пользователь направляет заявку в helpme.rt.ru на услугу: СИП: Техническая поддержка с указанием информации об увольнении сотрудника.</w:t>
      </w:r>
    </w:p>
    <w:p w14:paraId="3733C4F8" w14:textId="581827BF" w:rsidR="00075600" w:rsidRPr="00717317" w:rsidRDefault="00717317" w:rsidP="00717317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  <w:lang w:eastAsia="en-US" w:bidi="en-US"/>
        </w:rPr>
      </w:pPr>
      <w:r>
        <w:br w:type="page"/>
      </w:r>
    </w:p>
    <w:p w14:paraId="5493E59F" w14:textId="77777777" w:rsidR="00075600" w:rsidRPr="00B704D9" w:rsidRDefault="00075600" w:rsidP="00075600">
      <w:pPr>
        <w:pStyle w:val="20"/>
      </w:pPr>
      <w:bookmarkStart w:id="15" w:name="_Toc144711025"/>
      <w:r>
        <w:lastRenderedPageBreak/>
        <w:t>Перечень запросов и команд</w:t>
      </w:r>
      <w:bookmarkEnd w:id="15"/>
    </w:p>
    <w:p w14:paraId="62F3A3DA" w14:textId="674BE1F4" w:rsidR="00075600" w:rsidRPr="00AD7FA7" w:rsidRDefault="00075600" w:rsidP="00075600">
      <w:pPr>
        <w:pStyle w:val="af"/>
        <w:shd w:val="clear" w:color="auto" w:fill="FFFFFF" w:themeFill="background1"/>
        <w:rPr>
          <w:b/>
          <w:bCs/>
          <w:lang w:val="ru-RU"/>
        </w:rPr>
      </w:pPr>
      <w:r w:rsidRPr="00AD7FA7">
        <w:rPr>
          <w:b/>
          <w:bCs/>
          <w:lang w:val="ru-RU"/>
        </w:rPr>
        <w:t xml:space="preserve">Последовательность действий для </w:t>
      </w:r>
      <w:proofErr w:type="spellStart"/>
      <w:r w:rsidRPr="00AD7FA7">
        <w:rPr>
          <w:b/>
          <w:bCs/>
          <w:lang w:val="ru-RU"/>
        </w:rPr>
        <w:t>деактивирования</w:t>
      </w:r>
      <w:proofErr w:type="spellEnd"/>
      <w:r w:rsidRPr="00AD7FA7">
        <w:rPr>
          <w:b/>
          <w:bCs/>
          <w:lang w:val="ru-RU"/>
        </w:rPr>
        <w:t xml:space="preserve"> УЗ:</w:t>
      </w:r>
    </w:p>
    <w:p w14:paraId="37E1DDE7" w14:textId="25375BBD" w:rsidR="00075600" w:rsidRPr="00075600" w:rsidRDefault="00075600" w:rsidP="00075600">
      <w:pPr>
        <w:pStyle w:val="af"/>
        <w:shd w:val="clear" w:color="auto" w:fill="FFFFFF" w:themeFill="background1"/>
        <w:rPr>
          <w:lang w:val="ru-RU"/>
        </w:rPr>
      </w:pPr>
      <w:r w:rsidRPr="00075600">
        <w:rPr>
          <w:lang w:val="ru-RU"/>
        </w:rPr>
        <w:t xml:space="preserve">Находим в таблице </w:t>
      </w:r>
      <w:proofErr w:type="spellStart"/>
      <w:r w:rsidRPr="00075600">
        <w:rPr>
          <w:i/>
          <w:iCs/>
          <w:lang w:val="ru-RU"/>
        </w:rPr>
        <w:t>Project.Staff</w:t>
      </w:r>
      <w:proofErr w:type="spellEnd"/>
      <w:r w:rsidRPr="00075600">
        <w:rPr>
          <w:lang w:val="ru-RU"/>
        </w:rPr>
        <w:t xml:space="preserve"> строку записи с почтой пользователя.</w:t>
      </w:r>
    </w:p>
    <w:p w14:paraId="6F0ABC7C" w14:textId="0B24C7E8" w:rsidR="00075600" w:rsidRDefault="00075600" w:rsidP="00075600">
      <w:pPr>
        <w:pStyle w:val="af"/>
        <w:shd w:val="clear" w:color="auto" w:fill="FFFFFF" w:themeFill="background1"/>
        <w:rPr>
          <w:lang w:val="ru-RU"/>
        </w:rPr>
      </w:pPr>
      <w:r w:rsidRPr="00075600">
        <w:rPr>
          <w:b/>
          <w:bCs/>
          <w:lang w:val="ru-RU"/>
        </w:rPr>
        <w:t>Пример запроса в БД</w:t>
      </w:r>
      <w:r w:rsidRPr="00075600">
        <w:rPr>
          <w:lang w:val="ru-RU"/>
        </w:rPr>
        <w:t xml:space="preserve">: 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F7FB6" w:rsidRPr="00E85EA3" w14:paraId="0AFFC9FC" w14:textId="77777777" w:rsidTr="007173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2CDC6C3F" w14:textId="77777777" w:rsidR="00717317" w:rsidRPr="00717317" w:rsidRDefault="00717317" w:rsidP="00FD6930">
            <w:pPr>
              <w:pStyle w:val="affe"/>
              <w:shd w:val="clear" w:color="auto" w:fill="FFFFFF"/>
              <w:spacing w:before="0" w:beforeAutospacing="0" w:after="0" w:afterAutospacing="0" w:line="276" w:lineRule="auto"/>
              <w:ind w:left="708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17317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71731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 </w:t>
            </w:r>
          </w:p>
          <w:p w14:paraId="188A4182" w14:textId="5E661DC4" w:rsidR="001F7FB6" w:rsidRPr="00717317" w:rsidRDefault="00717317" w:rsidP="00FD6930">
            <w:pPr>
              <w:pStyle w:val="affe"/>
              <w:shd w:val="clear" w:color="auto" w:fill="FFFFFF"/>
              <w:spacing w:before="0" w:beforeAutospacing="0" w:after="0" w:afterAutospacing="0" w:line="276" w:lineRule="auto"/>
              <w:ind w:left="708"/>
              <w:rPr>
                <w:rFonts w:ascii="Menlo" w:hAnsi="Menlo" w:cs="Menlo"/>
                <w:color w:val="000000"/>
                <w:lang w:val="en-US"/>
              </w:rPr>
            </w:pPr>
            <w:r w:rsidRPr="00717317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71731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PROJECT.STAFF </w:t>
            </w:r>
            <w:r w:rsidRPr="0071731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br/>
            </w:r>
            <w:r w:rsidRPr="00717317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WHERE</w:t>
            </w:r>
            <w:r w:rsidRPr="0071731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EMAIL=</w:t>
            </w:r>
            <w:r w:rsidRPr="00717317">
              <w:rPr>
                <w:rFonts w:asciiTheme="minorHAnsi" w:hAnsiTheme="minorHAnsi" w:cstheme="minorHAnsi"/>
                <w:b w:val="0"/>
                <w:bCs w:val="0"/>
                <w:color w:val="008000"/>
                <w:sz w:val="22"/>
                <w:szCs w:val="22"/>
                <w:lang w:val="en-US"/>
              </w:rPr>
              <w:t>'s.vologzhanin@volga.rt.ru'</w:t>
            </w:r>
            <w:r w:rsidRPr="00717317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</w:tbl>
    <w:p w14:paraId="63E2B41E" w14:textId="41CBD7E6" w:rsidR="001F7FB6" w:rsidRDefault="001F7FB6" w:rsidP="00717317">
      <w:pPr>
        <w:pStyle w:val="af"/>
        <w:shd w:val="clear" w:color="auto" w:fill="FFFFFF" w:themeFill="background1"/>
        <w:ind w:left="708" w:firstLine="0"/>
      </w:pPr>
    </w:p>
    <w:p w14:paraId="02A58B81" w14:textId="1FC501CC" w:rsidR="00075600" w:rsidRPr="00075600" w:rsidRDefault="00075600" w:rsidP="00075600">
      <w:pPr>
        <w:pStyle w:val="af"/>
        <w:shd w:val="clear" w:color="auto" w:fill="FFFFFF" w:themeFill="background1"/>
        <w:rPr>
          <w:lang w:val="ru-RU"/>
        </w:rPr>
      </w:pPr>
      <w:r w:rsidRPr="00075600">
        <w:rPr>
          <w:lang w:val="ru-RU"/>
        </w:rPr>
        <w:t xml:space="preserve">Сверяем значения в результате запрос с указанными в заявке данными. Определяем </w:t>
      </w:r>
      <w:proofErr w:type="spellStart"/>
      <w:r w:rsidRPr="00075600">
        <w:rPr>
          <w:i/>
          <w:iCs/>
          <w:lang w:val="ru-RU"/>
        </w:rPr>
        <w:t>Staff_ID</w:t>
      </w:r>
      <w:proofErr w:type="spellEnd"/>
    </w:p>
    <w:p w14:paraId="23E593B4" w14:textId="2B53F5AA" w:rsidR="00075600" w:rsidRPr="00075600" w:rsidRDefault="00075600" w:rsidP="00075600">
      <w:pPr>
        <w:pStyle w:val="af"/>
        <w:shd w:val="clear" w:color="auto" w:fill="FFFFFF" w:themeFill="background1"/>
        <w:rPr>
          <w:lang w:val="ru-RU"/>
        </w:rPr>
      </w:pPr>
      <w:r w:rsidRPr="00075600">
        <w:rPr>
          <w:lang w:val="ru-RU"/>
        </w:rPr>
        <w:t xml:space="preserve">Находим по </w:t>
      </w:r>
      <w:proofErr w:type="spellStart"/>
      <w:r w:rsidRPr="00075600">
        <w:rPr>
          <w:i/>
          <w:iCs/>
          <w:lang w:val="ru-RU"/>
        </w:rPr>
        <w:t>Staff_ID</w:t>
      </w:r>
      <w:proofErr w:type="spellEnd"/>
      <w:r w:rsidRPr="00075600">
        <w:rPr>
          <w:lang w:val="ru-RU"/>
        </w:rPr>
        <w:t xml:space="preserve">. строки в таблицах </w:t>
      </w:r>
      <w:proofErr w:type="spellStart"/>
      <w:r w:rsidRPr="00075600">
        <w:rPr>
          <w:i/>
          <w:iCs/>
          <w:lang w:val="ru-RU"/>
        </w:rPr>
        <w:t>auth.user</w:t>
      </w:r>
      <w:proofErr w:type="spellEnd"/>
      <w:r w:rsidRPr="00075600">
        <w:rPr>
          <w:i/>
          <w:iCs/>
          <w:lang w:val="ru-RU"/>
        </w:rPr>
        <w:t xml:space="preserve">, </w:t>
      </w:r>
      <w:proofErr w:type="spellStart"/>
      <w:r w:rsidRPr="00075600">
        <w:rPr>
          <w:i/>
          <w:iCs/>
          <w:lang w:val="ru-RU"/>
        </w:rPr>
        <w:t>project.staff</w:t>
      </w:r>
      <w:proofErr w:type="spellEnd"/>
      <w:r w:rsidRPr="00075600">
        <w:rPr>
          <w:i/>
          <w:iCs/>
          <w:lang w:val="ru-RU"/>
        </w:rPr>
        <w:t xml:space="preserve"> </w:t>
      </w:r>
      <w:r w:rsidRPr="00075600">
        <w:rPr>
          <w:lang w:val="ru-RU"/>
        </w:rPr>
        <w:t xml:space="preserve">и вручную проставляет </w:t>
      </w:r>
      <w:proofErr w:type="spellStart"/>
      <w:r w:rsidRPr="00075600">
        <w:rPr>
          <w:i/>
          <w:iCs/>
          <w:lang w:val="ru-RU"/>
        </w:rPr>
        <w:t>status</w:t>
      </w:r>
      <w:proofErr w:type="spellEnd"/>
      <w:r w:rsidRPr="00075600">
        <w:rPr>
          <w:i/>
          <w:iCs/>
          <w:lang w:val="ru-RU"/>
        </w:rPr>
        <w:t>=0</w:t>
      </w:r>
      <w:r w:rsidRPr="00075600">
        <w:rPr>
          <w:lang w:val="ru-RU"/>
        </w:rPr>
        <w:t>.</w:t>
      </w:r>
    </w:p>
    <w:p w14:paraId="60BFCE04" w14:textId="1666C648" w:rsidR="001F7FB6" w:rsidRDefault="00075600" w:rsidP="001F7FB6">
      <w:pPr>
        <w:pStyle w:val="af"/>
        <w:shd w:val="clear" w:color="auto" w:fill="FFFFFF" w:themeFill="background1"/>
        <w:rPr>
          <w:lang w:val="ru-RU"/>
        </w:rPr>
      </w:pPr>
      <w:r w:rsidRPr="00075600">
        <w:rPr>
          <w:b/>
          <w:bCs/>
          <w:lang w:val="ru-RU"/>
        </w:rPr>
        <w:t>Пример запроса в БД</w:t>
      </w:r>
      <w:r w:rsidRPr="00075600">
        <w:rPr>
          <w:lang w:val="ru-RU"/>
        </w:rPr>
        <w:t xml:space="preserve">: 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17317" w:rsidRPr="00E85EA3" w14:paraId="69616BD6" w14:textId="77777777" w:rsidTr="007173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68EEF5C2" w14:textId="77777777" w:rsidR="00717317" w:rsidRPr="00791D9F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3256F82E" w14:textId="77777777" w:rsidR="00717317" w:rsidRPr="00791D9F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s.staff_id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4D7BDB58" w14:textId="77777777" w:rsidR="00717317" w:rsidRPr="00791D9F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s.full_name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239AA89F" w14:textId="77777777" w:rsidR="00717317" w:rsidRPr="00791D9F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u.status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91D9F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AS</w:t>
            </w: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user_status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</w:p>
          <w:p w14:paraId="7F439394" w14:textId="77777777" w:rsidR="00717317" w:rsidRPr="00791D9F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s.status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91D9F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AS</w:t>
            </w: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staff_status</w:t>
            </w:r>
            <w:proofErr w:type="spellEnd"/>
          </w:p>
          <w:p w14:paraId="5E81A154" w14:textId="77777777" w:rsidR="00717317" w:rsidRPr="00791D9F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auth.</w:t>
            </w:r>
            <w:r w:rsidRPr="00791D9F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user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u</w:t>
            </w:r>
          </w:p>
          <w:p w14:paraId="2E170A6E" w14:textId="77777777" w:rsidR="00717317" w:rsidRPr="00791D9F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91D9F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</w:p>
          <w:p w14:paraId="44F7DB8D" w14:textId="77777777" w:rsidR="00717317" w:rsidRPr="00791D9F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user_profile.user_info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ui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791D9F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ui.user_id</w:t>
            </w:r>
            <w:proofErr w:type="spellEnd"/>
          </w:p>
          <w:p w14:paraId="73AE95E6" w14:textId="77777777" w:rsidR="00717317" w:rsidRPr="00791D9F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Pr="00791D9F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JOIN</w:t>
            </w:r>
          </w:p>
          <w:p w14:paraId="677FA4A5" w14:textId="77777777" w:rsidR="00717317" w:rsidRPr="00717317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   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project.staff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s </w:t>
            </w:r>
            <w:r w:rsidRPr="00791D9F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ON</w:t>
            </w: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ui.staff_id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s.staff_id</w:t>
            </w:r>
            <w:proofErr w:type="spellEnd"/>
            <w:r w:rsidRPr="00717317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3B6D40F3" w14:textId="0ACFF892" w:rsidR="00717317" w:rsidRPr="00717317" w:rsidRDefault="00717317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791D9F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WHERE</w:t>
            </w:r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u.user_id</w:t>
            </w:r>
            <w:proofErr w:type="spellEnd"/>
            <w:r w:rsidRPr="00791D9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= </w:t>
            </w:r>
            <w:r w:rsidRPr="00791D9F">
              <w:rPr>
                <w:rFonts w:asciiTheme="minorHAnsi" w:hAnsiTheme="minorHAnsi" w:cstheme="minorHAnsi"/>
                <w:b w:val="0"/>
                <w:bCs w:val="0"/>
                <w:color w:val="008000"/>
                <w:sz w:val="22"/>
                <w:szCs w:val="22"/>
                <w:lang w:val="en-US"/>
              </w:rPr>
              <w:t>'442'</w:t>
            </w:r>
          </w:p>
        </w:tc>
      </w:tr>
    </w:tbl>
    <w:p w14:paraId="7FD164E3" w14:textId="7F583DAE" w:rsidR="00717317" w:rsidRPr="00717317" w:rsidRDefault="00717317" w:rsidP="001F7FB6">
      <w:pPr>
        <w:pStyle w:val="af"/>
        <w:shd w:val="clear" w:color="auto" w:fill="FFFFFF" w:themeFill="background1"/>
      </w:pP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3840"/>
        <w:gridCol w:w="5653"/>
      </w:tblGrid>
      <w:tr w:rsidR="00791D9F" w:rsidRPr="00883B12" w14:paraId="1F5A1C1B" w14:textId="77777777" w:rsidTr="00791D9F">
        <w:trPr>
          <w:tblHeader/>
        </w:trPr>
        <w:tc>
          <w:tcPr>
            <w:tcW w:w="3840" w:type="dxa"/>
            <w:shd w:val="clear" w:color="auto" w:fill="D9D9D9" w:themeFill="background1" w:themeFillShade="D9"/>
          </w:tcPr>
          <w:p w14:paraId="4D0D787D" w14:textId="3428F8DD" w:rsidR="00791D9F" w:rsidRPr="00883B12" w:rsidRDefault="00791D9F" w:rsidP="001B6D21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>
              <w:rPr>
                <w:rFonts w:cstheme="minorHAnsi"/>
                <w:b/>
                <w:lang w:val="ru-RU"/>
              </w:rPr>
              <w:t>Столбец</w:t>
            </w:r>
          </w:p>
        </w:tc>
        <w:tc>
          <w:tcPr>
            <w:tcW w:w="5653" w:type="dxa"/>
            <w:shd w:val="clear" w:color="auto" w:fill="D9D9D9" w:themeFill="background1" w:themeFillShade="D9"/>
          </w:tcPr>
          <w:p w14:paraId="18D430A0" w14:textId="58EFBC48" w:rsidR="00791D9F" w:rsidRPr="00883B12" w:rsidRDefault="00791D9F" w:rsidP="001B6D21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>
              <w:rPr>
                <w:rFonts w:cstheme="minorHAnsi"/>
                <w:b/>
                <w:lang w:val="ru-RU"/>
              </w:rPr>
              <w:t>Значение</w:t>
            </w:r>
          </w:p>
        </w:tc>
      </w:tr>
      <w:tr w:rsidR="00791D9F" w:rsidRPr="00CD1825" w14:paraId="3607DB8E" w14:textId="77777777" w:rsidTr="001B6D21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4F134" w14:textId="57E1117C" w:rsidR="00791D9F" w:rsidRPr="00CD1825" w:rsidRDefault="00791D9F" w:rsidP="00791D9F">
            <w:pPr>
              <w:pStyle w:val="af"/>
              <w:ind w:firstLine="0"/>
              <w:jc w:val="left"/>
            </w:pPr>
            <w:proofErr w:type="spellStart"/>
            <w:r w:rsidRPr="00D34B02">
              <w:rPr>
                <w:rFonts w:ascii="Rostelecom Basis Light" w:hAnsi="Rostelecom Basis Light"/>
                <w:sz w:val="20"/>
                <w:szCs w:val="20"/>
              </w:rPr>
              <w:t>user_id</w:t>
            </w:r>
            <w:proofErr w:type="spellEnd"/>
          </w:p>
        </w:tc>
        <w:tc>
          <w:tcPr>
            <w:tcW w:w="5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36F9" w14:textId="45A3E4B7" w:rsidR="00791D9F" w:rsidRPr="00CD1825" w:rsidRDefault="00791D9F" w:rsidP="00791D9F">
            <w:pPr>
              <w:pStyle w:val="af"/>
              <w:ind w:firstLine="0"/>
              <w:jc w:val="left"/>
              <w:rPr>
                <w:lang w:val="ru-RU"/>
              </w:rPr>
            </w:pPr>
            <w:r w:rsidRPr="00D34B02">
              <w:rPr>
                <w:rFonts w:ascii="Rostelecom Basis Light" w:hAnsi="Rostelecom Basis Light"/>
                <w:sz w:val="20"/>
                <w:szCs w:val="20"/>
              </w:rPr>
              <w:t>442</w:t>
            </w:r>
          </w:p>
        </w:tc>
      </w:tr>
      <w:tr w:rsidR="00791D9F" w:rsidRPr="00CD1825" w14:paraId="37F95E52" w14:textId="77777777" w:rsidTr="001B6D21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00931" w14:textId="01DB1111" w:rsidR="00791D9F" w:rsidRPr="00F92DE7" w:rsidRDefault="00791D9F" w:rsidP="00791D9F">
            <w:pPr>
              <w:pStyle w:val="af"/>
              <w:ind w:firstLine="0"/>
              <w:jc w:val="left"/>
            </w:pPr>
            <w:proofErr w:type="spellStart"/>
            <w:r w:rsidRPr="00D34B02">
              <w:rPr>
                <w:rFonts w:ascii="Rostelecom Basis Light" w:hAnsi="Rostelecom Basis Light"/>
                <w:sz w:val="20"/>
                <w:szCs w:val="20"/>
              </w:rPr>
              <w:t>staff_id</w:t>
            </w:r>
            <w:proofErr w:type="spellEnd"/>
          </w:p>
        </w:tc>
        <w:tc>
          <w:tcPr>
            <w:tcW w:w="5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9E93" w14:textId="404E6B9C" w:rsidR="00791D9F" w:rsidRPr="00F92DE7" w:rsidRDefault="00791D9F" w:rsidP="00791D9F">
            <w:pPr>
              <w:pStyle w:val="af"/>
              <w:ind w:firstLine="0"/>
              <w:jc w:val="left"/>
            </w:pPr>
            <w:r w:rsidRPr="00D34B02">
              <w:rPr>
                <w:rFonts w:ascii="Rostelecom Basis Light" w:hAnsi="Rostelecom Basis Light"/>
                <w:sz w:val="20"/>
                <w:szCs w:val="20"/>
              </w:rPr>
              <w:t>286854</w:t>
            </w:r>
          </w:p>
        </w:tc>
      </w:tr>
      <w:tr w:rsidR="00791D9F" w:rsidRPr="00CD1825" w14:paraId="72E75A7A" w14:textId="77777777" w:rsidTr="001B6D21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8E57" w14:textId="4C2A6695" w:rsidR="00791D9F" w:rsidRPr="00F92DE7" w:rsidRDefault="00791D9F" w:rsidP="00791D9F">
            <w:pPr>
              <w:pStyle w:val="af"/>
              <w:ind w:firstLine="0"/>
              <w:jc w:val="left"/>
            </w:pPr>
            <w:proofErr w:type="spellStart"/>
            <w:r w:rsidRPr="00D34B02">
              <w:rPr>
                <w:rFonts w:ascii="Rostelecom Basis Light" w:hAnsi="Rostelecom Basis Light"/>
                <w:sz w:val="20"/>
                <w:szCs w:val="20"/>
              </w:rPr>
              <w:t>full_name</w:t>
            </w:r>
            <w:proofErr w:type="spellEnd"/>
          </w:p>
        </w:tc>
        <w:tc>
          <w:tcPr>
            <w:tcW w:w="5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767D5" w14:textId="1B830775" w:rsidR="00791D9F" w:rsidRPr="00F92DE7" w:rsidRDefault="00791D9F" w:rsidP="00791D9F">
            <w:pPr>
              <w:pStyle w:val="af"/>
              <w:ind w:firstLine="0"/>
              <w:jc w:val="left"/>
            </w:pPr>
            <w:proofErr w:type="spellStart"/>
            <w:r w:rsidRPr="00D34B02">
              <w:rPr>
                <w:rFonts w:ascii="Rostelecom Basis Light" w:hAnsi="Rostelecom Basis Light"/>
                <w:sz w:val="20"/>
                <w:szCs w:val="20"/>
              </w:rPr>
              <w:t>Вологжанин</w:t>
            </w:r>
            <w:proofErr w:type="spellEnd"/>
            <w:r w:rsidRPr="00D34B02">
              <w:rPr>
                <w:rFonts w:ascii="Rostelecom Basis Light" w:hAnsi="Rostelecom Basis Light"/>
                <w:sz w:val="20"/>
                <w:szCs w:val="20"/>
              </w:rPr>
              <w:t xml:space="preserve"> Сергей </w:t>
            </w:r>
            <w:proofErr w:type="spellStart"/>
            <w:r w:rsidRPr="00D34B02">
              <w:rPr>
                <w:rFonts w:ascii="Rostelecom Basis Light" w:hAnsi="Rostelecom Basis Light"/>
                <w:sz w:val="20"/>
                <w:szCs w:val="20"/>
              </w:rPr>
              <w:t>Вениаминович</w:t>
            </w:r>
            <w:proofErr w:type="spellEnd"/>
          </w:p>
        </w:tc>
      </w:tr>
      <w:tr w:rsidR="00791D9F" w:rsidRPr="00CD1825" w14:paraId="0E1547A8" w14:textId="77777777" w:rsidTr="001B6D21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EE8D1" w14:textId="11AE3ED2" w:rsidR="00791D9F" w:rsidRPr="00F92DE7" w:rsidRDefault="00791D9F" w:rsidP="00791D9F">
            <w:pPr>
              <w:pStyle w:val="af"/>
              <w:ind w:firstLine="0"/>
              <w:jc w:val="left"/>
            </w:pPr>
            <w:r w:rsidRPr="00D34B02">
              <w:rPr>
                <w:rFonts w:ascii="Rostelecom Basis Light" w:hAnsi="Rostelecom Basis Light"/>
                <w:sz w:val="20"/>
                <w:szCs w:val="20"/>
              </w:rPr>
              <w:t>status</w:t>
            </w:r>
          </w:p>
        </w:tc>
        <w:tc>
          <w:tcPr>
            <w:tcW w:w="5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6A9F" w14:textId="0CC1C76F" w:rsidR="00791D9F" w:rsidRPr="00F92DE7" w:rsidRDefault="00791D9F" w:rsidP="00791D9F">
            <w:pPr>
              <w:pStyle w:val="af"/>
              <w:ind w:firstLine="0"/>
              <w:jc w:val="left"/>
            </w:pPr>
            <w:r w:rsidRPr="00D34B02">
              <w:rPr>
                <w:rFonts w:ascii="Rostelecom Basis Light" w:hAnsi="Rostelecom Basis Light"/>
                <w:sz w:val="20"/>
                <w:szCs w:val="20"/>
              </w:rPr>
              <w:t>1</w:t>
            </w:r>
          </w:p>
        </w:tc>
      </w:tr>
      <w:tr w:rsidR="00791D9F" w:rsidRPr="00CD1825" w14:paraId="32D4038B" w14:textId="77777777" w:rsidTr="001B6D21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60AB2" w14:textId="64ACBCDA" w:rsidR="00791D9F" w:rsidRPr="00F92DE7" w:rsidRDefault="00791D9F" w:rsidP="00791D9F">
            <w:pPr>
              <w:pStyle w:val="af"/>
              <w:ind w:firstLine="0"/>
              <w:jc w:val="left"/>
            </w:pPr>
            <w:r w:rsidRPr="00D34B02">
              <w:rPr>
                <w:rFonts w:ascii="Rostelecom Basis Light" w:hAnsi="Rostelecom Basis Light"/>
                <w:sz w:val="20"/>
                <w:szCs w:val="20"/>
              </w:rPr>
              <w:t>status</w:t>
            </w:r>
          </w:p>
        </w:tc>
        <w:tc>
          <w:tcPr>
            <w:tcW w:w="5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52EE0" w14:textId="010C9C15" w:rsidR="00791D9F" w:rsidRPr="00F92DE7" w:rsidRDefault="00791D9F" w:rsidP="00791D9F">
            <w:pPr>
              <w:pStyle w:val="af"/>
              <w:ind w:firstLine="0"/>
              <w:jc w:val="left"/>
            </w:pPr>
            <w:r w:rsidRPr="00D34B02">
              <w:rPr>
                <w:rFonts w:ascii="Rostelecom Basis Light" w:hAnsi="Rostelecom Basis Light"/>
                <w:sz w:val="20"/>
                <w:szCs w:val="20"/>
              </w:rPr>
              <w:t>1</w:t>
            </w:r>
          </w:p>
        </w:tc>
      </w:tr>
    </w:tbl>
    <w:p w14:paraId="66D6C686" w14:textId="77777777" w:rsidR="00075600" w:rsidRPr="00FE6697" w:rsidRDefault="00075600" w:rsidP="00791D9F">
      <w:pPr>
        <w:pStyle w:val="af"/>
        <w:shd w:val="clear" w:color="auto" w:fill="FFFFFF" w:themeFill="background1"/>
        <w:ind w:firstLine="0"/>
        <w:rPr>
          <w:lang w:val="ru-RU"/>
        </w:rPr>
      </w:pPr>
    </w:p>
    <w:p w14:paraId="53C1DCB2" w14:textId="39DA5D2E" w:rsidR="00CE46DE" w:rsidRDefault="00CE46DE" w:rsidP="00883B12">
      <w:pPr>
        <w:pStyle w:val="1"/>
      </w:pPr>
      <w:bookmarkStart w:id="16" w:name="_Toc144711026"/>
      <w:r>
        <w:lastRenderedPageBreak/>
        <w:t>Настройка баланса полномочий</w:t>
      </w:r>
      <w:bookmarkEnd w:id="16"/>
    </w:p>
    <w:bookmarkStart w:id="17" w:name="_MON_1750761434"/>
    <w:bookmarkEnd w:id="17"/>
    <w:p w14:paraId="093571E6" w14:textId="41091034" w:rsidR="009370E3" w:rsidRDefault="003F0F86" w:rsidP="009370E3">
      <w:pPr>
        <w:pStyle w:val="af"/>
      </w:pPr>
      <w:r w:rsidRPr="003F0F86">
        <w:rPr>
          <w:noProof/>
          <w:lang w:val="ru-RU"/>
        </w:rPr>
        <w:object w:dxaOrig="1520" w:dyaOrig="987" w14:anchorId="34ABB0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6.35pt;height:50.2pt;mso-width-percent:0;mso-height-percent:0;mso-width-percent:0;mso-height-percent:0" o:ole="">
            <v:imagedata r:id="rId15" o:title=""/>
          </v:shape>
          <o:OLEObject Type="Embed" ProgID="Word.Document.12" ShapeID="_x0000_i1025" DrawAspect="Icon" ObjectID="_1755323777" r:id="rId16">
            <o:FieldCodes>\s</o:FieldCodes>
          </o:OLEObject>
        </w:object>
      </w:r>
      <w:r w:rsidR="00716D30">
        <w:tab/>
      </w:r>
      <w:r w:rsidR="00716D30">
        <w:tab/>
      </w:r>
      <w:r w:rsidR="00716D30">
        <w:tab/>
      </w:r>
      <w:r w:rsidR="00716D30">
        <w:tab/>
      </w:r>
      <w:bookmarkStart w:id="18" w:name="_MON_1750761468"/>
      <w:bookmarkEnd w:id="18"/>
      <w:r>
        <w:rPr>
          <w:noProof/>
        </w:rPr>
        <w:object w:dxaOrig="1520" w:dyaOrig="987" w14:anchorId="04BAFDF4">
          <v:shape id="_x0000_i1026" type="#_x0000_t75" alt="" style="width:76.35pt;height:50.2pt;mso-width-percent:0;mso-height-percent:0;mso-width-percent:0;mso-height-percent:0" o:ole="">
            <v:imagedata r:id="rId17" o:title=""/>
          </v:shape>
          <o:OLEObject Type="Embed" ProgID="Word.Document.12" ShapeID="_x0000_i1026" DrawAspect="Icon" ObjectID="_1755323778" r:id="rId18">
            <o:FieldCodes>\s</o:FieldCodes>
          </o:OLEObject>
        </w:object>
      </w:r>
    </w:p>
    <w:p w14:paraId="13BF73FC" w14:textId="6C74357D" w:rsidR="00607D00" w:rsidRDefault="00607D00" w:rsidP="00607D00">
      <w:pPr>
        <w:pStyle w:val="1"/>
      </w:pPr>
      <w:bookmarkStart w:id="19" w:name="_Toc144711027"/>
      <w:r>
        <w:lastRenderedPageBreak/>
        <w:t>Настройка цепочек согласования</w:t>
      </w:r>
      <w:bookmarkEnd w:id="19"/>
    </w:p>
    <w:p w14:paraId="4134E529" w14:textId="1976B021" w:rsidR="00A02BA1" w:rsidRPr="00A02BA1" w:rsidRDefault="00A02BA1" w:rsidP="00A02BA1">
      <w:pPr>
        <w:pStyle w:val="20"/>
      </w:pPr>
      <w:bookmarkStart w:id="20" w:name="_Toc144711028"/>
      <w:r>
        <w:t>Описание</w:t>
      </w:r>
      <w:bookmarkEnd w:id="20"/>
    </w:p>
    <w:p w14:paraId="10D62259" w14:textId="63C3E506" w:rsidR="00607D00" w:rsidRDefault="00607D00" w:rsidP="00607D00">
      <w:pPr>
        <w:pStyle w:val="af"/>
        <w:shd w:val="clear" w:color="auto" w:fill="FFFFFF" w:themeFill="background1"/>
        <w:rPr>
          <w:lang w:val="ru-RU"/>
        </w:rPr>
      </w:pPr>
      <w:r w:rsidRPr="00607D00">
        <w:rPr>
          <w:lang w:val="ru-RU"/>
        </w:rPr>
        <w:t>На</w:t>
      </w:r>
      <w:r>
        <w:rPr>
          <w:lang w:val="ru-RU"/>
        </w:rPr>
        <w:t xml:space="preserve"> первом этапе внедрения С</w:t>
      </w:r>
      <w:r w:rsidRPr="00607D00">
        <w:rPr>
          <w:lang w:val="ru-RU"/>
        </w:rPr>
        <w:t xml:space="preserve">истемы загрузка </w:t>
      </w:r>
      <w:r>
        <w:rPr>
          <w:lang w:val="ru-RU"/>
        </w:rPr>
        <w:t>цепочек согласования</w:t>
      </w:r>
      <w:r w:rsidRPr="00607D00">
        <w:rPr>
          <w:lang w:val="ru-RU"/>
        </w:rPr>
        <w:t xml:space="preserve"> для ИП производится </w:t>
      </w:r>
      <w:r w:rsidR="007F7FA6">
        <w:rPr>
          <w:lang w:val="ru-RU"/>
        </w:rPr>
        <w:t>без пользовательского интерфейса</w:t>
      </w:r>
      <w:r w:rsidR="007F7FA6" w:rsidRPr="00607D00">
        <w:rPr>
          <w:lang w:val="ru-RU"/>
        </w:rPr>
        <w:t xml:space="preserve"> </w:t>
      </w:r>
      <w:r w:rsidRPr="00607D00">
        <w:rPr>
          <w:lang w:val="ru-RU"/>
        </w:rPr>
        <w:t>непосредств</w:t>
      </w:r>
      <w:r w:rsidR="007F7FA6">
        <w:rPr>
          <w:lang w:val="ru-RU"/>
        </w:rPr>
        <w:t>енно в таблицы базы данных</w:t>
      </w:r>
      <w:r w:rsidRPr="00607D00">
        <w:rPr>
          <w:lang w:val="ru-RU"/>
        </w:rPr>
        <w:t>.</w:t>
      </w:r>
    </w:p>
    <w:p w14:paraId="6EDD65A5" w14:textId="18375E83" w:rsidR="001A067A" w:rsidRDefault="001A067A" w:rsidP="001A067A">
      <w:pPr>
        <w:pStyle w:val="aff6"/>
        <w:keepNext/>
      </w:pPr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E41B5C">
        <w:rPr>
          <w:noProof/>
        </w:rPr>
        <w:t>3</w:t>
      </w:r>
      <w:r>
        <w:fldChar w:fldCharType="end"/>
      </w:r>
      <w:r>
        <w:t xml:space="preserve"> Цепочки согласования в таблицах БД СИП</w:t>
      </w: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447"/>
        <w:gridCol w:w="4394"/>
        <w:gridCol w:w="4652"/>
      </w:tblGrid>
      <w:tr w:rsidR="001A067A" w14:paraId="116ABC17" w14:textId="77777777" w:rsidTr="000B44A2">
        <w:trPr>
          <w:tblHeader/>
        </w:trPr>
        <w:tc>
          <w:tcPr>
            <w:tcW w:w="447" w:type="dxa"/>
            <w:shd w:val="clear" w:color="auto" w:fill="D9D9D9" w:themeFill="background1" w:themeFillShade="D9"/>
          </w:tcPr>
          <w:p w14:paraId="25A5827A" w14:textId="77777777" w:rsidR="001A067A" w:rsidRPr="00883B12" w:rsidRDefault="001A067A" w:rsidP="001A067A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883B12">
              <w:rPr>
                <w:rFonts w:cstheme="minorHAnsi"/>
                <w:b/>
                <w:lang w:val="ru-RU"/>
              </w:rPr>
              <w:t>№</w:t>
            </w:r>
          </w:p>
        </w:tc>
        <w:tc>
          <w:tcPr>
            <w:tcW w:w="3659" w:type="dxa"/>
            <w:shd w:val="clear" w:color="auto" w:fill="D9D9D9" w:themeFill="background1" w:themeFillShade="D9"/>
          </w:tcPr>
          <w:p w14:paraId="598B4A53" w14:textId="77777777" w:rsidR="001A067A" w:rsidRPr="00883B12" w:rsidRDefault="001A067A" w:rsidP="001A067A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883B12">
              <w:rPr>
                <w:rFonts w:cstheme="minorHAnsi"/>
                <w:b/>
                <w:lang w:val="ru-RU"/>
              </w:rPr>
              <w:t>Наименование таблицы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14:paraId="4FAF4158" w14:textId="77777777" w:rsidR="001A067A" w:rsidRPr="00883B12" w:rsidRDefault="001A067A" w:rsidP="001A067A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883B12">
              <w:rPr>
                <w:rFonts w:cstheme="minorHAnsi"/>
                <w:b/>
                <w:lang w:val="ru-RU"/>
              </w:rPr>
              <w:t>Описание</w:t>
            </w:r>
          </w:p>
        </w:tc>
      </w:tr>
      <w:tr w:rsidR="000B44A2" w:rsidRPr="00577FB9" w14:paraId="4552B37D" w14:textId="77777777" w:rsidTr="000B44A2">
        <w:tc>
          <w:tcPr>
            <w:tcW w:w="447" w:type="dxa"/>
          </w:tcPr>
          <w:p w14:paraId="46BE8024" w14:textId="77777777" w:rsidR="000B44A2" w:rsidRPr="00CD1825" w:rsidRDefault="000B44A2" w:rsidP="000B44A2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6D15A" w14:textId="0BED8B4B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2F3A" w14:textId="33056EE6" w:rsidR="000B44A2" w:rsidRPr="00CD1825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proofErr w:type="spellStart"/>
            <w:r w:rsidRPr="00F92DE7">
              <w:t>Настраиваемые</w:t>
            </w:r>
            <w:proofErr w:type="spellEnd"/>
            <w:r w:rsidRPr="00F92DE7">
              <w:t xml:space="preserve"> </w:t>
            </w:r>
            <w:proofErr w:type="spellStart"/>
            <w:r w:rsidRPr="00F92DE7">
              <w:t>цепочки</w:t>
            </w:r>
            <w:proofErr w:type="spellEnd"/>
            <w:r w:rsidRPr="00F92DE7">
              <w:t xml:space="preserve"> </w:t>
            </w:r>
            <w:proofErr w:type="spellStart"/>
            <w:r w:rsidRPr="00F92DE7">
              <w:t>согласования</w:t>
            </w:r>
            <w:proofErr w:type="spellEnd"/>
            <w:r w:rsidRPr="00F92DE7">
              <w:t xml:space="preserve"> ИП</w:t>
            </w:r>
          </w:p>
        </w:tc>
      </w:tr>
      <w:tr w:rsidR="000B44A2" w:rsidRPr="00577FB9" w14:paraId="74E24330" w14:textId="77777777" w:rsidTr="000B44A2">
        <w:tc>
          <w:tcPr>
            <w:tcW w:w="447" w:type="dxa"/>
          </w:tcPr>
          <w:p w14:paraId="10BCA013" w14:textId="77777777" w:rsidR="000B44A2" w:rsidRPr="00CD1825" w:rsidRDefault="000B44A2" w:rsidP="000B44A2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AE54" w14:textId="727C3F4C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approval_chain_preset_attribute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D938D" w14:textId="23954D55" w:rsidR="000B44A2" w:rsidRPr="00CD1825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proofErr w:type="spellStart"/>
            <w:r w:rsidRPr="000B44A2">
              <w:rPr>
                <w:lang w:val="ru-RU"/>
              </w:rPr>
              <w:t>Аттрибуты</w:t>
            </w:r>
            <w:proofErr w:type="spellEnd"/>
            <w:r w:rsidRPr="000B44A2">
              <w:rPr>
                <w:lang w:val="ru-RU"/>
              </w:rPr>
              <w:t xml:space="preserve"> настраиваемых цепочек согласования ИП</w:t>
            </w:r>
          </w:p>
        </w:tc>
      </w:tr>
      <w:tr w:rsidR="000B44A2" w:rsidRPr="00577FB9" w14:paraId="1E4D0585" w14:textId="77777777" w:rsidTr="000B44A2">
        <w:tc>
          <w:tcPr>
            <w:tcW w:w="447" w:type="dxa"/>
          </w:tcPr>
          <w:p w14:paraId="273886C5" w14:textId="77777777" w:rsidR="000B44A2" w:rsidRPr="00CD1825" w:rsidRDefault="000B44A2" w:rsidP="000B44A2">
            <w:pPr>
              <w:pStyle w:val="af"/>
              <w:ind w:firstLine="0"/>
              <w:jc w:val="left"/>
            </w:pPr>
            <w:r w:rsidRPr="00CD1825">
              <w:t>3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6F0A2" w14:textId="31C48022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approval_chain_preset_attribute_set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521D" w14:textId="5A74726A" w:rsidR="000B44A2" w:rsidRPr="000B44A2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r w:rsidRPr="000B44A2">
              <w:rPr>
                <w:lang w:val="ru-RU"/>
              </w:rPr>
              <w:t>Набор атрибутов для настраиваемой ЦС ИП</w:t>
            </w:r>
          </w:p>
        </w:tc>
      </w:tr>
      <w:tr w:rsidR="000B44A2" w:rsidRPr="00506AA7" w14:paraId="3B5F9C17" w14:textId="77777777" w:rsidTr="000B44A2">
        <w:tc>
          <w:tcPr>
            <w:tcW w:w="447" w:type="dxa"/>
          </w:tcPr>
          <w:p w14:paraId="0BD970C6" w14:textId="77777777" w:rsidR="000B44A2" w:rsidRPr="00CD1825" w:rsidRDefault="000B44A2" w:rsidP="000B44A2">
            <w:pPr>
              <w:pStyle w:val="af"/>
              <w:ind w:firstLine="0"/>
              <w:jc w:val="left"/>
            </w:pPr>
            <w:r w:rsidRPr="00CD1825">
              <w:t>4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0AE9" w14:textId="40563316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approval_chain_preset_attribute_set_range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6237" w14:textId="45F2A005" w:rsidR="000B44A2" w:rsidRPr="000B44A2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r w:rsidRPr="000B44A2">
              <w:rPr>
                <w:lang w:val="ru-RU"/>
              </w:rPr>
              <w:t>Набор значений для атрибутов типа интервал настраиваемой ЦС ИП</w:t>
            </w:r>
          </w:p>
        </w:tc>
      </w:tr>
      <w:tr w:rsidR="000B44A2" w:rsidRPr="009E71FF" w14:paraId="6B0C0048" w14:textId="77777777" w:rsidTr="000B44A2">
        <w:tc>
          <w:tcPr>
            <w:tcW w:w="447" w:type="dxa"/>
          </w:tcPr>
          <w:p w14:paraId="5DF3FC77" w14:textId="77777777" w:rsidR="000B44A2" w:rsidRPr="00CD1825" w:rsidRDefault="000B44A2" w:rsidP="000B44A2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5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4076" w14:textId="07F1AF2B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approval_chain_preset_attribute_set_value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E9E6" w14:textId="5DD9C5CF" w:rsidR="000B44A2" w:rsidRPr="00CD1825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r w:rsidRPr="000B44A2">
              <w:rPr>
                <w:lang w:val="ru-RU"/>
              </w:rPr>
              <w:t>Набор значений для атрибутов типа множество/единичное настраиваемой ЦС ИП</w:t>
            </w:r>
          </w:p>
        </w:tc>
      </w:tr>
      <w:tr w:rsidR="000B44A2" w:rsidRPr="00883B12" w14:paraId="28DCE0F5" w14:textId="77777777" w:rsidTr="000B44A2">
        <w:tc>
          <w:tcPr>
            <w:tcW w:w="447" w:type="dxa"/>
          </w:tcPr>
          <w:p w14:paraId="4673C15E" w14:textId="77777777" w:rsidR="000B44A2" w:rsidRPr="00CD1825" w:rsidRDefault="000B44A2" w:rsidP="000B44A2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6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0CB0" w14:textId="06867117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approval_chain_preset_reviewer_group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9981A" w14:textId="6EAD3F7E" w:rsidR="000B44A2" w:rsidRPr="00CD1825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r w:rsidRPr="000B44A2">
              <w:rPr>
                <w:lang w:val="ru-RU"/>
              </w:rPr>
              <w:t xml:space="preserve">Таблица групп </w:t>
            </w:r>
            <w:proofErr w:type="spellStart"/>
            <w:r w:rsidRPr="000B44A2">
              <w:rPr>
                <w:lang w:val="ru-RU"/>
              </w:rPr>
              <w:t>согласователей</w:t>
            </w:r>
            <w:proofErr w:type="spellEnd"/>
            <w:r w:rsidRPr="000B44A2">
              <w:rPr>
                <w:lang w:val="ru-RU"/>
              </w:rPr>
              <w:t xml:space="preserve"> для ИП</w:t>
            </w:r>
          </w:p>
        </w:tc>
      </w:tr>
      <w:tr w:rsidR="000B44A2" w:rsidRPr="00883B12" w14:paraId="129DDC56" w14:textId="77777777" w:rsidTr="000B44A2">
        <w:tc>
          <w:tcPr>
            <w:tcW w:w="447" w:type="dxa"/>
          </w:tcPr>
          <w:p w14:paraId="3CAEE3BB" w14:textId="77777777" w:rsidR="000B44A2" w:rsidRPr="00CD1825" w:rsidRDefault="000B44A2" w:rsidP="000B44A2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7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356C6" w14:textId="0769B133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approval_chain_preset_reviewer_group_users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4BB9A" w14:textId="7CBF9EB5" w:rsidR="000B44A2" w:rsidRPr="00CD1825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r w:rsidRPr="000B44A2">
              <w:rPr>
                <w:lang w:val="ru-RU"/>
              </w:rPr>
              <w:t>Таблица привязки пользователей к группам согласования ИП</w:t>
            </w:r>
          </w:p>
        </w:tc>
      </w:tr>
      <w:tr w:rsidR="000B44A2" w:rsidRPr="00883B12" w14:paraId="16E8FEB3" w14:textId="77777777" w:rsidTr="000B44A2">
        <w:tc>
          <w:tcPr>
            <w:tcW w:w="447" w:type="dxa"/>
          </w:tcPr>
          <w:p w14:paraId="6742B603" w14:textId="28B7D892" w:rsidR="000B44A2" w:rsidRPr="00CD1825" w:rsidRDefault="000B44A2" w:rsidP="000B44A2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t>8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D7280" w14:textId="5E3873E6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approval_chain_preset_stage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5113" w14:textId="36C318FE" w:rsidR="000B44A2" w:rsidRPr="00CD1825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r w:rsidRPr="000B44A2">
              <w:rPr>
                <w:lang w:val="ru-RU"/>
              </w:rPr>
              <w:t>Этапы настраиваемых цепочек согласования ИП</w:t>
            </w:r>
          </w:p>
        </w:tc>
      </w:tr>
      <w:tr w:rsidR="000B44A2" w:rsidRPr="00883B12" w14:paraId="12C524ED" w14:textId="77777777" w:rsidTr="000B44A2">
        <w:tc>
          <w:tcPr>
            <w:tcW w:w="447" w:type="dxa"/>
          </w:tcPr>
          <w:p w14:paraId="148DA259" w14:textId="5FD8E2ED" w:rsidR="000B44A2" w:rsidRPr="00CD1825" w:rsidRDefault="000B44A2" w:rsidP="000B44A2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t>9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9F079" w14:textId="75A2AB53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approval_chain_preset_stage_reviewer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B1803" w14:textId="7C93944C" w:rsidR="000B44A2" w:rsidRPr="00CD1825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r w:rsidRPr="000B44A2">
              <w:rPr>
                <w:lang w:val="ru-RU"/>
              </w:rPr>
              <w:t>Пользователи согласующие этапы настраиваемых цепочек согласования ИП</w:t>
            </w:r>
          </w:p>
        </w:tc>
      </w:tr>
      <w:tr w:rsidR="000B44A2" w:rsidRPr="00883B12" w14:paraId="0CA119B0" w14:textId="77777777" w:rsidTr="000B44A2">
        <w:tc>
          <w:tcPr>
            <w:tcW w:w="447" w:type="dxa"/>
          </w:tcPr>
          <w:p w14:paraId="5EF79C7C" w14:textId="50A9562C" w:rsidR="000B44A2" w:rsidRPr="00CD1825" w:rsidRDefault="000B44A2" w:rsidP="000B44A2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t>10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B20A7" w14:textId="44AD1F45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approval_chain_preset_stage_reviewer_group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09E2D" w14:textId="4095770D" w:rsidR="000B44A2" w:rsidRPr="00CD1825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r w:rsidRPr="000B44A2">
              <w:rPr>
                <w:lang w:val="ru-RU"/>
              </w:rPr>
              <w:t>Группы пользователей согласующих этапы настраиваемых цепочек согласования ИП</w:t>
            </w:r>
          </w:p>
        </w:tc>
      </w:tr>
      <w:tr w:rsidR="000B44A2" w:rsidRPr="00883B12" w14:paraId="04E56196" w14:textId="77777777" w:rsidTr="000B44A2">
        <w:tc>
          <w:tcPr>
            <w:tcW w:w="447" w:type="dxa"/>
          </w:tcPr>
          <w:p w14:paraId="4D1A9D78" w14:textId="6CD20A7A" w:rsidR="000B44A2" w:rsidRPr="00CD1825" w:rsidRDefault="000B44A2" w:rsidP="000B44A2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t>11</w:t>
            </w:r>
          </w:p>
        </w:tc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7D059" w14:textId="41051786" w:rsidR="000B44A2" w:rsidRPr="00CD1825" w:rsidRDefault="000B44A2" w:rsidP="000B44A2">
            <w:pPr>
              <w:pStyle w:val="af"/>
              <w:ind w:firstLine="0"/>
              <w:jc w:val="left"/>
            </w:pPr>
            <w:proofErr w:type="spellStart"/>
            <w:r w:rsidRPr="00F92DE7">
              <w:t>approval_chain_preset_variation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0B24F" w14:textId="7B64356F" w:rsidR="000B44A2" w:rsidRPr="00CD1825" w:rsidRDefault="000B44A2" w:rsidP="000B44A2">
            <w:pPr>
              <w:pStyle w:val="af"/>
              <w:ind w:firstLine="0"/>
              <w:jc w:val="left"/>
              <w:rPr>
                <w:lang w:val="ru-RU"/>
              </w:rPr>
            </w:pPr>
            <w:proofErr w:type="spellStart"/>
            <w:r w:rsidRPr="00F92DE7">
              <w:t>Справочник</w:t>
            </w:r>
            <w:proofErr w:type="spellEnd"/>
            <w:r w:rsidRPr="00F92DE7">
              <w:t xml:space="preserve"> </w:t>
            </w:r>
            <w:proofErr w:type="spellStart"/>
            <w:r w:rsidRPr="00F92DE7">
              <w:t>видов</w:t>
            </w:r>
            <w:proofErr w:type="spellEnd"/>
            <w:r w:rsidRPr="00F92DE7">
              <w:t xml:space="preserve"> </w:t>
            </w:r>
            <w:proofErr w:type="spellStart"/>
            <w:r w:rsidRPr="00F92DE7">
              <w:t>цепочек</w:t>
            </w:r>
            <w:proofErr w:type="spellEnd"/>
            <w:r w:rsidRPr="00F92DE7">
              <w:t xml:space="preserve"> </w:t>
            </w:r>
            <w:proofErr w:type="spellStart"/>
            <w:r w:rsidRPr="00F92DE7">
              <w:t>согласования</w:t>
            </w:r>
            <w:proofErr w:type="spellEnd"/>
          </w:p>
        </w:tc>
      </w:tr>
    </w:tbl>
    <w:p w14:paraId="19C52963" w14:textId="40AA5FF1" w:rsidR="004E1D1B" w:rsidRDefault="004E1D1B" w:rsidP="004E1D1B">
      <w:pPr>
        <w:pStyle w:val="af"/>
        <w:shd w:val="clear" w:color="auto" w:fill="FFFFFF" w:themeFill="background1"/>
        <w:spacing w:before="240"/>
        <w:rPr>
          <w:lang w:val="ru-RU"/>
        </w:rPr>
      </w:pPr>
      <w:r w:rsidRPr="004E1D1B">
        <w:rPr>
          <w:lang w:val="ru-RU"/>
        </w:rPr>
        <w:t>При необходимости внесения изменений в ЦС</w:t>
      </w:r>
      <w:r w:rsidR="001D0C16">
        <w:rPr>
          <w:lang w:val="ru-RU"/>
        </w:rPr>
        <w:t>, нужн</w:t>
      </w:r>
      <w:r w:rsidRPr="004E1D1B">
        <w:rPr>
          <w:lang w:val="ru-RU"/>
        </w:rPr>
        <w:t xml:space="preserve">о запросить </w:t>
      </w:r>
      <w:r w:rsidR="001D0C16" w:rsidRPr="004E1D1B">
        <w:rPr>
          <w:lang w:val="ru-RU"/>
        </w:rPr>
        <w:t xml:space="preserve">выгрузку из БД по всем ЦС </w:t>
      </w:r>
      <w:r w:rsidRPr="004E1D1B">
        <w:rPr>
          <w:lang w:val="ru-RU"/>
        </w:rPr>
        <w:t xml:space="preserve">через </w:t>
      </w:r>
      <w:hyperlink r:id="rId19" w:history="1">
        <w:r w:rsidRPr="007F7FA6">
          <w:rPr>
            <w:rStyle w:val="af0"/>
            <w:lang w:val="ru-RU"/>
          </w:rPr>
          <w:t>САСП</w:t>
        </w:r>
      </w:hyperlink>
      <w:r w:rsidRPr="004E1D1B">
        <w:rPr>
          <w:lang w:val="ru-RU"/>
        </w:rPr>
        <w:t xml:space="preserve">, внести необходимые изменения и загрузить новую таблицу через </w:t>
      </w:r>
      <w:r w:rsidR="00335424">
        <w:rPr>
          <w:lang w:val="ru-RU"/>
        </w:rPr>
        <w:t>2</w:t>
      </w:r>
      <w:r w:rsidRPr="004E1D1B">
        <w:rPr>
          <w:lang w:val="ru-RU"/>
        </w:rPr>
        <w:t>ЛТП.</w:t>
      </w:r>
    </w:p>
    <w:p w14:paraId="4A61FEE8" w14:textId="78BF2F03" w:rsidR="006A28AE" w:rsidRPr="004E1D1B" w:rsidRDefault="006A28AE" w:rsidP="004E1D1B">
      <w:pPr>
        <w:pStyle w:val="af"/>
        <w:shd w:val="clear" w:color="auto" w:fill="FFFFFF" w:themeFill="background1"/>
        <w:spacing w:before="240"/>
        <w:rPr>
          <w:lang w:val="ru-RU"/>
        </w:rPr>
      </w:pPr>
      <w:r>
        <w:rPr>
          <w:lang w:val="ru-RU"/>
        </w:rPr>
        <w:t>Подробное описание создания заявки приведено в документе «</w:t>
      </w:r>
      <w:r w:rsidRPr="006A28AE">
        <w:rPr>
          <w:lang w:val="ru-RU"/>
        </w:rPr>
        <w:t xml:space="preserve">Заполнение заявки в </w:t>
      </w:r>
      <w:proofErr w:type="spellStart"/>
      <w:r w:rsidRPr="006A28AE">
        <w:rPr>
          <w:lang w:val="ru-RU"/>
        </w:rPr>
        <w:t>HelpMe</w:t>
      </w:r>
      <w:proofErr w:type="spellEnd"/>
      <w:r w:rsidRPr="006A28AE">
        <w:rPr>
          <w:lang w:val="ru-RU"/>
        </w:rPr>
        <w:t xml:space="preserve"> на обновление ЦС и Групп согласующих</w:t>
      </w:r>
      <w:r>
        <w:rPr>
          <w:lang w:val="ru-RU"/>
        </w:rPr>
        <w:t>».</w:t>
      </w:r>
    </w:p>
    <w:p w14:paraId="3BD18418" w14:textId="628DF5B2" w:rsidR="004E1D1B" w:rsidRDefault="004E1D1B" w:rsidP="004E1D1B">
      <w:pPr>
        <w:pStyle w:val="af"/>
        <w:shd w:val="clear" w:color="auto" w:fill="FFFFFF" w:themeFill="background1"/>
        <w:rPr>
          <w:lang w:val="ru-RU"/>
        </w:rPr>
      </w:pPr>
      <w:r w:rsidRPr="004E1D1B">
        <w:rPr>
          <w:lang w:val="ru-RU"/>
        </w:rPr>
        <w:t>Аналогичным образом вносятся изменения в Группы согласующих, которые участвуют в ЦС.</w:t>
      </w:r>
    </w:p>
    <w:p w14:paraId="2C1721C8" w14:textId="1AAEE620" w:rsidR="00DB7C5C" w:rsidRDefault="00DB7C5C" w:rsidP="00DB7C5C">
      <w:pPr>
        <w:pStyle w:val="20"/>
      </w:pPr>
      <w:bookmarkStart w:id="21" w:name="_Toc144151984"/>
      <w:bookmarkStart w:id="22" w:name="_Toc144711029"/>
      <w:r>
        <w:t>Алгоритм изменения</w:t>
      </w:r>
      <w:r w:rsidRPr="00041082">
        <w:t xml:space="preserve"> групп согласования</w:t>
      </w:r>
      <w:bookmarkEnd w:id="21"/>
      <w:bookmarkEnd w:id="22"/>
    </w:p>
    <w:p w14:paraId="2D0F7E0D" w14:textId="77777777" w:rsidR="00DB7C5C" w:rsidRDefault="00DB7C5C" w:rsidP="00DB7C5C">
      <w:pPr>
        <w:pStyle w:val="af"/>
        <w:rPr>
          <w:lang w:val="ru-RU" w:eastAsia="ru-RU" w:bidi="ar-SA"/>
        </w:rPr>
      </w:pPr>
      <w:r>
        <w:rPr>
          <w:lang w:val="ru-RU" w:eastAsia="ru-RU" w:bidi="ar-SA"/>
        </w:rPr>
        <w:t xml:space="preserve">Группа согласования – совокупность согласующих, один из которых должен принять решение о согласовании/отклонении версии ИП. </w:t>
      </w:r>
    </w:p>
    <w:p w14:paraId="466378C9" w14:textId="77777777" w:rsidR="00DB7C5C" w:rsidRDefault="00DB7C5C" w:rsidP="00DB7C5C">
      <w:pPr>
        <w:pStyle w:val="af"/>
        <w:rPr>
          <w:lang w:val="ru-RU" w:eastAsia="ru-RU" w:bidi="ar-SA"/>
        </w:rPr>
      </w:pPr>
      <w:r w:rsidRPr="00383E45">
        <w:rPr>
          <w:lang w:val="ru-RU" w:eastAsia="ru-RU" w:bidi="ar-SA"/>
        </w:rPr>
        <w:lastRenderedPageBreak/>
        <w:t xml:space="preserve">Создание группы производится путем создания новой записи, содержащей наименование группы и </w:t>
      </w:r>
      <w:r w:rsidRPr="00383E45">
        <w:t>Email</w:t>
      </w:r>
      <w:r w:rsidRPr="00383E45">
        <w:rPr>
          <w:lang w:val="ru-RU"/>
        </w:rPr>
        <w:t xml:space="preserve"> (ФИО)</w:t>
      </w:r>
      <w:r>
        <w:rPr>
          <w:lang w:val="ru-RU"/>
        </w:rPr>
        <w:t xml:space="preserve"> одного согласующего</w:t>
      </w:r>
      <w:r w:rsidRPr="00383E45">
        <w:rPr>
          <w:lang w:val="ru-RU" w:eastAsia="ru-RU" w:bidi="ar-SA"/>
        </w:rPr>
        <w:t xml:space="preserve">. Каждая </w:t>
      </w:r>
      <w:r>
        <w:rPr>
          <w:lang w:val="ru-RU" w:eastAsia="ru-RU" w:bidi="ar-SA"/>
        </w:rPr>
        <w:t>запись</w:t>
      </w:r>
      <w:r w:rsidRPr="00383E45">
        <w:rPr>
          <w:lang w:val="ru-RU" w:eastAsia="ru-RU" w:bidi="ar-SA"/>
        </w:rPr>
        <w:t xml:space="preserve"> представляет собой </w:t>
      </w:r>
      <w:r>
        <w:rPr>
          <w:lang w:val="ru-RU" w:eastAsia="ru-RU" w:bidi="ar-SA"/>
        </w:rPr>
        <w:t>о</w:t>
      </w:r>
      <w:r w:rsidRPr="00383E45">
        <w:rPr>
          <w:lang w:val="ru-RU" w:eastAsia="ru-RU" w:bidi="ar-SA"/>
        </w:rPr>
        <w:t xml:space="preserve">дного </w:t>
      </w:r>
      <w:r>
        <w:rPr>
          <w:lang w:val="ru-RU" w:eastAsia="ru-RU" w:bidi="ar-SA"/>
        </w:rPr>
        <w:t>согласующего</w:t>
      </w:r>
      <w:r w:rsidRPr="00383E45">
        <w:rPr>
          <w:lang w:val="ru-RU" w:eastAsia="ru-RU" w:bidi="ar-SA"/>
        </w:rPr>
        <w:t xml:space="preserve"> </w:t>
      </w:r>
      <w:r>
        <w:rPr>
          <w:lang w:val="ru-RU" w:eastAsia="ru-RU" w:bidi="ar-SA"/>
        </w:rPr>
        <w:t xml:space="preserve">в рамках одной </w:t>
      </w:r>
      <w:r w:rsidRPr="00383E45">
        <w:rPr>
          <w:lang w:val="ru-RU" w:eastAsia="ru-RU" w:bidi="ar-SA"/>
        </w:rPr>
        <w:t xml:space="preserve">группы. </w:t>
      </w:r>
      <w:r>
        <w:rPr>
          <w:lang w:val="ru-RU" w:eastAsia="ru-RU" w:bidi="ar-SA"/>
        </w:rPr>
        <w:t>Для добавления нескольких согласующих в группу необходимо создать новую запись с соответствующим наименованием группы, в которую предполагается добавление согласующего, и указанием его ФИО</w:t>
      </w:r>
      <w:r w:rsidRPr="00EC5EB7">
        <w:rPr>
          <w:lang w:val="ru-RU"/>
        </w:rPr>
        <w:t xml:space="preserve"> </w:t>
      </w:r>
      <w:r w:rsidRPr="00383E45">
        <w:t>Email</w:t>
      </w:r>
      <w:r w:rsidRPr="00383E45">
        <w:rPr>
          <w:lang w:val="ru-RU"/>
        </w:rPr>
        <w:t xml:space="preserve"> (ФИО)</w:t>
      </w:r>
      <w:r>
        <w:rPr>
          <w:lang w:val="ru-RU"/>
        </w:rPr>
        <w:t xml:space="preserve">. </w:t>
      </w:r>
      <w:r w:rsidRPr="00383E45">
        <w:rPr>
          <w:lang w:val="ru-RU" w:eastAsia="ru-RU" w:bidi="ar-SA"/>
        </w:rPr>
        <w:t xml:space="preserve">Все </w:t>
      </w:r>
      <w:r>
        <w:rPr>
          <w:lang w:val="ru-RU" w:eastAsia="ru-RU" w:bidi="ar-SA"/>
        </w:rPr>
        <w:t>записи</w:t>
      </w:r>
      <w:r w:rsidRPr="00383E45">
        <w:rPr>
          <w:lang w:val="ru-RU" w:eastAsia="ru-RU" w:bidi="ar-SA"/>
        </w:rPr>
        <w:t xml:space="preserve"> с одинаковым наименованием</w:t>
      </w:r>
      <w:r>
        <w:rPr>
          <w:lang w:val="ru-RU" w:eastAsia="ru-RU" w:bidi="ar-SA"/>
        </w:rPr>
        <w:t xml:space="preserve"> группы</w:t>
      </w:r>
      <w:r w:rsidRPr="00383E45">
        <w:rPr>
          <w:lang w:val="ru-RU" w:eastAsia="ru-RU" w:bidi="ar-SA"/>
        </w:rPr>
        <w:t xml:space="preserve"> являются одной группой.</w:t>
      </w:r>
      <w:r>
        <w:rPr>
          <w:lang w:val="ru-RU" w:eastAsia="ru-RU" w:bidi="ar-SA"/>
        </w:rPr>
        <w:t xml:space="preserve"> Д</w:t>
      </w:r>
      <w:r w:rsidRPr="00383E45">
        <w:rPr>
          <w:lang w:val="ru-RU" w:eastAsia="ru-RU" w:bidi="ar-SA"/>
        </w:rPr>
        <w:t xml:space="preserve">ля удобства и наглядности </w:t>
      </w:r>
      <w:r>
        <w:rPr>
          <w:lang w:val="ru-RU" w:eastAsia="ru-RU" w:bidi="ar-SA"/>
        </w:rPr>
        <w:t>группы с одинаковым наименованием указаны последовательно.</w:t>
      </w:r>
    </w:p>
    <w:p w14:paraId="711D9C78" w14:textId="77777777" w:rsidR="00DB7C5C" w:rsidRDefault="00DB7C5C" w:rsidP="00DB7C5C">
      <w:pPr>
        <w:pStyle w:val="af"/>
        <w:spacing w:after="240"/>
        <w:ind w:firstLine="624"/>
        <w:rPr>
          <w:lang w:val="ru-RU" w:eastAsia="ru-RU" w:bidi="ar-SA"/>
        </w:rPr>
      </w:pPr>
      <w:r>
        <w:rPr>
          <w:lang w:val="ru-RU" w:eastAsia="ru-RU" w:bidi="ar-SA"/>
        </w:rPr>
        <w:t>Все согласующие являются пользователями СИП.</w:t>
      </w:r>
    </w:p>
    <w:p w14:paraId="1808A58D" w14:textId="77777777" w:rsidR="00DB7C5C" w:rsidRDefault="00DB7C5C" w:rsidP="00DB7C5C">
      <w:pPr>
        <w:pStyle w:val="af"/>
        <w:spacing w:after="240"/>
        <w:ind w:firstLine="624"/>
        <w:rPr>
          <w:lang w:val="ru-RU" w:eastAsia="ru-RU" w:bidi="ar-SA"/>
        </w:rPr>
      </w:pPr>
      <w:r>
        <w:rPr>
          <w:lang w:val="ru-RU" w:eastAsia="ru-RU" w:bidi="ar-SA"/>
        </w:rPr>
        <w:t>Часть групп согласования предполагает обязательный учет по всему перечню РФ (перечень РФ представлен в Приложении 1). К таким группам (технические группы) относятся:</w:t>
      </w:r>
    </w:p>
    <w:p w14:paraId="1EC3D2BD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Тех. Директор РФ_</w:t>
      </w:r>
    </w:p>
    <w:p w14:paraId="59785F32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Подразделение по цифровым регионам РФ_</w:t>
      </w:r>
    </w:p>
    <w:p w14:paraId="79E8E664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Согласование ОПТИ РФ_</w:t>
      </w:r>
    </w:p>
    <w:p w14:paraId="76DB7360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Согласование ОСТИ РФ_</w:t>
      </w:r>
    </w:p>
    <w:p w14:paraId="5BE61D30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Начальник АХУ РФ_</w:t>
      </w:r>
    </w:p>
    <w:p w14:paraId="25FAA942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Начальник ОСТИ РФ_</w:t>
      </w:r>
    </w:p>
    <w:p w14:paraId="1C3C1542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ДРН_</w:t>
      </w:r>
    </w:p>
    <w:p w14:paraId="48083501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АХД_</w:t>
      </w:r>
    </w:p>
    <w:p w14:paraId="7DE651C2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 xml:space="preserve">Департамент эксплуатации станционного </w:t>
      </w:r>
      <w:proofErr w:type="spellStart"/>
      <w:r w:rsidRPr="00F761C7">
        <w:rPr>
          <w:lang w:val="ru-RU" w:eastAsia="ru-RU" w:bidi="ar-SA"/>
        </w:rPr>
        <w:t>оборудования_Программа</w:t>
      </w:r>
      <w:proofErr w:type="spellEnd"/>
      <w:r w:rsidRPr="00F761C7">
        <w:rPr>
          <w:lang w:val="ru-RU" w:eastAsia="ru-RU" w:bidi="ar-SA"/>
        </w:rPr>
        <w:t xml:space="preserve"> Агрегация_</w:t>
      </w:r>
    </w:p>
    <w:p w14:paraId="07DB7CFC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Согласование CFO РФ_</w:t>
      </w:r>
    </w:p>
    <w:p w14:paraId="0A568C9E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Согласование ЦКИ_</w:t>
      </w:r>
    </w:p>
    <w:p w14:paraId="355D3E4C" w14:textId="77777777" w:rsidR="00DB7C5C" w:rsidRPr="00F761C7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>ЦК организации продаж цифровых регионов_</w:t>
      </w:r>
    </w:p>
    <w:p w14:paraId="552BCC97" w14:textId="77777777" w:rsidR="00DB7C5C" w:rsidRDefault="00DB7C5C" w:rsidP="00E41B5C">
      <w:pPr>
        <w:pStyle w:val="af"/>
        <w:numPr>
          <w:ilvl w:val="0"/>
          <w:numId w:val="29"/>
        </w:numPr>
        <w:spacing w:after="240"/>
        <w:rPr>
          <w:lang w:val="ru-RU" w:eastAsia="ru-RU" w:bidi="ar-SA"/>
        </w:rPr>
      </w:pPr>
      <w:r w:rsidRPr="00F761C7">
        <w:rPr>
          <w:lang w:val="ru-RU" w:eastAsia="ru-RU" w:bidi="ar-SA"/>
        </w:rPr>
        <w:t xml:space="preserve">Директор по цифровым регионам </w:t>
      </w:r>
      <w:proofErr w:type="spellStart"/>
      <w:r w:rsidRPr="00F761C7">
        <w:rPr>
          <w:lang w:val="ru-RU" w:eastAsia="ru-RU" w:bidi="ar-SA"/>
        </w:rPr>
        <w:t>федер.округа</w:t>
      </w:r>
      <w:proofErr w:type="spellEnd"/>
    </w:p>
    <w:p w14:paraId="0C5494AD" w14:textId="77777777" w:rsidR="00DB7C5C" w:rsidRDefault="00DB7C5C" w:rsidP="00DB7C5C">
      <w:pPr>
        <w:pStyle w:val="af"/>
        <w:spacing w:after="240"/>
        <w:rPr>
          <w:lang w:val="ru-RU" w:eastAsia="ru-RU" w:bidi="ar-SA"/>
        </w:rPr>
      </w:pPr>
      <w:r>
        <w:rPr>
          <w:lang w:val="ru-RU" w:eastAsia="ru-RU" w:bidi="ar-SA"/>
        </w:rPr>
        <w:t xml:space="preserve">Каждая из указанных групп в обязательном порядке представлена с разбивкой по 75 РФ, чтобы для каждого отдельного РФ можно было задать своих согласующих. Соответственно в данном случае в цепочках согласования может быть настроено до 75 однотипных (по параметрам) цепочек для разных РФ (различия в Группах согласования). </w:t>
      </w:r>
    </w:p>
    <w:p w14:paraId="23D85FD4" w14:textId="77777777" w:rsidR="00DB7C5C" w:rsidRPr="00F761C7" w:rsidRDefault="00DB7C5C" w:rsidP="00DB7C5C">
      <w:pPr>
        <w:pStyle w:val="af"/>
        <w:spacing w:after="240"/>
        <w:ind w:firstLine="0"/>
        <w:rPr>
          <w:lang w:val="ru-RU" w:eastAsia="ru-RU" w:bidi="ar-SA"/>
        </w:rPr>
      </w:pPr>
      <w:r>
        <w:rPr>
          <w:lang w:val="ru-RU" w:eastAsia="ru-RU" w:bidi="ar-SA"/>
        </w:rPr>
        <w:t xml:space="preserve">На текущем этапе реализации предполагается ручная работа цепочками согласования по техническим группам согласования, предполагающим разбивку по РФ. В дальнейшем Эталонный </w:t>
      </w:r>
      <w:r>
        <w:rPr>
          <w:lang w:eastAsia="ru-RU" w:bidi="ar-SA"/>
        </w:rPr>
        <w:t>Excel</w:t>
      </w:r>
      <w:r w:rsidRPr="00F761C7">
        <w:rPr>
          <w:lang w:val="ru-RU" w:eastAsia="ru-RU" w:bidi="ar-SA"/>
        </w:rPr>
        <w:t>-</w:t>
      </w:r>
      <w:r>
        <w:rPr>
          <w:lang w:val="ru-RU" w:eastAsia="ru-RU" w:bidi="ar-SA"/>
        </w:rPr>
        <w:t>файл будет дополнен специальными макросами для работы с однотипными цепочками согласования (файл с макросами будет представлен позднее).</w:t>
      </w:r>
    </w:p>
    <w:p w14:paraId="3C7378DA" w14:textId="613DBBED" w:rsidR="00DB7C5C" w:rsidRDefault="00DB7C5C" w:rsidP="00DB7C5C">
      <w:pPr>
        <w:pStyle w:val="aff6"/>
        <w:keepNext/>
      </w:pPr>
      <w:r>
        <w:lastRenderedPageBreak/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E41B5C">
        <w:rPr>
          <w:noProof/>
        </w:rPr>
        <w:t>4</w:t>
      </w:r>
      <w:r>
        <w:fldChar w:fldCharType="end"/>
      </w:r>
      <w:r>
        <w:t xml:space="preserve"> Требования к значениям на листе</w:t>
      </w:r>
      <w:r w:rsidRPr="00570C88">
        <w:t xml:space="preserve"> «Группы </w:t>
      </w:r>
      <w:proofErr w:type="spellStart"/>
      <w:r w:rsidRPr="00570C88">
        <w:t>согл</w:t>
      </w:r>
      <w:proofErr w:type="spellEnd"/>
      <w:r w:rsidRPr="00570C88">
        <w:t>-я (Шаблон)»</w:t>
      </w:r>
    </w:p>
    <w:tbl>
      <w:tblPr>
        <w:tblStyle w:val="affffc"/>
        <w:tblW w:w="5000" w:type="pct"/>
        <w:tblLook w:val="04A0" w:firstRow="1" w:lastRow="0" w:firstColumn="1" w:lastColumn="0" w:noHBand="0" w:noVBand="1"/>
      </w:tblPr>
      <w:tblGrid>
        <w:gridCol w:w="2515"/>
        <w:gridCol w:w="6830"/>
      </w:tblGrid>
      <w:tr w:rsidR="00DB7C5C" w:rsidRPr="0021461C" w14:paraId="41D01B75" w14:textId="77777777" w:rsidTr="00DB7C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3"/>
          <w:tblHeader/>
        </w:trPr>
        <w:tc>
          <w:tcPr>
            <w:tcW w:w="2515" w:type="dxa"/>
          </w:tcPr>
          <w:p w14:paraId="664E3D0E" w14:textId="77777777" w:rsidR="00DB7C5C" w:rsidRPr="0021461C" w:rsidRDefault="00DB7C5C" w:rsidP="00596A52">
            <w:pPr>
              <w:pStyle w:val="affff6"/>
              <w:rPr>
                <w:b w:val="0"/>
              </w:rPr>
            </w:pPr>
            <w:r w:rsidRPr="0021461C">
              <w:t>Столбец</w:t>
            </w:r>
          </w:p>
        </w:tc>
        <w:tc>
          <w:tcPr>
            <w:tcW w:w="6830" w:type="dxa"/>
          </w:tcPr>
          <w:p w14:paraId="62892151" w14:textId="77777777" w:rsidR="00DB7C5C" w:rsidRPr="0021461C" w:rsidRDefault="00DB7C5C" w:rsidP="00596A52">
            <w:pPr>
              <w:pStyle w:val="affff6"/>
              <w:rPr>
                <w:b w:val="0"/>
              </w:rPr>
            </w:pPr>
            <w:r w:rsidRPr="0021461C">
              <w:t>Требования к данным</w:t>
            </w:r>
          </w:p>
        </w:tc>
      </w:tr>
      <w:tr w:rsidR="00DB7C5C" w:rsidRPr="0021461C" w14:paraId="6E797DD3" w14:textId="77777777" w:rsidTr="00DB7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345" w:type="dxa"/>
            <w:gridSpan w:val="2"/>
            <w:shd w:val="clear" w:color="auto" w:fill="D9D9D9" w:themeFill="background1" w:themeFillShade="D9"/>
          </w:tcPr>
          <w:p w14:paraId="67BA3B15" w14:textId="77777777" w:rsidR="00DB7C5C" w:rsidRPr="00EE6032" w:rsidRDefault="00DB7C5C" w:rsidP="00596A52">
            <w:pPr>
              <w:pStyle w:val="affff5"/>
              <w:jc w:val="center"/>
              <w:rPr>
                <w:b/>
              </w:rPr>
            </w:pPr>
            <w:r w:rsidRPr="00EE6032">
              <w:rPr>
                <w:b/>
              </w:rPr>
              <w:t xml:space="preserve">Лист файла с группами согласования именуется строго «Группы </w:t>
            </w:r>
            <w:proofErr w:type="spellStart"/>
            <w:r w:rsidRPr="00EE6032">
              <w:rPr>
                <w:b/>
              </w:rPr>
              <w:t>согл</w:t>
            </w:r>
            <w:proofErr w:type="spellEnd"/>
            <w:r w:rsidRPr="00EE6032">
              <w:rPr>
                <w:b/>
              </w:rPr>
              <w:t>-я (Шаблон)»</w:t>
            </w:r>
          </w:p>
        </w:tc>
      </w:tr>
      <w:tr w:rsidR="00DB7C5C" w:rsidRPr="0021461C" w14:paraId="2DE13D62" w14:textId="77777777" w:rsidTr="00DB7C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  <w:vAlign w:val="center"/>
          </w:tcPr>
          <w:p w14:paraId="45DD08C1" w14:textId="77777777" w:rsidR="00DB7C5C" w:rsidRPr="0021461C" w:rsidRDefault="00DB7C5C" w:rsidP="00596A52">
            <w:pPr>
              <w:pStyle w:val="affff5"/>
            </w:pPr>
            <w:r w:rsidRPr="0021461C">
              <w:t>Наименование группы согласующих</w:t>
            </w:r>
          </w:p>
        </w:tc>
        <w:tc>
          <w:tcPr>
            <w:tcW w:w="6830" w:type="dxa"/>
            <w:vAlign w:val="center"/>
          </w:tcPr>
          <w:p w14:paraId="4BA5ACC1" w14:textId="77777777" w:rsidR="00DB7C5C" w:rsidRPr="0021461C" w:rsidRDefault="00DB7C5C" w:rsidP="00596A52">
            <w:pPr>
              <w:pStyle w:val="affff5"/>
            </w:pPr>
            <w:r>
              <w:t>Обязательное. Группа может быть создана, но не задана ни для одной ЦС</w:t>
            </w:r>
          </w:p>
        </w:tc>
      </w:tr>
      <w:tr w:rsidR="00DB7C5C" w:rsidRPr="0021461C" w14:paraId="0C3AEFA8" w14:textId="77777777" w:rsidTr="00DB7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34FCA734" w14:textId="77777777" w:rsidR="00DB7C5C" w:rsidRPr="0021461C" w:rsidRDefault="00DB7C5C" w:rsidP="00596A52">
            <w:pPr>
              <w:pStyle w:val="affff5"/>
            </w:pPr>
            <w:proofErr w:type="spellStart"/>
            <w:r w:rsidRPr="0021461C">
              <w:t>Email</w:t>
            </w:r>
            <w:proofErr w:type="spellEnd"/>
            <w:r w:rsidRPr="0021461C">
              <w:t xml:space="preserve"> (ФИО)</w:t>
            </w:r>
          </w:p>
        </w:tc>
        <w:tc>
          <w:tcPr>
            <w:tcW w:w="6830" w:type="dxa"/>
            <w:vAlign w:val="center"/>
          </w:tcPr>
          <w:p w14:paraId="5BA73E1F" w14:textId="77777777" w:rsidR="00DB7C5C" w:rsidRDefault="00DB7C5C" w:rsidP="00596A52">
            <w:pPr>
              <w:pStyle w:val="affff5"/>
            </w:pPr>
            <w:r>
              <w:t>Необязательное. Для обеспечения согласования необходимо наличие хотя бы одной записи с указанным «</w:t>
            </w:r>
            <w:proofErr w:type="spellStart"/>
            <w:r w:rsidRPr="0021461C">
              <w:t>Email</w:t>
            </w:r>
            <w:proofErr w:type="spellEnd"/>
            <w:r w:rsidRPr="0021461C">
              <w:t xml:space="preserve"> (ФИО)</w:t>
            </w:r>
            <w:r>
              <w:t xml:space="preserve">» для данной группы, </w:t>
            </w:r>
            <w:r w:rsidRPr="00E03CDB">
              <w:t>в случае отсутствия - блокирующая ошибка «в группе отсутствуют согласующие» на этапе отправки на согласование.</w:t>
            </w:r>
          </w:p>
          <w:p w14:paraId="3A0708FF" w14:textId="77777777" w:rsidR="00DB7C5C" w:rsidRPr="0021461C" w:rsidRDefault="00DB7C5C" w:rsidP="00596A52">
            <w:pPr>
              <w:pStyle w:val="affff5"/>
            </w:pPr>
            <w:r w:rsidRPr="0021461C">
              <w:t xml:space="preserve">Формат: </w:t>
            </w:r>
            <w:r>
              <w:t>«</w:t>
            </w:r>
            <w:r w:rsidRPr="0021461C">
              <w:t>Полное ФИО</w:t>
            </w:r>
            <w:r>
              <w:t>»</w:t>
            </w:r>
            <w:r w:rsidRPr="0021461C">
              <w:t xml:space="preserve">, </w:t>
            </w:r>
            <w:r>
              <w:t>«</w:t>
            </w:r>
            <w:proofErr w:type="spellStart"/>
            <w:r w:rsidRPr="0021461C">
              <w:t>Email</w:t>
            </w:r>
            <w:proofErr w:type="spellEnd"/>
            <w:r>
              <w:t>», где:</w:t>
            </w:r>
          </w:p>
          <w:p w14:paraId="3AF10165" w14:textId="77777777" w:rsidR="00DB7C5C" w:rsidRDefault="00DB7C5C" w:rsidP="00596A52">
            <w:pPr>
              <w:pStyle w:val="affff5"/>
            </w:pPr>
            <w:r>
              <w:t>«</w:t>
            </w:r>
            <w:r w:rsidRPr="0021461C">
              <w:t>Полное ФИО</w:t>
            </w:r>
            <w:r>
              <w:t xml:space="preserve">» - произвольное. </w:t>
            </w:r>
          </w:p>
          <w:p w14:paraId="4ACF429A" w14:textId="77777777" w:rsidR="00DB7C5C" w:rsidRPr="0021461C" w:rsidRDefault="00DB7C5C" w:rsidP="00596A52">
            <w:pPr>
              <w:pStyle w:val="affff5"/>
            </w:pPr>
            <w:r>
              <w:t>«</w:t>
            </w:r>
            <w:proofErr w:type="spellStart"/>
            <w:r w:rsidRPr="0021461C">
              <w:t>Email</w:t>
            </w:r>
            <w:proofErr w:type="spellEnd"/>
            <w:r>
              <w:t xml:space="preserve">» - должно быть задано для одного </w:t>
            </w:r>
            <w:r w:rsidRPr="0021461C">
              <w:t>из пользователей (</w:t>
            </w:r>
            <w:proofErr w:type="spellStart"/>
            <w:r w:rsidRPr="0021461C">
              <w:t>auth</w:t>
            </w:r>
            <w:proofErr w:type="spellEnd"/>
            <w:r w:rsidRPr="0021461C">
              <w:t>."</w:t>
            </w:r>
            <w:proofErr w:type="spellStart"/>
            <w:r w:rsidRPr="0021461C">
              <w:t>user</w:t>
            </w:r>
            <w:proofErr w:type="spellEnd"/>
            <w:r w:rsidRPr="0021461C">
              <w:t>") и точно ему соответствовать</w:t>
            </w:r>
          </w:p>
        </w:tc>
      </w:tr>
      <w:tr w:rsidR="00DB7C5C" w:rsidRPr="0021461C" w14:paraId="6960AFD0" w14:textId="77777777" w:rsidTr="00DB7C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4C08AE1D" w14:textId="77777777" w:rsidR="00DB7C5C" w:rsidRDefault="00DB7C5C" w:rsidP="00596A52">
            <w:pPr>
              <w:pStyle w:val="affff5"/>
            </w:pPr>
            <w:proofErr w:type="spellStart"/>
            <w:r>
              <w:t>Тех.группа</w:t>
            </w:r>
            <w:proofErr w:type="spellEnd"/>
          </w:p>
        </w:tc>
        <w:tc>
          <w:tcPr>
            <w:tcW w:w="6830" w:type="dxa"/>
            <w:vAlign w:val="center"/>
          </w:tcPr>
          <w:p w14:paraId="040C5D37" w14:textId="77777777" w:rsidR="00DB7C5C" w:rsidRPr="00F761C7" w:rsidRDefault="00DB7C5C" w:rsidP="00596A52">
            <w:pPr>
              <w:pStyle w:val="affff5"/>
            </w:pPr>
            <w:r>
              <w:t>Обязательно указывается только для новых групп, предполагающих разбивку по РФ. Признак разбивки по РФ будет определять ФЭБ, в данном поле необходимо фиксировать техническое название группы, предполагающей разбивку по РФ</w:t>
            </w:r>
          </w:p>
        </w:tc>
      </w:tr>
      <w:tr w:rsidR="00DB7C5C" w:rsidRPr="0021461C" w14:paraId="4CD6CB18" w14:textId="77777777" w:rsidTr="00DB7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3D45BE8A" w14:textId="77777777" w:rsidR="00DB7C5C" w:rsidRDefault="00DB7C5C" w:rsidP="00596A52">
            <w:pPr>
              <w:pStyle w:val="affff5"/>
            </w:pPr>
            <w:r>
              <w:t>Разбивка</w:t>
            </w:r>
          </w:p>
        </w:tc>
        <w:tc>
          <w:tcPr>
            <w:tcW w:w="6830" w:type="dxa"/>
            <w:vAlign w:val="center"/>
          </w:tcPr>
          <w:p w14:paraId="37AB9744" w14:textId="77777777" w:rsidR="00DB7C5C" w:rsidRDefault="00DB7C5C" w:rsidP="00596A52">
            <w:pPr>
              <w:pStyle w:val="affff5"/>
            </w:pPr>
            <w:r>
              <w:t>Обязательно для групп, предполагающих разбивку по РФ. Если группа предполагает разбивку по РФ, то в данном поле необходимо поставить значение «1»</w:t>
            </w:r>
          </w:p>
        </w:tc>
      </w:tr>
    </w:tbl>
    <w:p w14:paraId="0099DFA8" w14:textId="77777777" w:rsidR="00E41B5C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23" w:name="_Toc144151985"/>
      <w:bookmarkStart w:id="24" w:name="_Toc144711030"/>
      <w:r>
        <w:t>Общие шаги перед работой с файлом</w:t>
      </w:r>
      <w:bookmarkEnd w:id="23"/>
      <w:bookmarkEnd w:id="24"/>
    </w:p>
    <w:p w14:paraId="2A25D3A0" w14:textId="77777777" w:rsidR="00E41B5C" w:rsidRDefault="00E41B5C" w:rsidP="00E41B5C">
      <w:pPr>
        <w:pStyle w:val="af"/>
        <w:numPr>
          <w:ilvl w:val="0"/>
          <w:numId w:val="30"/>
        </w:numPr>
        <w:rPr>
          <w:lang w:val="ru-RU"/>
        </w:rPr>
      </w:pPr>
      <w:r>
        <w:rPr>
          <w:lang w:val="ru-RU"/>
        </w:rPr>
        <w:t>Проверить является ли добавляемый согласующий пользователем СИП (</w:t>
      </w:r>
      <w:r w:rsidRPr="001C53A1">
        <w:rPr>
          <w:lang w:val="ru-RU"/>
        </w:rPr>
        <w:t>«</w:t>
      </w:r>
      <w:r w:rsidRPr="0021461C">
        <w:t>Email</w:t>
      </w:r>
      <w:r w:rsidRPr="001C53A1">
        <w:rPr>
          <w:lang w:val="ru-RU"/>
        </w:rPr>
        <w:t>» - должно быть задано для одного из пользователей (</w:t>
      </w:r>
      <w:proofErr w:type="spellStart"/>
      <w:r w:rsidRPr="0021461C">
        <w:t>auth</w:t>
      </w:r>
      <w:proofErr w:type="spellEnd"/>
      <w:r w:rsidRPr="001C53A1">
        <w:rPr>
          <w:lang w:val="ru-RU"/>
        </w:rPr>
        <w:t>."</w:t>
      </w:r>
      <w:r w:rsidRPr="0021461C">
        <w:t>user</w:t>
      </w:r>
      <w:r w:rsidRPr="001C53A1">
        <w:rPr>
          <w:lang w:val="ru-RU"/>
        </w:rPr>
        <w:t>") и точно ему соответствовать).</w:t>
      </w:r>
    </w:p>
    <w:p w14:paraId="08345F52" w14:textId="77777777" w:rsidR="00E41B5C" w:rsidRDefault="00E41B5C" w:rsidP="00E41B5C">
      <w:pPr>
        <w:pStyle w:val="af"/>
        <w:numPr>
          <w:ilvl w:val="0"/>
          <w:numId w:val="30"/>
        </w:numPr>
        <w:rPr>
          <w:lang w:val="ru-RU"/>
        </w:rPr>
      </w:pPr>
      <w:r>
        <w:rPr>
          <w:lang w:val="ru-RU"/>
        </w:rPr>
        <w:t>Если нет - уведомить пользователя о невозможности добавления такого согласующего.</w:t>
      </w:r>
    </w:p>
    <w:p w14:paraId="5C3982A0" w14:textId="77777777" w:rsidR="00E41B5C" w:rsidRDefault="00E41B5C" w:rsidP="00E41B5C">
      <w:pPr>
        <w:pStyle w:val="af"/>
        <w:numPr>
          <w:ilvl w:val="0"/>
          <w:numId w:val="30"/>
        </w:numPr>
        <w:rPr>
          <w:lang w:val="ru-RU"/>
        </w:rPr>
      </w:pPr>
      <w:r>
        <w:rPr>
          <w:lang w:val="ru-RU"/>
        </w:rPr>
        <w:t>Если да – скорректировать группы согласно следующим алгоритмам.</w:t>
      </w:r>
    </w:p>
    <w:p w14:paraId="7B05AD6F" w14:textId="77777777" w:rsidR="00E41B5C" w:rsidRPr="00815245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25" w:name="_Toc144151986"/>
      <w:bookmarkStart w:id="26" w:name="_Toc144711031"/>
      <w:r>
        <w:t>Создание новой группы согласования</w:t>
      </w:r>
      <w:bookmarkEnd w:id="25"/>
      <w:bookmarkEnd w:id="26"/>
      <w:r>
        <w:t xml:space="preserve"> </w:t>
      </w:r>
    </w:p>
    <w:p w14:paraId="23DB7622" w14:textId="77777777" w:rsidR="00E41B5C" w:rsidRDefault="00E41B5C" w:rsidP="00E41B5C">
      <w:pPr>
        <w:pStyle w:val="af"/>
        <w:numPr>
          <w:ilvl w:val="0"/>
          <w:numId w:val="36"/>
        </w:numPr>
        <w:rPr>
          <w:lang w:val="ru-RU"/>
        </w:rPr>
      </w:pPr>
      <w:r>
        <w:rPr>
          <w:lang w:val="ru-RU"/>
        </w:rPr>
        <w:t>Перейти во вкладку «</w:t>
      </w:r>
      <w:r w:rsidRPr="005729FD">
        <w:rPr>
          <w:lang w:val="ru-RU"/>
        </w:rPr>
        <w:t xml:space="preserve">Группы </w:t>
      </w:r>
      <w:proofErr w:type="spellStart"/>
      <w:r w:rsidRPr="005729FD">
        <w:rPr>
          <w:lang w:val="ru-RU"/>
        </w:rPr>
        <w:t>согл</w:t>
      </w:r>
      <w:proofErr w:type="spellEnd"/>
      <w:r w:rsidRPr="005729FD">
        <w:rPr>
          <w:lang w:val="ru-RU"/>
        </w:rPr>
        <w:t>-я (Шаблон)</w:t>
      </w:r>
      <w:r>
        <w:rPr>
          <w:lang w:val="ru-RU"/>
        </w:rPr>
        <w:t>».</w:t>
      </w:r>
    </w:p>
    <w:p w14:paraId="354FC51A" w14:textId="77777777" w:rsidR="00E41B5C" w:rsidRDefault="00E41B5C" w:rsidP="00E41B5C">
      <w:pPr>
        <w:pStyle w:val="af"/>
        <w:numPr>
          <w:ilvl w:val="0"/>
          <w:numId w:val="36"/>
        </w:numPr>
        <w:rPr>
          <w:lang w:val="ru-RU"/>
        </w:rPr>
      </w:pPr>
      <w:r>
        <w:rPr>
          <w:lang w:val="ru-RU"/>
        </w:rPr>
        <w:t>Убедиться, что группа согласования с таким наименованием отсутствует.</w:t>
      </w:r>
    </w:p>
    <w:p w14:paraId="50494C9D" w14:textId="77777777" w:rsidR="00E41B5C" w:rsidRDefault="00E41B5C" w:rsidP="00E41B5C">
      <w:pPr>
        <w:pStyle w:val="af"/>
        <w:numPr>
          <w:ilvl w:val="0"/>
          <w:numId w:val="36"/>
        </w:numPr>
        <w:rPr>
          <w:lang w:val="ru-RU"/>
        </w:rPr>
      </w:pPr>
      <w:r>
        <w:rPr>
          <w:lang w:val="ru-RU"/>
        </w:rPr>
        <w:t>Перейти в конец списка групп согласования.</w:t>
      </w:r>
    </w:p>
    <w:p w14:paraId="270CF888" w14:textId="77777777" w:rsidR="00E41B5C" w:rsidRDefault="00E41B5C" w:rsidP="00E41B5C">
      <w:pPr>
        <w:pStyle w:val="af"/>
        <w:numPr>
          <w:ilvl w:val="0"/>
          <w:numId w:val="36"/>
        </w:numPr>
        <w:rPr>
          <w:lang w:val="ru-RU"/>
        </w:rPr>
      </w:pPr>
      <w:r>
        <w:rPr>
          <w:lang w:val="ru-RU"/>
        </w:rPr>
        <w:t>Добавить новую запись, заполнив в пустой строке все параметры создаваемой группы.</w:t>
      </w:r>
    </w:p>
    <w:p w14:paraId="37A7368C" w14:textId="77777777" w:rsidR="00E41B5C" w:rsidRDefault="00E41B5C" w:rsidP="00E41B5C">
      <w:pPr>
        <w:pStyle w:val="af"/>
        <w:numPr>
          <w:ilvl w:val="0"/>
          <w:numId w:val="36"/>
        </w:numPr>
        <w:rPr>
          <w:lang w:val="ru-RU"/>
        </w:rPr>
      </w:pPr>
      <w:r>
        <w:rPr>
          <w:lang w:val="ru-RU"/>
        </w:rPr>
        <w:t>Добавить новые записи для каждого участника группы (в случае если в группе более одного согласующего).</w:t>
      </w:r>
      <w:r w:rsidRPr="00221E96">
        <w:rPr>
          <w:lang w:val="ru-RU"/>
        </w:rPr>
        <w:t xml:space="preserve"> </w:t>
      </w:r>
    </w:p>
    <w:p w14:paraId="24E47B18" w14:textId="77777777" w:rsidR="00E41B5C" w:rsidRPr="00837DF6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27" w:name="_Toc144151987"/>
      <w:bookmarkStart w:id="28" w:name="_Toc144711032"/>
      <w:r>
        <w:lastRenderedPageBreak/>
        <w:t>Добавление согласующих в группу</w:t>
      </w:r>
      <w:bookmarkEnd w:id="27"/>
      <w:bookmarkEnd w:id="28"/>
    </w:p>
    <w:p w14:paraId="6C530036" w14:textId="77777777" w:rsidR="00E41B5C" w:rsidRPr="00586D12" w:rsidRDefault="00E41B5C" w:rsidP="00E41B5C">
      <w:pPr>
        <w:pStyle w:val="af1"/>
        <w:numPr>
          <w:ilvl w:val="0"/>
          <w:numId w:val="31"/>
        </w:numPr>
        <w:spacing w:after="0" w:line="360" w:lineRule="auto"/>
      </w:pPr>
      <w:r w:rsidRPr="00586D12">
        <w:t xml:space="preserve">Перейти во вкладку «Группы </w:t>
      </w:r>
      <w:proofErr w:type="spellStart"/>
      <w:r w:rsidRPr="00586D12">
        <w:t>согл</w:t>
      </w:r>
      <w:proofErr w:type="spellEnd"/>
      <w:r w:rsidRPr="00586D12">
        <w:t>-я (Шаблон)».</w:t>
      </w:r>
    </w:p>
    <w:p w14:paraId="473C162C" w14:textId="77777777" w:rsidR="00E41B5C" w:rsidRDefault="00E41B5C" w:rsidP="00E41B5C">
      <w:pPr>
        <w:pStyle w:val="af"/>
        <w:numPr>
          <w:ilvl w:val="0"/>
          <w:numId w:val="31"/>
        </w:numPr>
        <w:rPr>
          <w:lang w:val="ru-RU"/>
        </w:rPr>
      </w:pPr>
      <w:r>
        <w:rPr>
          <w:lang w:val="ru-RU"/>
        </w:rPr>
        <w:t>Найти все записи с наименованием группы, в которую необходимо добавить согласующего.</w:t>
      </w:r>
    </w:p>
    <w:p w14:paraId="672B67E1" w14:textId="77777777" w:rsidR="00E41B5C" w:rsidRDefault="00E41B5C" w:rsidP="00E41B5C">
      <w:pPr>
        <w:pStyle w:val="af"/>
        <w:numPr>
          <w:ilvl w:val="0"/>
          <w:numId w:val="31"/>
        </w:numPr>
        <w:rPr>
          <w:lang w:val="ru-RU"/>
        </w:rPr>
      </w:pPr>
      <w:r>
        <w:rPr>
          <w:lang w:val="ru-RU"/>
        </w:rPr>
        <w:t>Добавить новую запись с таким же наименованием и «</w:t>
      </w:r>
      <w:proofErr w:type="spellStart"/>
      <w:r w:rsidRPr="00221E96">
        <w:rPr>
          <w:lang w:val="ru-RU"/>
        </w:rPr>
        <w:t>Email</w:t>
      </w:r>
      <w:proofErr w:type="spellEnd"/>
      <w:r w:rsidRPr="00221E96">
        <w:rPr>
          <w:lang w:val="ru-RU"/>
        </w:rPr>
        <w:t xml:space="preserve"> (ФИО)</w:t>
      </w:r>
      <w:r>
        <w:rPr>
          <w:lang w:val="ru-RU"/>
        </w:rPr>
        <w:t>» добавляемого согласующего.</w:t>
      </w:r>
      <w:r w:rsidRPr="00C95342">
        <w:rPr>
          <w:lang w:val="ru-RU"/>
        </w:rPr>
        <w:t xml:space="preserve"> </w:t>
      </w:r>
      <w:r>
        <w:rPr>
          <w:lang w:val="ru-RU"/>
        </w:rPr>
        <w:t>Количество новых записей определяется количеством новых согласующих.</w:t>
      </w:r>
    </w:p>
    <w:p w14:paraId="073D1109" w14:textId="77777777" w:rsidR="00E41B5C" w:rsidRPr="00837DF6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29" w:name="_Toc144151988"/>
      <w:bookmarkStart w:id="30" w:name="_Toc144711033"/>
      <w:r>
        <w:t>Замена согласующего в одной группе</w:t>
      </w:r>
      <w:bookmarkEnd w:id="29"/>
      <w:bookmarkEnd w:id="30"/>
    </w:p>
    <w:p w14:paraId="4CC34822" w14:textId="77777777" w:rsidR="00E41B5C" w:rsidRPr="00586D12" w:rsidRDefault="00E41B5C" w:rsidP="00E41B5C">
      <w:pPr>
        <w:pStyle w:val="af1"/>
        <w:numPr>
          <w:ilvl w:val="0"/>
          <w:numId w:val="32"/>
        </w:numPr>
        <w:spacing w:after="0" w:line="360" w:lineRule="auto"/>
      </w:pPr>
      <w:r w:rsidRPr="00586D12">
        <w:t xml:space="preserve">Перейти во вкладку «Группы </w:t>
      </w:r>
      <w:proofErr w:type="spellStart"/>
      <w:r w:rsidRPr="00586D12">
        <w:t>согл</w:t>
      </w:r>
      <w:proofErr w:type="spellEnd"/>
      <w:r w:rsidRPr="00586D12">
        <w:t>-я (Шаблон)».</w:t>
      </w:r>
    </w:p>
    <w:p w14:paraId="7AB30D3A" w14:textId="77777777" w:rsidR="00E41B5C" w:rsidRDefault="00E41B5C" w:rsidP="00E41B5C">
      <w:pPr>
        <w:pStyle w:val="af"/>
        <w:numPr>
          <w:ilvl w:val="0"/>
          <w:numId w:val="32"/>
        </w:numPr>
        <w:rPr>
          <w:lang w:val="ru-RU"/>
        </w:rPr>
      </w:pPr>
      <w:r>
        <w:rPr>
          <w:lang w:val="ru-RU"/>
        </w:rPr>
        <w:t>Найти все записи с наименованием группы, в которой необходимо заменить согласующего.</w:t>
      </w:r>
    </w:p>
    <w:p w14:paraId="420F51D9" w14:textId="77777777" w:rsidR="00E41B5C" w:rsidRDefault="00E41B5C" w:rsidP="00E41B5C">
      <w:pPr>
        <w:pStyle w:val="af"/>
        <w:numPr>
          <w:ilvl w:val="0"/>
          <w:numId w:val="32"/>
        </w:numPr>
        <w:rPr>
          <w:lang w:val="ru-RU"/>
        </w:rPr>
      </w:pPr>
      <w:r>
        <w:rPr>
          <w:lang w:val="ru-RU"/>
        </w:rPr>
        <w:t>Заменить значение «</w:t>
      </w:r>
      <w:proofErr w:type="spellStart"/>
      <w:r w:rsidRPr="00221E96">
        <w:rPr>
          <w:lang w:val="ru-RU"/>
        </w:rPr>
        <w:t>Email</w:t>
      </w:r>
      <w:proofErr w:type="spellEnd"/>
      <w:r w:rsidRPr="00221E96">
        <w:rPr>
          <w:lang w:val="ru-RU"/>
        </w:rPr>
        <w:t xml:space="preserve"> (ФИО)</w:t>
      </w:r>
      <w:r>
        <w:rPr>
          <w:lang w:val="ru-RU"/>
        </w:rPr>
        <w:t>» более не активного согласующего на данные нового согласующего.</w:t>
      </w:r>
    </w:p>
    <w:p w14:paraId="60C3BB56" w14:textId="77777777" w:rsidR="00E41B5C" w:rsidRPr="00837DF6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31" w:name="_Toc144151989"/>
      <w:bookmarkStart w:id="32" w:name="_Toc144711034"/>
      <w:r>
        <w:t>Замена согласующего во всех группах</w:t>
      </w:r>
      <w:bookmarkEnd w:id="31"/>
      <w:bookmarkEnd w:id="32"/>
    </w:p>
    <w:p w14:paraId="4FF6B359" w14:textId="77777777" w:rsidR="00E41B5C" w:rsidRPr="00586D12" w:rsidRDefault="00E41B5C" w:rsidP="00E41B5C">
      <w:pPr>
        <w:pStyle w:val="af1"/>
        <w:numPr>
          <w:ilvl w:val="0"/>
          <w:numId w:val="33"/>
        </w:numPr>
        <w:spacing w:after="0" w:line="360" w:lineRule="auto"/>
      </w:pPr>
      <w:r w:rsidRPr="00586D12">
        <w:t xml:space="preserve">Перейти во вкладку «Группы </w:t>
      </w:r>
      <w:proofErr w:type="spellStart"/>
      <w:r w:rsidRPr="00586D12">
        <w:t>согл</w:t>
      </w:r>
      <w:proofErr w:type="spellEnd"/>
      <w:r w:rsidRPr="00586D12">
        <w:t>-я (Шаблон)».</w:t>
      </w:r>
    </w:p>
    <w:p w14:paraId="464B46C2" w14:textId="77777777" w:rsidR="00E41B5C" w:rsidRDefault="00E41B5C" w:rsidP="00E41B5C">
      <w:pPr>
        <w:pStyle w:val="af"/>
        <w:numPr>
          <w:ilvl w:val="0"/>
          <w:numId w:val="33"/>
        </w:numPr>
        <w:rPr>
          <w:lang w:val="ru-RU"/>
        </w:rPr>
      </w:pPr>
      <w:r>
        <w:rPr>
          <w:lang w:val="ru-RU"/>
        </w:rPr>
        <w:t>Найти в столбце «</w:t>
      </w:r>
      <w:proofErr w:type="spellStart"/>
      <w:r w:rsidRPr="00221E96">
        <w:rPr>
          <w:lang w:val="ru-RU"/>
        </w:rPr>
        <w:t>Email</w:t>
      </w:r>
      <w:proofErr w:type="spellEnd"/>
      <w:r w:rsidRPr="00221E96">
        <w:rPr>
          <w:lang w:val="ru-RU"/>
        </w:rPr>
        <w:t xml:space="preserve"> (ФИО)</w:t>
      </w:r>
      <w:r>
        <w:rPr>
          <w:lang w:val="ru-RU"/>
        </w:rPr>
        <w:t xml:space="preserve">» согласующего с такой почтой. Проверить наличие нескольких вариантов указания значений такого согласующего. (Например, Иванов Иван, </w:t>
      </w:r>
      <w:proofErr w:type="spellStart"/>
      <w:r w:rsidRPr="00683074">
        <w:t>ivan</w:t>
      </w:r>
      <w:proofErr w:type="spellEnd"/>
      <w:r w:rsidRPr="00683074">
        <w:rPr>
          <w:lang w:val="ru-RU"/>
        </w:rPr>
        <w:t>@</w:t>
      </w:r>
      <w:proofErr w:type="spellStart"/>
      <w:r w:rsidRPr="00683074">
        <w:t>rt</w:t>
      </w:r>
      <w:proofErr w:type="spellEnd"/>
      <w:r w:rsidRPr="00683074">
        <w:rPr>
          <w:lang w:val="ru-RU"/>
        </w:rPr>
        <w:t>.</w:t>
      </w:r>
      <w:proofErr w:type="spellStart"/>
      <w:r w:rsidRPr="00683074">
        <w:t>ru</w:t>
      </w:r>
      <w:proofErr w:type="spellEnd"/>
      <w:r w:rsidRPr="00683074">
        <w:rPr>
          <w:lang w:val="ru-RU"/>
        </w:rPr>
        <w:t xml:space="preserve"> </w:t>
      </w:r>
      <w:r>
        <w:rPr>
          <w:lang w:val="ru-RU"/>
        </w:rPr>
        <w:t xml:space="preserve">и Иванов Иван Иванович, </w:t>
      </w:r>
      <w:proofErr w:type="spellStart"/>
      <w:r w:rsidRPr="00683074">
        <w:t>ivan</w:t>
      </w:r>
      <w:proofErr w:type="spellEnd"/>
      <w:r w:rsidRPr="00683074">
        <w:rPr>
          <w:lang w:val="ru-RU"/>
        </w:rPr>
        <w:t>@</w:t>
      </w:r>
      <w:proofErr w:type="spellStart"/>
      <w:r w:rsidRPr="00683074">
        <w:t>rt</w:t>
      </w:r>
      <w:proofErr w:type="spellEnd"/>
      <w:r w:rsidRPr="00683074">
        <w:rPr>
          <w:lang w:val="ru-RU"/>
        </w:rPr>
        <w:t>.</w:t>
      </w:r>
      <w:proofErr w:type="spellStart"/>
      <w:r w:rsidRPr="00683074">
        <w:t>ru</w:t>
      </w:r>
      <w:proofErr w:type="spellEnd"/>
      <w:r>
        <w:rPr>
          <w:lang w:val="ru-RU"/>
        </w:rPr>
        <w:t>).</w:t>
      </w:r>
    </w:p>
    <w:p w14:paraId="50E649C1" w14:textId="77777777" w:rsidR="00E41B5C" w:rsidRDefault="00E41B5C" w:rsidP="00E41B5C">
      <w:pPr>
        <w:pStyle w:val="af"/>
        <w:numPr>
          <w:ilvl w:val="0"/>
          <w:numId w:val="33"/>
        </w:numPr>
        <w:rPr>
          <w:lang w:val="ru-RU"/>
        </w:rPr>
      </w:pPr>
      <w:r>
        <w:rPr>
          <w:lang w:val="ru-RU"/>
        </w:rPr>
        <w:t xml:space="preserve">Произвести </w:t>
      </w:r>
      <w:proofErr w:type="spellStart"/>
      <w:r>
        <w:rPr>
          <w:lang w:val="ru-RU"/>
        </w:rPr>
        <w:t>автозамену</w:t>
      </w:r>
      <w:proofErr w:type="spellEnd"/>
      <w:r>
        <w:rPr>
          <w:lang w:val="ru-RU"/>
        </w:rPr>
        <w:t xml:space="preserve"> (Найти – Заменить) в случае большого числа записей или вручную заменить значения в ячейках на нового согласующего (для каждого варианта указания).</w:t>
      </w:r>
    </w:p>
    <w:p w14:paraId="2DA863AE" w14:textId="77777777" w:rsidR="00E41B5C" w:rsidRPr="00837DF6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33" w:name="_Toc144151990"/>
      <w:bookmarkStart w:id="34" w:name="_Toc144711035"/>
      <w:r>
        <w:t>Удаление согласующих в одной группе</w:t>
      </w:r>
      <w:bookmarkEnd w:id="33"/>
      <w:bookmarkEnd w:id="34"/>
    </w:p>
    <w:p w14:paraId="3004D9A3" w14:textId="77777777" w:rsidR="00E41B5C" w:rsidRDefault="00E41B5C" w:rsidP="00E41B5C">
      <w:pPr>
        <w:pStyle w:val="af1"/>
        <w:numPr>
          <w:ilvl w:val="0"/>
          <w:numId w:val="34"/>
        </w:numPr>
        <w:spacing w:after="0" w:line="360" w:lineRule="auto"/>
      </w:pPr>
      <w:r w:rsidRPr="00586D12">
        <w:t xml:space="preserve">Перейти во вкладку «Группы </w:t>
      </w:r>
      <w:proofErr w:type="spellStart"/>
      <w:r w:rsidRPr="00586D12">
        <w:t>согл</w:t>
      </w:r>
      <w:proofErr w:type="spellEnd"/>
      <w:r w:rsidRPr="00586D12">
        <w:t>-я (Шаблон)».</w:t>
      </w:r>
    </w:p>
    <w:p w14:paraId="451E0A5F" w14:textId="77777777" w:rsidR="00E41B5C" w:rsidRPr="0017401E" w:rsidRDefault="00E41B5C" w:rsidP="00E41B5C">
      <w:pPr>
        <w:pStyle w:val="af1"/>
        <w:numPr>
          <w:ilvl w:val="0"/>
          <w:numId w:val="34"/>
        </w:numPr>
        <w:spacing w:after="0" w:line="360" w:lineRule="auto"/>
      </w:pPr>
      <w:r>
        <w:t>Найти запись с искомыми «наименование группы» и «</w:t>
      </w:r>
      <w:proofErr w:type="spellStart"/>
      <w:r w:rsidRPr="00221E96">
        <w:t>Email</w:t>
      </w:r>
      <w:proofErr w:type="spellEnd"/>
      <w:r w:rsidRPr="00221E96">
        <w:t xml:space="preserve"> (ФИО)</w:t>
      </w:r>
      <w:r>
        <w:t>» исключаемого согласующего с такой почтой.</w:t>
      </w:r>
    </w:p>
    <w:p w14:paraId="2C80B548" w14:textId="77777777" w:rsidR="00E41B5C" w:rsidRPr="005A21C6" w:rsidRDefault="00E41B5C" w:rsidP="00E41B5C">
      <w:pPr>
        <w:pStyle w:val="af1"/>
        <w:numPr>
          <w:ilvl w:val="0"/>
          <w:numId w:val="34"/>
        </w:numPr>
        <w:spacing w:after="0" w:line="360" w:lineRule="auto"/>
      </w:pPr>
      <w:r>
        <w:t>Проверить наличие других согласующих в группе. Если кроме исключаемого согласующего в группе больше нет согласующих – проверить используется ли группа в ЦС. Если используется – уточнить кем необходимо заменить согласующего и для данной группы произвести процедуру замены согласующего. В случае отсутствия замены – очистить значение «</w:t>
      </w:r>
      <w:proofErr w:type="spellStart"/>
      <w:r w:rsidRPr="00221E96">
        <w:t>Email</w:t>
      </w:r>
      <w:proofErr w:type="spellEnd"/>
      <w:r w:rsidRPr="00221E96">
        <w:t xml:space="preserve"> (ФИО)</w:t>
      </w:r>
      <w:r>
        <w:t xml:space="preserve">». </w:t>
      </w:r>
    </w:p>
    <w:p w14:paraId="60B74BAB" w14:textId="77777777" w:rsidR="00E41B5C" w:rsidRPr="00A90D2E" w:rsidRDefault="00E41B5C" w:rsidP="00E41B5C">
      <w:pPr>
        <w:pStyle w:val="af1"/>
        <w:numPr>
          <w:ilvl w:val="0"/>
          <w:numId w:val="34"/>
        </w:numPr>
        <w:spacing w:after="0" w:line="360" w:lineRule="auto"/>
      </w:pPr>
      <w:r>
        <w:t>Если в группе содержатся другие согласующие или группа не используется в ЦС - удалить найденную строку целиком.</w:t>
      </w:r>
    </w:p>
    <w:p w14:paraId="72DEC805" w14:textId="77777777" w:rsidR="00E41B5C" w:rsidRPr="00837DF6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35" w:name="_Toc144151991"/>
      <w:bookmarkStart w:id="36" w:name="_Toc144711036"/>
      <w:r>
        <w:t>Удаление согласующих во всех группах</w:t>
      </w:r>
      <w:bookmarkEnd w:id="35"/>
      <w:bookmarkEnd w:id="36"/>
    </w:p>
    <w:p w14:paraId="67AC4D0B" w14:textId="77777777" w:rsidR="00E41B5C" w:rsidRDefault="00E41B5C" w:rsidP="00E41B5C">
      <w:pPr>
        <w:pStyle w:val="af1"/>
        <w:numPr>
          <w:ilvl w:val="0"/>
          <w:numId w:val="35"/>
        </w:numPr>
        <w:spacing w:after="0" w:line="360" w:lineRule="auto"/>
      </w:pPr>
      <w:r w:rsidRPr="00586D12">
        <w:t xml:space="preserve">Перейти во вкладку «Группы </w:t>
      </w:r>
      <w:proofErr w:type="spellStart"/>
      <w:r w:rsidRPr="00586D12">
        <w:t>согл</w:t>
      </w:r>
      <w:proofErr w:type="spellEnd"/>
      <w:r w:rsidRPr="00586D12">
        <w:t>-я (Шаблон)».</w:t>
      </w:r>
    </w:p>
    <w:p w14:paraId="5814881F" w14:textId="77777777" w:rsidR="00E41B5C" w:rsidRPr="005A21C6" w:rsidRDefault="00E41B5C" w:rsidP="00E41B5C">
      <w:pPr>
        <w:pStyle w:val="af1"/>
        <w:numPr>
          <w:ilvl w:val="0"/>
          <w:numId w:val="35"/>
        </w:numPr>
        <w:spacing w:after="0" w:line="360" w:lineRule="auto"/>
      </w:pPr>
      <w:r>
        <w:t>Найти в столбце «</w:t>
      </w:r>
      <w:proofErr w:type="spellStart"/>
      <w:r w:rsidRPr="00221E96">
        <w:t>Email</w:t>
      </w:r>
      <w:proofErr w:type="spellEnd"/>
      <w:r w:rsidRPr="00221E96">
        <w:t xml:space="preserve"> (ФИО)</w:t>
      </w:r>
      <w:r>
        <w:t>» согласующего с такой почтой.</w:t>
      </w:r>
    </w:p>
    <w:p w14:paraId="26B6E109" w14:textId="77777777" w:rsidR="00E41B5C" w:rsidRPr="005A21C6" w:rsidRDefault="00E41B5C" w:rsidP="00E41B5C">
      <w:pPr>
        <w:pStyle w:val="af1"/>
        <w:numPr>
          <w:ilvl w:val="0"/>
          <w:numId w:val="35"/>
        </w:numPr>
        <w:spacing w:after="0" w:line="360" w:lineRule="auto"/>
      </w:pPr>
      <w:r>
        <w:lastRenderedPageBreak/>
        <w:t>Проверить наличие других согласующих в группе. Если кроме исключаемого согласующего в группе больше нет согласующих – проверить используется ли группа в ЦС. Если используется – уточнить, кем необходимо заменить согласующего, и для данной группы произвести процедуру замены согласующего. В случае отсутствия замены или если группа не используется в ЦС– очистить значение «</w:t>
      </w:r>
      <w:proofErr w:type="spellStart"/>
      <w:r w:rsidRPr="00221E96">
        <w:t>Email</w:t>
      </w:r>
      <w:proofErr w:type="spellEnd"/>
      <w:r w:rsidRPr="00221E96">
        <w:t xml:space="preserve"> (ФИО)</w:t>
      </w:r>
      <w:r>
        <w:t xml:space="preserve">». </w:t>
      </w:r>
    </w:p>
    <w:p w14:paraId="50E3CC98" w14:textId="77777777" w:rsidR="00E41B5C" w:rsidRPr="00EE6032" w:rsidRDefault="00E41B5C" w:rsidP="00E41B5C">
      <w:pPr>
        <w:pStyle w:val="af1"/>
        <w:numPr>
          <w:ilvl w:val="0"/>
          <w:numId w:val="35"/>
        </w:numPr>
        <w:spacing w:after="0" w:line="360" w:lineRule="auto"/>
      </w:pPr>
      <w:r>
        <w:t>Если в группе содержатся другие согласующие – удалить найденные строки целиком.</w:t>
      </w:r>
    </w:p>
    <w:p w14:paraId="4E2CB125" w14:textId="77777777" w:rsidR="00E41B5C" w:rsidRPr="00815245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r w:rsidRPr="001C53A1">
        <w:t xml:space="preserve"> </w:t>
      </w:r>
      <w:bookmarkStart w:id="37" w:name="_Toc144711037"/>
      <w:r>
        <w:t>Создание новой группы согласования с разбивкой по РФ</w:t>
      </w:r>
      <w:bookmarkEnd w:id="37"/>
      <w:r>
        <w:t xml:space="preserve"> </w:t>
      </w:r>
    </w:p>
    <w:p w14:paraId="2394AEB0" w14:textId="77777777" w:rsidR="00E41B5C" w:rsidRDefault="00E41B5C" w:rsidP="00E41B5C">
      <w:pPr>
        <w:pStyle w:val="af"/>
        <w:ind w:firstLine="0"/>
        <w:rPr>
          <w:lang w:val="ru-RU"/>
        </w:rPr>
      </w:pPr>
      <w:r>
        <w:rPr>
          <w:lang w:val="ru-RU"/>
        </w:rPr>
        <w:t>Если есть потребность групп согласования с разбивкой по РФ, то в данном случае в обязательном порядке должно быть создано 75 групп – по количеству значений РФ (см. Приложение 1). При этом группы с разбивкой по РФ должны быть созданы в строгом формате: «</w:t>
      </w:r>
      <w:proofErr w:type="spellStart"/>
      <w:r w:rsidRPr="00EE645E">
        <w:rPr>
          <w:b/>
          <w:lang w:val="ru-RU"/>
        </w:rPr>
        <w:t>Тех.название</w:t>
      </w:r>
      <w:proofErr w:type="spellEnd"/>
      <w:r>
        <w:rPr>
          <w:b/>
          <w:lang w:val="ru-RU"/>
        </w:rPr>
        <w:t>»</w:t>
      </w:r>
      <w:r w:rsidRPr="00EE645E">
        <w:rPr>
          <w:b/>
          <w:lang w:val="ru-RU"/>
        </w:rPr>
        <w:t xml:space="preserve"> </w:t>
      </w:r>
      <w:r>
        <w:rPr>
          <w:b/>
          <w:lang w:val="ru-RU"/>
        </w:rPr>
        <w:t>+ «</w:t>
      </w:r>
      <w:r w:rsidRPr="00EE6032">
        <w:rPr>
          <w:b/>
          <w:lang w:val="ru-RU"/>
        </w:rPr>
        <w:t>РФ</w:t>
      </w:r>
      <w:r>
        <w:rPr>
          <w:b/>
          <w:lang w:val="ru-RU"/>
        </w:rPr>
        <w:t>»</w:t>
      </w:r>
      <w:r>
        <w:rPr>
          <w:lang w:val="ru-RU"/>
        </w:rPr>
        <w:t xml:space="preserve">, </w:t>
      </w:r>
    </w:p>
    <w:p w14:paraId="19FE4C0A" w14:textId="77777777" w:rsidR="00E41B5C" w:rsidRDefault="00E41B5C" w:rsidP="00E41B5C">
      <w:pPr>
        <w:pStyle w:val="af"/>
        <w:ind w:firstLine="0"/>
        <w:rPr>
          <w:lang w:val="ru-RU"/>
        </w:rPr>
      </w:pPr>
      <w:r>
        <w:rPr>
          <w:lang w:val="ru-RU"/>
        </w:rPr>
        <w:t xml:space="preserve">где </w:t>
      </w:r>
      <w:proofErr w:type="spellStart"/>
      <w:r>
        <w:rPr>
          <w:lang w:val="ru-RU"/>
        </w:rPr>
        <w:t>Тех.название</w:t>
      </w:r>
      <w:proofErr w:type="spellEnd"/>
      <w:r>
        <w:rPr>
          <w:lang w:val="ru-RU"/>
        </w:rPr>
        <w:t xml:space="preserve"> – это исходное запрашиваемое название группы, РФ – полное название регионального филиала по формату </w:t>
      </w:r>
      <w:proofErr w:type="spellStart"/>
      <w:r>
        <w:rPr>
          <w:lang w:val="ru-RU"/>
        </w:rPr>
        <w:t>Код.Название</w:t>
      </w:r>
      <w:proofErr w:type="spellEnd"/>
      <w:r>
        <w:rPr>
          <w:lang w:val="ru-RU"/>
        </w:rPr>
        <w:t xml:space="preserve">. </w:t>
      </w:r>
    </w:p>
    <w:p w14:paraId="4BB7D4A7" w14:textId="77777777" w:rsidR="00E41B5C" w:rsidRDefault="00E41B5C" w:rsidP="00E41B5C">
      <w:pPr>
        <w:pStyle w:val="af"/>
        <w:ind w:firstLine="0"/>
        <w:rPr>
          <w:lang w:val="ru-RU"/>
        </w:rPr>
      </w:pPr>
      <w:r>
        <w:rPr>
          <w:lang w:val="ru-RU"/>
        </w:rPr>
        <w:t>Примеры названий групп с разбивкой по РФ:</w:t>
      </w:r>
    </w:p>
    <w:p w14:paraId="6665ED46" w14:textId="77777777" w:rsidR="00E41B5C" w:rsidRDefault="00E41B5C" w:rsidP="00E41B5C">
      <w:pPr>
        <w:pStyle w:val="af"/>
        <w:numPr>
          <w:ilvl w:val="0"/>
          <w:numId w:val="37"/>
        </w:numPr>
        <w:rPr>
          <w:lang w:val="ru-RU"/>
        </w:rPr>
      </w:pPr>
      <w:r w:rsidRPr="00EE645E">
        <w:rPr>
          <w:lang w:val="ru-RU"/>
        </w:rPr>
        <w:t>Тех. Директор РФ_01705. Сахалинский филиал ПАО "Ростелеком"</w:t>
      </w:r>
    </w:p>
    <w:p w14:paraId="6F4C71C4" w14:textId="77777777" w:rsidR="00E41B5C" w:rsidRDefault="00E41B5C" w:rsidP="00E41B5C">
      <w:pPr>
        <w:pStyle w:val="af"/>
        <w:numPr>
          <w:ilvl w:val="0"/>
          <w:numId w:val="37"/>
        </w:numPr>
        <w:rPr>
          <w:lang w:val="ru-RU"/>
        </w:rPr>
      </w:pPr>
      <w:r w:rsidRPr="00EE645E">
        <w:rPr>
          <w:lang w:val="ru-RU"/>
        </w:rPr>
        <w:t>Тех. Директор РФ_01704. Амурский филиал ПАО "Ростелеком"</w:t>
      </w:r>
    </w:p>
    <w:p w14:paraId="62B55626" w14:textId="77777777" w:rsidR="00E41B5C" w:rsidRPr="00EE645E" w:rsidRDefault="00E41B5C" w:rsidP="00E41B5C">
      <w:pPr>
        <w:pStyle w:val="af"/>
        <w:numPr>
          <w:ilvl w:val="0"/>
          <w:numId w:val="37"/>
        </w:numPr>
        <w:rPr>
          <w:lang w:val="ru-RU"/>
        </w:rPr>
      </w:pPr>
      <w:r w:rsidRPr="00EE645E">
        <w:rPr>
          <w:lang w:val="ru-RU"/>
        </w:rPr>
        <w:t>Согласование ОПТИ РФ_01410. Ставропольский филиал ПАО "Ростелеком"</w:t>
      </w:r>
    </w:p>
    <w:p w14:paraId="61B6EA03" w14:textId="77777777" w:rsidR="00E41B5C" w:rsidRDefault="00E41B5C" w:rsidP="00E41B5C">
      <w:pPr>
        <w:pStyle w:val="af"/>
        <w:numPr>
          <w:ilvl w:val="0"/>
          <w:numId w:val="37"/>
        </w:numPr>
        <w:rPr>
          <w:lang w:val="ru-RU"/>
        </w:rPr>
      </w:pPr>
      <w:r w:rsidRPr="00EE645E">
        <w:rPr>
          <w:lang w:val="ru-RU"/>
        </w:rPr>
        <w:t>Согласование ОПТИ РФ_01411. Дагестанский филиал ПАО "Ростелеком"</w:t>
      </w:r>
    </w:p>
    <w:p w14:paraId="413C58BF" w14:textId="77777777" w:rsidR="00E41B5C" w:rsidRDefault="00E41B5C" w:rsidP="00E41B5C">
      <w:pPr>
        <w:pStyle w:val="af"/>
        <w:numPr>
          <w:ilvl w:val="0"/>
          <w:numId w:val="37"/>
        </w:numPr>
        <w:rPr>
          <w:lang w:val="ru-RU"/>
        </w:rPr>
      </w:pPr>
      <w:r w:rsidRPr="00EE645E">
        <w:rPr>
          <w:lang w:val="ru-RU"/>
        </w:rPr>
        <w:t>Начальник АХУ РФ_01111. Филиал в Тульской и Рязанской областях (Р)</w:t>
      </w:r>
    </w:p>
    <w:p w14:paraId="43256131" w14:textId="77777777" w:rsidR="00E41B5C" w:rsidRPr="00EE645E" w:rsidRDefault="00E41B5C" w:rsidP="00E41B5C">
      <w:pPr>
        <w:pStyle w:val="af"/>
        <w:numPr>
          <w:ilvl w:val="0"/>
          <w:numId w:val="37"/>
        </w:numPr>
        <w:rPr>
          <w:lang w:val="ru-RU"/>
        </w:rPr>
      </w:pPr>
      <w:r w:rsidRPr="00EE645E">
        <w:rPr>
          <w:lang w:val="ru-RU"/>
        </w:rPr>
        <w:t>Начальник АХУ РФ_01110. Филиал в Брянской и Орловской областях (Ор) ПАО "Ростелеком"</w:t>
      </w:r>
    </w:p>
    <w:p w14:paraId="0C0E6B6C" w14:textId="77777777" w:rsidR="00E41B5C" w:rsidRDefault="00E41B5C" w:rsidP="00E41B5C">
      <w:pPr>
        <w:pStyle w:val="af"/>
        <w:ind w:firstLine="0"/>
        <w:rPr>
          <w:lang w:val="ru-RU"/>
        </w:rPr>
      </w:pPr>
      <w:r>
        <w:rPr>
          <w:lang w:val="ru-RU"/>
        </w:rPr>
        <w:t xml:space="preserve">Необходимость разбивки по РФ определяется специалистом ФЭБ при согласовании заявки от заявителя. Таким образом, специалист ФЭБ передает для 2 ЛТП полный перечень групп согласования (по 75 РФ) и входящих в каждую группу сотрудников. </w:t>
      </w:r>
    </w:p>
    <w:p w14:paraId="203BC0D0" w14:textId="77777777" w:rsidR="00E41B5C" w:rsidRDefault="00E41B5C" w:rsidP="00E41B5C">
      <w:pPr>
        <w:pStyle w:val="af"/>
        <w:ind w:firstLine="0"/>
        <w:rPr>
          <w:lang w:val="ru-RU"/>
        </w:rPr>
      </w:pPr>
      <w:r>
        <w:rPr>
          <w:lang w:val="ru-RU"/>
        </w:rPr>
        <w:t>Алгоритм заведения группы согласования с разбивкой по РФ для сотрудника 2 ЛТП следующий:</w:t>
      </w:r>
    </w:p>
    <w:p w14:paraId="2F60B658" w14:textId="77777777" w:rsidR="00E41B5C" w:rsidRDefault="00E41B5C" w:rsidP="00E41B5C">
      <w:pPr>
        <w:pStyle w:val="af"/>
        <w:numPr>
          <w:ilvl w:val="0"/>
          <w:numId w:val="38"/>
        </w:numPr>
        <w:rPr>
          <w:lang w:val="ru-RU"/>
        </w:rPr>
      </w:pPr>
      <w:r>
        <w:rPr>
          <w:lang w:val="ru-RU"/>
        </w:rPr>
        <w:t>Получить от специалиста ФЭБ перечень 75 групп по полному перечню РФ с корректными названиями (соответствие формату). Указание сотрудников в группах не является обязательным – группы могут быть добавлены пустыми.</w:t>
      </w:r>
    </w:p>
    <w:p w14:paraId="2C400C16" w14:textId="77777777" w:rsidR="00E41B5C" w:rsidRDefault="00E41B5C" w:rsidP="00E41B5C">
      <w:pPr>
        <w:pStyle w:val="af"/>
        <w:numPr>
          <w:ilvl w:val="0"/>
          <w:numId w:val="38"/>
        </w:numPr>
        <w:rPr>
          <w:lang w:val="ru-RU"/>
        </w:rPr>
      </w:pPr>
      <w:r>
        <w:rPr>
          <w:lang w:val="ru-RU"/>
        </w:rPr>
        <w:t>Перейти во вкладку «</w:t>
      </w:r>
      <w:r w:rsidRPr="005729FD">
        <w:rPr>
          <w:lang w:val="ru-RU"/>
        </w:rPr>
        <w:t xml:space="preserve">Группы </w:t>
      </w:r>
      <w:proofErr w:type="spellStart"/>
      <w:r w:rsidRPr="005729FD">
        <w:rPr>
          <w:lang w:val="ru-RU"/>
        </w:rPr>
        <w:t>согл</w:t>
      </w:r>
      <w:proofErr w:type="spellEnd"/>
      <w:r w:rsidRPr="005729FD">
        <w:rPr>
          <w:lang w:val="ru-RU"/>
        </w:rPr>
        <w:t>-я (Шаблон)</w:t>
      </w:r>
      <w:r>
        <w:rPr>
          <w:lang w:val="ru-RU"/>
        </w:rPr>
        <w:t>».</w:t>
      </w:r>
    </w:p>
    <w:p w14:paraId="301C71B9" w14:textId="77777777" w:rsidR="00E41B5C" w:rsidRDefault="00E41B5C" w:rsidP="00E41B5C">
      <w:pPr>
        <w:pStyle w:val="af"/>
        <w:numPr>
          <w:ilvl w:val="0"/>
          <w:numId w:val="38"/>
        </w:numPr>
        <w:rPr>
          <w:lang w:val="ru-RU"/>
        </w:rPr>
      </w:pPr>
      <w:r>
        <w:rPr>
          <w:lang w:val="ru-RU"/>
        </w:rPr>
        <w:t>Убедиться, что группа согласования с таким наименованием отсутствует.</w:t>
      </w:r>
    </w:p>
    <w:p w14:paraId="4E4395DB" w14:textId="77777777" w:rsidR="00E41B5C" w:rsidRDefault="00E41B5C" w:rsidP="00E41B5C">
      <w:pPr>
        <w:pStyle w:val="af"/>
        <w:numPr>
          <w:ilvl w:val="0"/>
          <w:numId w:val="38"/>
        </w:numPr>
        <w:rPr>
          <w:lang w:val="ru-RU"/>
        </w:rPr>
      </w:pPr>
      <w:r>
        <w:rPr>
          <w:lang w:val="ru-RU"/>
        </w:rPr>
        <w:t>Перейти в конец списка групп согласования.</w:t>
      </w:r>
    </w:p>
    <w:p w14:paraId="11D8CF9F" w14:textId="77777777" w:rsidR="00E41B5C" w:rsidRDefault="00E41B5C" w:rsidP="00E41B5C">
      <w:pPr>
        <w:pStyle w:val="af"/>
        <w:numPr>
          <w:ilvl w:val="0"/>
          <w:numId w:val="38"/>
        </w:numPr>
        <w:rPr>
          <w:lang w:val="ru-RU"/>
        </w:rPr>
      </w:pPr>
      <w:r>
        <w:rPr>
          <w:lang w:val="ru-RU"/>
        </w:rPr>
        <w:t>Добавить группы по предоставленному перечню, заполнить поля для каждой записи:</w:t>
      </w:r>
    </w:p>
    <w:p w14:paraId="45A1D12A" w14:textId="77777777" w:rsidR="00E41B5C" w:rsidRDefault="00E41B5C" w:rsidP="00E41B5C">
      <w:pPr>
        <w:pStyle w:val="af"/>
        <w:numPr>
          <w:ilvl w:val="1"/>
          <w:numId w:val="38"/>
        </w:numPr>
        <w:rPr>
          <w:lang w:val="ru-RU"/>
        </w:rPr>
      </w:pPr>
      <w:r>
        <w:rPr>
          <w:lang w:val="ru-RU"/>
        </w:rPr>
        <w:t>Название группы – в соответствии с предоставленным названием</w:t>
      </w:r>
    </w:p>
    <w:p w14:paraId="6BE22042" w14:textId="77777777" w:rsidR="00E41B5C" w:rsidRDefault="00E41B5C" w:rsidP="00E41B5C">
      <w:pPr>
        <w:pStyle w:val="af"/>
        <w:numPr>
          <w:ilvl w:val="1"/>
          <w:numId w:val="38"/>
        </w:numPr>
        <w:rPr>
          <w:lang w:val="ru-RU"/>
        </w:rPr>
      </w:pPr>
      <w:r>
        <w:t>Email</w:t>
      </w:r>
      <w:r w:rsidRPr="00EE6032">
        <w:rPr>
          <w:lang w:val="ru-RU"/>
        </w:rPr>
        <w:t xml:space="preserve"> (</w:t>
      </w:r>
      <w:r>
        <w:rPr>
          <w:lang w:val="ru-RU"/>
        </w:rPr>
        <w:t xml:space="preserve">ФИО) – указать сотрудника (если указан) в формате ФИО, </w:t>
      </w:r>
      <w:r>
        <w:t>email</w:t>
      </w:r>
      <w:r>
        <w:rPr>
          <w:lang w:val="ru-RU"/>
        </w:rPr>
        <w:t>. Если сотрудников несколько, добавить несколько строк с данной группой.</w:t>
      </w:r>
    </w:p>
    <w:p w14:paraId="5CFC624F" w14:textId="77777777" w:rsidR="00E41B5C" w:rsidRDefault="00E41B5C" w:rsidP="00E41B5C">
      <w:pPr>
        <w:pStyle w:val="af"/>
        <w:numPr>
          <w:ilvl w:val="1"/>
          <w:numId w:val="38"/>
        </w:numPr>
        <w:rPr>
          <w:lang w:val="ru-RU"/>
        </w:rPr>
      </w:pPr>
      <w:r>
        <w:rPr>
          <w:lang w:val="ru-RU"/>
        </w:rPr>
        <w:lastRenderedPageBreak/>
        <w:t>Дата действия с, Дата действия по – если указаны в исходном сообщении от ФЭБ.</w:t>
      </w:r>
    </w:p>
    <w:p w14:paraId="595464E9" w14:textId="77777777" w:rsidR="00E41B5C" w:rsidRDefault="00E41B5C" w:rsidP="00E41B5C">
      <w:pPr>
        <w:pStyle w:val="af"/>
        <w:numPr>
          <w:ilvl w:val="1"/>
          <w:numId w:val="38"/>
        </w:numPr>
        <w:rPr>
          <w:lang w:val="ru-RU"/>
        </w:rPr>
      </w:pPr>
      <w:r>
        <w:rPr>
          <w:lang w:val="ru-RU"/>
        </w:rPr>
        <w:t>Тех. Группа – обязательно указать название технической группы.</w:t>
      </w:r>
    </w:p>
    <w:p w14:paraId="15B03449" w14:textId="4DF5FC70" w:rsidR="00E41B5C" w:rsidRDefault="00E41B5C" w:rsidP="00E41B5C">
      <w:pPr>
        <w:pStyle w:val="af"/>
        <w:numPr>
          <w:ilvl w:val="1"/>
          <w:numId w:val="38"/>
        </w:numPr>
        <w:rPr>
          <w:lang w:val="ru-RU"/>
        </w:rPr>
      </w:pPr>
      <w:r>
        <w:rPr>
          <w:lang w:val="ru-RU"/>
        </w:rPr>
        <w:t>Разбивка – указать значение «1».</w:t>
      </w:r>
    </w:p>
    <w:p w14:paraId="72CE68A2" w14:textId="77777777" w:rsidR="00E41B5C" w:rsidRPr="00BE1AD4" w:rsidRDefault="00E41B5C" w:rsidP="00E41B5C">
      <w:pPr>
        <w:pStyle w:val="20"/>
      </w:pPr>
      <w:bookmarkStart w:id="38" w:name="_Toc144151992"/>
      <w:bookmarkStart w:id="39" w:name="_Toc144711038"/>
      <w:r>
        <w:t>Алгоритм изменения</w:t>
      </w:r>
      <w:r w:rsidRPr="00041082">
        <w:t xml:space="preserve"> </w:t>
      </w:r>
      <w:r>
        <w:t>ЦС</w:t>
      </w:r>
      <w:bookmarkEnd w:id="38"/>
      <w:bookmarkEnd w:id="39"/>
    </w:p>
    <w:p w14:paraId="7390FE44" w14:textId="77777777" w:rsidR="00E41B5C" w:rsidRDefault="00E41B5C" w:rsidP="00E41B5C">
      <w:pPr>
        <w:pStyle w:val="af"/>
        <w:rPr>
          <w:lang w:val="ru-RU"/>
        </w:rPr>
      </w:pPr>
      <w:r>
        <w:rPr>
          <w:lang w:val="ru-RU"/>
        </w:rPr>
        <w:t>Лист согласования формируется из одной или нескольких ЦС. Набор ЦС определяется параметрами ИП.</w:t>
      </w:r>
    </w:p>
    <w:p w14:paraId="1C777ACE" w14:textId="77777777" w:rsidR="00E41B5C" w:rsidRDefault="00E41B5C" w:rsidP="00E41B5C">
      <w:pPr>
        <w:pStyle w:val="af"/>
        <w:rPr>
          <w:lang w:val="ru-RU"/>
        </w:rPr>
      </w:pPr>
      <w:r w:rsidRPr="00914CA9">
        <w:rPr>
          <w:b/>
          <w:lang w:val="ru-RU"/>
        </w:rPr>
        <w:t>Типы ЦС.</w:t>
      </w:r>
      <w:r>
        <w:rPr>
          <w:lang w:val="ru-RU"/>
        </w:rPr>
        <w:t xml:space="preserve"> Для одного ИП может подобраться несколько ЦС разных типов, но несколько одного типа – нет. Логика подбора ЦС разных типов:</w:t>
      </w:r>
    </w:p>
    <w:p w14:paraId="2EAEED4E" w14:textId="77777777" w:rsidR="00E41B5C" w:rsidRPr="00CD7F86" w:rsidRDefault="00E41B5C" w:rsidP="00E41B5C">
      <w:pPr>
        <w:pStyle w:val="af"/>
        <w:rPr>
          <w:lang w:val="ru-RU"/>
        </w:rPr>
      </w:pPr>
      <w:r w:rsidRPr="00671B70">
        <w:rPr>
          <w:rFonts w:ascii="Calibri" w:eastAsia="Times New Roman" w:hAnsi="Calibri" w:cs="Calibri"/>
          <w:lang w:val="ru-RU" w:eastAsia="ru-RU"/>
        </w:rPr>
        <w:t>«</w:t>
      </w:r>
      <w:r w:rsidRPr="00CD7F86">
        <w:rPr>
          <w:lang w:val="ru-RU"/>
        </w:rPr>
        <w:t>ИП. Согласование» – основная ЦС по согласованию вновь созданной версии ИП. Подбирается по максимально совпавшему числу атрибутов, если подходящей цепочки не нашлось, согласование не запускается вообще</w:t>
      </w:r>
      <w:r>
        <w:rPr>
          <w:lang w:val="ru-RU"/>
        </w:rPr>
        <w:t>.</w:t>
      </w:r>
    </w:p>
    <w:p w14:paraId="07D29338" w14:textId="77777777" w:rsidR="00E41B5C" w:rsidRDefault="00E41B5C" w:rsidP="00E41B5C">
      <w:pPr>
        <w:pStyle w:val="af"/>
        <w:rPr>
          <w:lang w:val="ru-RU"/>
        </w:rPr>
      </w:pPr>
      <w:r>
        <w:rPr>
          <w:lang w:val="ru-RU"/>
        </w:rPr>
        <w:t xml:space="preserve">Далее типы ЦС, которые подбираются </w:t>
      </w:r>
      <w:r w:rsidRPr="00CD7F86">
        <w:rPr>
          <w:lang w:val="ru-RU"/>
        </w:rPr>
        <w:t>только по полному совпадению атрибутов</w:t>
      </w:r>
      <w:r>
        <w:rPr>
          <w:lang w:val="ru-RU"/>
        </w:rPr>
        <w:t>.</w:t>
      </w:r>
    </w:p>
    <w:p w14:paraId="34668291" w14:textId="77777777" w:rsidR="00E41B5C" w:rsidRPr="00557306" w:rsidRDefault="00E41B5C" w:rsidP="00E41B5C">
      <w:pPr>
        <w:pStyle w:val="af"/>
        <w:rPr>
          <w:rFonts w:ascii="Calibri" w:eastAsia="Times New Roman" w:hAnsi="Calibri" w:cs="Calibri"/>
          <w:lang w:val="x-none" w:eastAsia="ru-RU"/>
        </w:rPr>
      </w:pPr>
      <w:r w:rsidRPr="00CD7F86">
        <w:rPr>
          <w:lang w:val="ru-RU"/>
        </w:rPr>
        <w:t>«ИП. Смена сегмента» - дополнительная цепочка согласования, которая должна быть учтена для ИП в случае смены сегмента при создании последующих (не первой) версий. Для данного типа</w:t>
      </w:r>
      <w:r w:rsidRPr="00671B70">
        <w:rPr>
          <w:rFonts w:ascii="Calibri" w:eastAsia="Times New Roman" w:hAnsi="Calibri" w:cs="Calibri"/>
          <w:lang w:val="ru-RU" w:eastAsia="ru-RU"/>
        </w:rPr>
        <w:t xml:space="preserve"> ЦС должны быть настроены ЦС всех вариантов смены Сегментов-</w:t>
      </w:r>
      <w:proofErr w:type="spellStart"/>
      <w:r w:rsidRPr="00671B70">
        <w:rPr>
          <w:rFonts w:ascii="Calibri" w:eastAsia="Times New Roman" w:hAnsi="Calibri" w:cs="Calibri"/>
          <w:lang w:val="ru-RU" w:eastAsia="ru-RU"/>
        </w:rPr>
        <w:t>бюджетодержателей</w:t>
      </w:r>
      <w:proofErr w:type="spellEnd"/>
      <w:r w:rsidRPr="00671B70">
        <w:rPr>
          <w:rFonts w:ascii="Calibri" w:eastAsia="Times New Roman" w:hAnsi="Calibri" w:cs="Calibri"/>
          <w:lang w:val="ru-RU" w:eastAsia="ru-RU"/>
        </w:rPr>
        <w:t>.</w:t>
      </w:r>
    </w:p>
    <w:p w14:paraId="5BABC97E" w14:textId="77777777" w:rsidR="00E41B5C" w:rsidRPr="00671B70" w:rsidRDefault="00E41B5C" w:rsidP="00E41B5C">
      <w:pPr>
        <w:pStyle w:val="af"/>
        <w:rPr>
          <w:rFonts w:ascii="Calibri" w:eastAsia="Times New Roman" w:hAnsi="Calibri" w:cs="Calibri"/>
          <w:lang w:val="ru-RU" w:eastAsia="ru-RU"/>
        </w:rPr>
      </w:pPr>
      <w:r w:rsidRPr="00671B70">
        <w:rPr>
          <w:rFonts w:ascii="Calibri" w:eastAsia="Times New Roman" w:hAnsi="Calibri" w:cs="Calibri"/>
          <w:lang w:val="ru-RU" w:eastAsia="ru-RU"/>
        </w:rPr>
        <w:t>«ИП. БИК Первая версия» – согласование по особым условиям нового проекта, связанные с лимитом. Основные параметры: тип операции, вид цепочки согласования, объём затрат по проекту, программа, сегмент-</w:t>
      </w:r>
      <w:proofErr w:type="spellStart"/>
      <w:r w:rsidRPr="00671B70">
        <w:rPr>
          <w:rFonts w:ascii="Calibri" w:eastAsia="Times New Roman" w:hAnsi="Calibri" w:cs="Calibri"/>
          <w:lang w:val="ru-RU" w:eastAsia="ru-RU"/>
        </w:rPr>
        <w:t>бюджетодержатель</w:t>
      </w:r>
      <w:proofErr w:type="spellEnd"/>
      <w:r w:rsidRPr="00671B70">
        <w:rPr>
          <w:rFonts w:ascii="Calibri" w:eastAsia="Times New Roman" w:hAnsi="Calibri" w:cs="Calibri"/>
          <w:lang w:val="ru-RU" w:eastAsia="ru-RU"/>
        </w:rPr>
        <w:t>.</w:t>
      </w:r>
    </w:p>
    <w:p w14:paraId="685DD84A" w14:textId="77777777" w:rsidR="00E41B5C" w:rsidRPr="00671B70" w:rsidRDefault="00E41B5C" w:rsidP="00E41B5C">
      <w:pPr>
        <w:pStyle w:val="af"/>
        <w:rPr>
          <w:rFonts w:ascii="Calibri" w:eastAsia="Times New Roman" w:hAnsi="Calibri" w:cs="Calibri"/>
          <w:lang w:val="ru-RU" w:eastAsia="ru-RU"/>
        </w:rPr>
      </w:pPr>
      <w:r w:rsidRPr="00671B70">
        <w:rPr>
          <w:rFonts w:ascii="Calibri" w:eastAsia="Times New Roman" w:hAnsi="Calibri" w:cs="Calibri"/>
          <w:lang w:val="ru-RU" w:eastAsia="ru-RU"/>
        </w:rPr>
        <w:t xml:space="preserve">«ИП. БИК Корректировка ИП» – согласование корректировок ИП по особым условиям. Основные параметры: тип операции, вид цепочки согласования, объём затрат по проекту, изменение срока окупаемости, изменение </w:t>
      </w:r>
      <w:proofErr w:type="spellStart"/>
      <w:r w:rsidRPr="00CD7F86">
        <w:rPr>
          <w:rFonts w:ascii="Calibri" w:eastAsia="Times New Roman" w:hAnsi="Calibri" w:cs="Calibri"/>
          <w:lang w:eastAsia="ru-RU"/>
        </w:rPr>
        <w:t>npv</w:t>
      </w:r>
      <w:proofErr w:type="spellEnd"/>
      <w:r w:rsidRPr="00671B70">
        <w:rPr>
          <w:rFonts w:ascii="Calibri" w:eastAsia="Times New Roman" w:hAnsi="Calibri" w:cs="Calibri"/>
          <w:lang w:val="ru-RU" w:eastAsia="ru-RU"/>
        </w:rPr>
        <w:t xml:space="preserve"> (%), изменение </w:t>
      </w:r>
      <w:r w:rsidRPr="00CD7F86">
        <w:rPr>
          <w:rFonts w:ascii="Calibri" w:eastAsia="Times New Roman" w:hAnsi="Calibri" w:cs="Calibri"/>
          <w:lang w:eastAsia="ru-RU"/>
        </w:rPr>
        <w:t>pi</w:t>
      </w:r>
      <w:r w:rsidRPr="00671B70">
        <w:rPr>
          <w:rFonts w:ascii="Calibri" w:eastAsia="Times New Roman" w:hAnsi="Calibri" w:cs="Calibri"/>
          <w:lang w:val="ru-RU" w:eastAsia="ru-RU"/>
        </w:rPr>
        <w:t xml:space="preserve"> (%), изменение объёма затрат по проекту.</w:t>
      </w:r>
    </w:p>
    <w:p w14:paraId="733F6FD6" w14:textId="77777777" w:rsidR="00E41B5C" w:rsidRPr="00671B70" w:rsidRDefault="00E41B5C" w:rsidP="00E41B5C">
      <w:pPr>
        <w:pStyle w:val="af"/>
        <w:rPr>
          <w:rFonts w:ascii="Calibri" w:eastAsia="Times New Roman" w:hAnsi="Calibri" w:cs="Calibri"/>
          <w:lang w:val="ru-RU" w:eastAsia="ru-RU"/>
        </w:rPr>
      </w:pPr>
      <w:r w:rsidRPr="00671B70">
        <w:rPr>
          <w:rFonts w:ascii="Calibri" w:eastAsia="Times New Roman" w:hAnsi="Calibri" w:cs="Calibri"/>
          <w:lang w:val="ru-RU" w:eastAsia="ru-RU"/>
        </w:rPr>
        <w:t xml:space="preserve">«ИП. Контроль ПОЭ» - согласование по условиям программы «401.ПОЭ». </w:t>
      </w:r>
    </w:p>
    <w:p w14:paraId="63B26697" w14:textId="77777777" w:rsidR="00E41B5C" w:rsidRPr="00671B70" w:rsidRDefault="00E41B5C" w:rsidP="00E41B5C">
      <w:pPr>
        <w:pStyle w:val="af"/>
        <w:rPr>
          <w:rFonts w:ascii="Calibri" w:eastAsia="Times New Roman" w:hAnsi="Calibri" w:cs="Calibri"/>
          <w:lang w:val="ru-RU" w:eastAsia="ru-RU"/>
        </w:rPr>
      </w:pPr>
      <w:r w:rsidRPr="00671B70">
        <w:rPr>
          <w:rFonts w:ascii="Calibri" w:eastAsia="Times New Roman" w:hAnsi="Calibri" w:cs="Calibri"/>
          <w:lang w:val="ru-RU" w:eastAsia="ru-RU"/>
        </w:rPr>
        <w:t>«ИП. Контроль Экономии» - согласование ИП с типом операции «Экономия».</w:t>
      </w:r>
    </w:p>
    <w:p w14:paraId="4E16A6D1" w14:textId="77777777" w:rsidR="00E41B5C" w:rsidRPr="00671B70" w:rsidRDefault="00E41B5C" w:rsidP="00E41B5C">
      <w:pPr>
        <w:pStyle w:val="af"/>
        <w:rPr>
          <w:rFonts w:ascii="Calibri" w:eastAsia="Times New Roman" w:hAnsi="Calibri" w:cs="Calibri"/>
          <w:lang w:val="ru-RU" w:eastAsia="ru-RU"/>
        </w:rPr>
      </w:pPr>
      <w:r w:rsidRPr="00671B70">
        <w:rPr>
          <w:rFonts w:ascii="Calibri" w:eastAsia="Times New Roman" w:hAnsi="Calibri" w:cs="Calibri"/>
          <w:lang w:val="ru-RU" w:eastAsia="ru-RU"/>
        </w:rPr>
        <w:t xml:space="preserve">«ИП. Контроль технического проекта» - согласование ИП с типом использования «Технический» по особым условиям. </w:t>
      </w:r>
    </w:p>
    <w:p w14:paraId="560A7259" w14:textId="77777777" w:rsidR="00E41B5C" w:rsidRPr="00671B70" w:rsidRDefault="00E41B5C" w:rsidP="00E41B5C">
      <w:pPr>
        <w:pStyle w:val="af"/>
        <w:rPr>
          <w:rFonts w:ascii="Calibri" w:eastAsia="Times New Roman" w:hAnsi="Calibri" w:cs="Calibri"/>
          <w:lang w:val="ru-RU" w:eastAsia="ru-RU"/>
        </w:rPr>
      </w:pPr>
      <w:r w:rsidRPr="00671B70">
        <w:rPr>
          <w:rFonts w:ascii="Calibri" w:eastAsia="Times New Roman" w:hAnsi="Calibri" w:cs="Calibri"/>
          <w:lang w:val="ru-RU" w:eastAsia="ru-RU"/>
        </w:rPr>
        <w:t xml:space="preserve">«ИП. </w:t>
      </w:r>
      <w:proofErr w:type="spellStart"/>
      <w:r w:rsidRPr="00671B70">
        <w:rPr>
          <w:rFonts w:ascii="Calibri" w:eastAsia="Times New Roman" w:hAnsi="Calibri" w:cs="Calibri"/>
          <w:lang w:val="ru-RU" w:eastAsia="ru-RU"/>
        </w:rPr>
        <w:t>Суперпользователь</w:t>
      </w:r>
      <w:proofErr w:type="spellEnd"/>
      <w:r w:rsidRPr="00671B70">
        <w:rPr>
          <w:rFonts w:ascii="Calibri" w:eastAsia="Times New Roman" w:hAnsi="Calibri" w:cs="Calibri"/>
          <w:lang w:val="ru-RU" w:eastAsia="ru-RU"/>
        </w:rPr>
        <w:t xml:space="preserve"> сегмента» - согласование ИП </w:t>
      </w:r>
      <w:proofErr w:type="spellStart"/>
      <w:r w:rsidRPr="00671B70">
        <w:rPr>
          <w:rFonts w:ascii="Calibri" w:eastAsia="Times New Roman" w:hAnsi="Calibri" w:cs="Calibri"/>
          <w:lang w:val="ru-RU" w:eastAsia="ru-RU"/>
        </w:rPr>
        <w:t>суперпользователем</w:t>
      </w:r>
      <w:proofErr w:type="spellEnd"/>
      <w:r w:rsidRPr="00671B70">
        <w:rPr>
          <w:rFonts w:ascii="Calibri" w:eastAsia="Times New Roman" w:hAnsi="Calibri" w:cs="Calibri"/>
          <w:lang w:val="ru-RU" w:eastAsia="ru-RU"/>
        </w:rPr>
        <w:t xml:space="preserve"> сегмента, включается в Лист согласования ИП при выполнении действия «Отправить на согласование </w:t>
      </w:r>
      <w:proofErr w:type="spellStart"/>
      <w:r w:rsidRPr="00671B70">
        <w:rPr>
          <w:rFonts w:ascii="Calibri" w:eastAsia="Times New Roman" w:hAnsi="Calibri" w:cs="Calibri"/>
          <w:lang w:val="ru-RU" w:eastAsia="ru-RU"/>
        </w:rPr>
        <w:t>суперпользователю</w:t>
      </w:r>
      <w:proofErr w:type="spellEnd"/>
      <w:r w:rsidRPr="00671B70">
        <w:rPr>
          <w:rFonts w:ascii="Calibri" w:eastAsia="Times New Roman" w:hAnsi="Calibri" w:cs="Calibri"/>
          <w:lang w:val="ru-RU" w:eastAsia="ru-RU"/>
        </w:rPr>
        <w:t xml:space="preserve"> сегмента». </w:t>
      </w:r>
    </w:p>
    <w:p w14:paraId="69D192AD" w14:textId="77777777" w:rsidR="00E41B5C" w:rsidRPr="00671B70" w:rsidRDefault="00E41B5C" w:rsidP="00E41B5C">
      <w:pPr>
        <w:pStyle w:val="af"/>
        <w:rPr>
          <w:rFonts w:ascii="Calibri" w:eastAsia="Times New Roman" w:hAnsi="Calibri" w:cs="Calibri"/>
          <w:lang w:val="ru-RU" w:eastAsia="ru-RU"/>
        </w:rPr>
      </w:pPr>
      <w:r w:rsidRPr="00671B70">
        <w:rPr>
          <w:rFonts w:ascii="Calibri" w:eastAsia="Times New Roman" w:hAnsi="Calibri" w:cs="Calibri"/>
          <w:lang w:val="ru-RU" w:eastAsia="ru-RU"/>
        </w:rPr>
        <w:t xml:space="preserve">«ИП. </w:t>
      </w:r>
      <w:proofErr w:type="spellStart"/>
      <w:r w:rsidRPr="00671B70">
        <w:rPr>
          <w:rFonts w:ascii="Calibri" w:eastAsia="Times New Roman" w:hAnsi="Calibri" w:cs="Calibri"/>
          <w:lang w:val="ru-RU" w:eastAsia="ru-RU"/>
        </w:rPr>
        <w:t>Суперпользователь</w:t>
      </w:r>
      <w:proofErr w:type="spellEnd"/>
      <w:r w:rsidRPr="00671B70">
        <w:rPr>
          <w:rFonts w:ascii="Calibri" w:eastAsia="Times New Roman" w:hAnsi="Calibri" w:cs="Calibri"/>
          <w:lang w:val="ru-RU" w:eastAsia="ru-RU"/>
        </w:rPr>
        <w:t xml:space="preserve"> ФЭБ» - согласование ИП </w:t>
      </w:r>
      <w:proofErr w:type="spellStart"/>
      <w:r w:rsidRPr="00671B70">
        <w:rPr>
          <w:rFonts w:ascii="Calibri" w:eastAsia="Times New Roman" w:hAnsi="Calibri" w:cs="Calibri"/>
          <w:lang w:val="ru-RU" w:eastAsia="ru-RU"/>
        </w:rPr>
        <w:t>суперпользователем</w:t>
      </w:r>
      <w:proofErr w:type="spellEnd"/>
      <w:r w:rsidRPr="00671B70">
        <w:rPr>
          <w:rFonts w:ascii="Calibri" w:eastAsia="Times New Roman" w:hAnsi="Calibri" w:cs="Calibri"/>
          <w:lang w:val="ru-RU" w:eastAsia="ru-RU"/>
        </w:rPr>
        <w:t xml:space="preserve"> ФЭБ включается в Лист согласования ИП при выполнении действия «Отправить на согласование </w:t>
      </w:r>
      <w:proofErr w:type="spellStart"/>
      <w:r w:rsidRPr="00671B70">
        <w:rPr>
          <w:rFonts w:ascii="Calibri" w:eastAsia="Times New Roman" w:hAnsi="Calibri" w:cs="Calibri"/>
          <w:lang w:val="ru-RU" w:eastAsia="ru-RU"/>
        </w:rPr>
        <w:t>суперпользователю</w:t>
      </w:r>
      <w:proofErr w:type="spellEnd"/>
      <w:r w:rsidRPr="00671B70">
        <w:rPr>
          <w:rFonts w:ascii="Calibri" w:eastAsia="Times New Roman" w:hAnsi="Calibri" w:cs="Calibri"/>
          <w:lang w:val="ru-RU" w:eastAsia="ru-RU"/>
        </w:rPr>
        <w:t xml:space="preserve"> ФЭБ». </w:t>
      </w:r>
    </w:p>
    <w:p w14:paraId="27F4E897" w14:textId="77777777" w:rsidR="00E41B5C" w:rsidRDefault="00E41B5C" w:rsidP="00E41B5C">
      <w:pPr>
        <w:pStyle w:val="af"/>
        <w:rPr>
          <w:b/>
          <w:lang w:val="ru-RU"/>
        </w:rPr>
      </w:pPr>
      <w:r w:rsidRPr="003565EF">
        <w:rPr>
          <w:b/>
          <w:lang w:val="ru-RU"/>
        </w:rPr>
        <w:lastRenderedPageBreak/>
        <w:t>Логика формирования.</w:t>
      </w:r>
      <w:r>
        <w:rPr>
          <w:lang w:val="ru-RU"/>
        </w:rPr>
        <w:t xml:space="preserve"> Вне зависимости от типа ЦС, ЦС </w:t>
      </w:r>
      <w:r w:rsidRPr="005055D0">
        <w:rPr>
          <w:lang w:val="ru-RU"/>
        </w:rPr>
        <w:t>– совокупность</w:t>
      </w:r>
      <w:r>
        <w:rPr>
          <w:lang w:val="ru-RU"/>
        </w:rPr>
        <w:t xml:space="preserve"> </w:t>
      </w:r>
      <w:r w:rsidRPr="005055D0">
        <w:rPr>
          <w:lang w:val="ru-RU"/>
        </w:rPr>
        <w:t>этапов согласования</w:t>
      </w:r>
      <w:r>
        <w:rPr>
          <w:lang w:val="ru-RU"/>
        </w:rPr>
        <w:t xml:space="preserve"> и групп/согласующих для каждого этапа, определенная параметрами ИП. Каждая ЦС обладает своим уникальным номером (</w:t>
      </w:r>
      <w:r>
        <w:t>ID</w:t>
      </w:r>
      <w:r>
        <w:rPr>
          <w:lang w:val="ru-RU"/>
        </w:rPr>
        <w:t xml:space="preserve"> шаблона</w:t>
      </w:r>
      <w:r w:rsidRPr="007B3211">
        <w:rPr>
          <w:lang w:val="ru-RU"/>
        </w:rPr>
        <w:t>)</w:t>
      </w:r>
      <w:r>
        <w:rPr>
          <w:lang w:val="ru-RU"/>
        </w:rPr>
        <w:t xml:space="preserve">. </w:t>
      </w:r>
    </w:p>
    <w:p w14:paraId="798BB85A" w14:textId="77777777" w:rsidR="00E41B5C" w:rsidRDefault="00E41B5C" w:rsidP="00E41B5C">
      <w:pPr>
        <w:pStyle w:val="af"/>
        <w:rPr>
          <w:lang w:val="ru-RU"/>
        </w:rPr>
      </w:pPr>
      <w:r w:rsidRPr="00CD7F86">
        <w:rPr>
          <w:b/>
          <w:lang w:val="ru-RU"/>
        </w:rPr>
        <w:t>Этапы ЦС.</w:t>
      </w:r>
      <w:r>
        <w:rPr>
          <w:lang w:val="ru-RU"/>
        </w:rPr>
        <w:t xml:space="preserve"> ЦС содержит один или несколько этапов согласования. Каждый этап этой ЦС оформляется отдельной строкой. Например, если одна строка: </w:t>
      </w:r>
      <w:r>
        <w:t>ID</w:t>
      </w:r>
      <w:r>
        <w:rPr>
          <w:lang w:val="ru-RU"/>
        </w:rPr>
        <w:t xml:space="preserve"> шаблона - «БТИ_5», этап - «1», а вторая строка: </w:t>
      </w:r>
      <w:r>
        <w:t>ID</w:t>
      </w:r>
      <w:r>
        <w:rPr>
          <w:lang w:val="ru-RU"/>
        </w:rPr>
        <w:t xml:space="preserve"> шаблона - «БТИ_5», этап - «2», то это означает, что в рамках ЦС «БТИ_5» два этапа согласования. Строки с одним </w:t>
      </w:r>
      <w:r>
        <w:t>ID</w:t>
      </w:r>
      <w:r>
        <w:rPr>
          <w:lang w:val="ru-RU"/>
        </w:rPr>
        <w:t xml:space="preserve"> шаблона – содержание одной ЦС в разрезе этапов.</w:t>
      </w:r>
    </w:p>
    <w:p w14:paraId="002C4A30" w14:textId="77777777" w:rsidR="00E41B5C" w:rsidRDefault="00E41B5C" w:rsidP="00E41B5C">
      <w:pPr>
        <w:pStyle w:val="af"/>
        <w:rPr>
          <w:lang w:val="ru-RU"/>
        </w:rPr>
      </w:pPr>
      <w:r w:rsidRPr="00CD7F86">
        <w:rPr>
          <w:b/>
          <w:lang w:val="ru-RU"/>
        </w:rPr>
        <w:t>Параметры ИП.</w:t>
      </w:r>
      <w:r>
        <w:rPr>
          <w:lang w:val="ru-RU"/>
        </w:rPr>
        <w:t xml:space="preserve"> Параметры ИП, указанные в шаблонной ЦС, определяют ИП, на которые она распространяется. Параметры могут быть числовые (например, о</w:t>
      </w:r>
      <w:r w:rsidRPr="00CD7F86">
        <w:rPr>
          <w:lang w:val="ru-RU"/>
        </w:rPr>
        <w:t>бъём затрат по проекту</w:t>
      </w:r>
      <w:r>
        <w:rPr>
          <w:lang w:val="ru-RU"/>
        </w:rPr>
        <w:t>) и текстовые (например, вид инвестиций).</w:t>
      </w:r>
    </w:p>
    <w:p w14:paraId="3E26BFB8" w14:textId="77777777" w:rsidR="00E41B5C" w:rsidRDefault="00E41B5C" w:rsidP="00E41B5C">
      <w:pPr>
        <w:pStyle w:val="af"/>
        <w:rPr>
          <w:lang w:val="ru-RU"/>
        </w:rPr>
      </w:pPr>
      <w:r>
        <w:rPr>
          <w:lang w:val="ru-RU"/>
        </w:rPr>
        <w:t xml:space="preserve">Для каждого значения параметра задается условие. </w:t>
      </w:r>
      <w:r w:rsidRPr="00CD7F86">
        <w:rPr>
          <w:lang w:val="ru-RU"/>
        </w:rPr>
        <w:t xml:space="preserve">Например, для сегмента </w:t>
      </w:r>
      <w:proofErr w:type="spellStart"/>
      <w:r w:rsidRPr="00CD7F86">
        <w:rPr>
          <w:lang w:val="ru-RU"/>
        </w:rPr>
        <w:t>бюджетодержателя</w:t>
      </w:r>
      <w:proofErr w:type="spellEnd"/>
      <w:r w:rsidRPr="00CD7F86">
        <w:rPr>
          <w:lang w:val="ru-RU"/>
        </w:rPr>
        <w:t xml:space="preserve">: условие «равно», значение «БТИ». </w:t>
      </w:r>
    </w:p>
    <w:p w14:paraId="6F95DD18" w14:textId="77777777" w:rsidR="00E41B5C" w:rsidRDefault="00E41B5C" w:rsidP="00E41B5C">
      <w:pPr>
        <w:pStyle w:val="af"/>
        <w:rPr>
          <w:lang w:val="ru-RU"/>
        </w:rPr>
      </w:pPr>
      <w:r>
        <w:rPr>
          <w:lang w:val="ru-RU"/>
        </w:rPr>
        <w:t xml:space="preserve">Условия для текстовых параметров: равно, не равно. Условия для числовых параметров: </w:t>
      </w:r>
      <w:r w:rsidRPr="00CD7F86">
        <w:rPr>
          <w:lang w:val="ru-RU"/>
        </w:rPr>
        <w:t>равно</w:t>
      </w:r>
      <w:r>
        <w:rPr>
          <w:lang w:val="ru-RU"/>
        </w:rPr>
        <w:t xml:space="preserve">, </w:t>
      </w:r>
      <w:r w:rsidRPr="00CD7F86">
        <w:rPr>
          <w:lang w:val="ru-RU"/>
        </w:rPr>
        <w:t>не равно</w:t>
      </w:r>
      <w:r>
        <w:rPr>
          <w:lang w:val="ru-RU"/>
        </w:rPr>
        <w:t xml:space="preserve">, </w:t>
      </w:r>
      <w:r w:rsidRPr="00CD7F86">
        <w:rPr>
          <w:lang w:val="ru-RU"/>
        </w:rPr>
        <w:t>больше</w:t>
      </w:r>
      <w:r>
        <w:rPr>
          <w:lang w:val="ru-RU"/>
        </w:rPr>
        <w:t xml:space="preserve">, </w:t>
      </w:r>
      <w:r w:rsidRPr="00CD7F86">
        <w:rPr>
          <w:lang w:val="ru-RU"/>
        </w:rPr>
        <w:t>меньше</w:t>
      </w:r>
      <w:r>
        <w:rPr>
          <w:lang w:val="ru-RU"/>
        </w:rPr>
        <w:t xml:space="preserve">, </w:t>
      </w:r>
      <w:r w:rsidRPr="00CD7F86">
        <w:rPr>
          <w:lang w:val="ru-RU"/>
        </w:rPr>
        <w:t>больше или равно</w:t>
      </w:r>
      <w:r>
        <w:rPr>
          <w:lang w:val="ru-RU"/>
        </w:rPr>
        <w:t xml:space="preserve">, </w:t>
      </w:r>
      <w:r w:rsidRPr="00CD7F86">
        <w:rPr>
          <w:lang w:val="ru-RU"/>
        </w:rPr>
        <w:t>меньше или равно</w:t>
      </w:r>
      <w:r>
        <w:rPr>
          <w:lang w:val="ru-RU"/>
        </w:rPr>
        <w:t xml:space="preserve">. </w:t>
      </w:r>
    </w:p>
    <w:p w14:paraId="634FD57B" w14:textId="77777777" w:rsidR="00E41B5C" w:rsidRPr="00724ED6" w:rsidRDefault="00E41B5C" w:rsidP="00E41B5C">
      <w:pPr>
        <w:pStyle w:val="af"/>
        <w:rPr>
          <w:rFonts w:ascii="Calibri" w:eastAsia="Times New Roman" w:hAnsi="Calibri" w:cs="Calibri"/>
          <w:lang w:val="x-none" w:eastAsia="ru-RU"/>
        </w:rPr>
      </w:pPr>
      <w:r>
        <w:rPr>
          <w:lang w:val="ru-RU"/>
        </w:rPr>
        <w:t xml:space="preserve">Также числовые значения могут быть заданы в виде интервала. </w:t>
      </w:r>
      <w:r w:rsidRPr="00CD7F86">
        <w:rPr>
          <w:rFonts w:ascii="Calibri" w:eastAsia="Times New Roman" w:hAnsi="Calibri" w:cs="Calibri"/>
          <w:lang w:val="ru-RU" w:eastAsia="ru-RU"/>
        </w:rPr>
        <w:t xml:space="preserve">В данном случае в качестве условия может быть </w:t>
      </w:r>
      <w:r>
        <w:rPr>
          <w:rFonts w:ascii="Calibri" w:eastAsia="Times New Roman" w:hAnsi="Calibri" w:cs="Calibri"/>
          <w:lang w:val="ru-RU" w:eastAsia="ru-RU"/>
        </w:rPr>
        <w:t>использованы значения условий: р</w:t>
      </w:r>
      <w:r w:rsidRPr="00CD7F86">
        <w:rPr>
          <w:rFonts w:ascii="Calibri" w:eastAsia="Times New Roman" w:hAnsi="Calibri" w:cs="Calibri"/>
          <w:lang w:val="ru-RU" w:eastAsia="ru-RU"/>
        </w:rPr>
        <w:t xml:space="preserve">авно или </w:t>
      </w:r>
      <w:r>
        <w:rPr>
          <w:rFonts w:ascii="Calibri" w:eastAsia="Times New Roman" w:hAnsi="Calibri" w:cs="Calibri"/>
          <w:lang w:val="ru-RU" w:eastAsia="ru-RU"/>
        </w:rPr>
        <w:t>н</w:t>
      </w:r>
      <w:r w:rsidRPr="00CD7F86">
        <w:rPr>
          <w:rFonts w:ascii="Calibri" w:eastAsia="Times New Roman" w:hAnsi="Calibri" w:cs="Calibri"/>
          <w:lang w:val="ru-RU" w:eastAsia="ru-RU"/>
        </w:rPr>
        <w:t>е равно, а в качестве значения указывается интервал [</w:t>
      </w:r>
      <w:r w:rsidRPr="00CD7F86">
        <w:rPr>
          <w:rFonts w:ascii="Calibri" w:eastAsia="Times New Roman" w:hAnsi="Calibri" w:cs="Calibri"/>
          <w:lang w:eastAsia="ru-RU"/>
        </w:rPr>
        <w:t>X</w:t>
      </w:r>
      <w:r w:rsidRPr="00CD7F86">
        <w:rPr>
          <w:rFonts w:ascii="Calibri" w:eastAsia="Times New Roman" w:hAnsi="Calibri" w:cs="Calibri"/>
          <w:lang w:val="ru-RU" w:eastAsia="ru-RU"/>
        </w:rPr>
        <w:t>-</w:t>
      </w:r>
      <w:r w:rsidRPr="00CD7F86">
        <w:rPr>
          <w:rFonts w:ascii="Calibri" w:eastAsia="Times New Roman" w:hAnsi="Calibri" w:cs="Calibri"/>
          <w:lang w:eastAsia="ru-RU"/>
        </w:rPr>
        <w:t>Y</w:t>
      </w:r>
      <w:r>
        <w:rPr>
          <w:rFonts w:ascii="Calibri" w:eastAsia="Times New Roman" w:hAnsi="Calibri" w:cs="Calibri"/>
          <w:lang w:val="ru-RU" w:eastAsia="ru-RU"/>
        </w:rPr>
        <w:t xml:space="preserve">]. </w:t>
      </w:r>
      <w:r w:rsidRPr="00CD7F86">
        <w:rPr>
          <w:rFonts w:ascii="Calibri" w:eastAsia="Times New Roman" w:hAnsi="Calibri" w:cs="Calibri"/>
          <w:lang w:val="ru-RU" w:eastAsia="ru-RU"/>
        </w:rPr>
        <w:t xml:space="preserve"> При этом можно использовать два вида скобок:</w:t>
      </w:r>
    </w:p>
    <w:p w14:paraId="08BDC1F4" w14:textId="77777777" w:rsidR="00E41B5C" w:rsidRPr="00677C50" w:rsidRDefault="00E41B5C" w:rsidP="00677C50">
      <w:pPr>
        <w:pStyle w:val="af"/>
        <w:numPr>
          <w:ilvl w:val="0"/>
          <w:numId w:val="46"/>
        </w:numPr>
        <w:rPr>
          <w:lang w:val="ru-RU"/>
        </w:rPr>
      </w:pPr>
      <w:r w:rsidRPr="00677C50">
        <w:rPr>
          <w:lang w:val="ru-RU"/>
        </w:rPr>
        <w:t xml:space="preserve">[] – нестрогое неравенство, предполагающее условия больше или равно / меньше или равно. </w:t>
      </w:r>
    </w:p>
    <w:p w14:paraId="72C66130" w14:textId="77777777" w:rsidR="00E41B5C" w:rsidRPr="00677C50" w:rsidRDefault="00E41B5C" w:rsidP="00677C50">
      <w:pPr>
        <w:pStyle w:val="af"/>
        <w:numPr>
          <w:ilvl w:val="0"/>
          <w:numId w:val="46"/>
        </w:numPr>
        <w:rPr>
          <w:lang w:val="ru-RU"/>
        </w:rPr>
      </w:pPr>
      <w:r w:rsidRPr="00677C50">
        <w:rPr>
          <w:lang w:val="ru-RU"/>
        </w:rPr>
        <w:t>() – строгое неравенство, предполагающее условия больше / меньше.</w:t>
      </w:r>
    </w:p>
    <w:p w14:paraId="3F8B6D71" w14:textId="77777777" w:rsidR="00E41B5C" w:rsidRPr="00CD7F86" w:rsidRDefault="00E41B5C" w:rsidP="00E41B5C">
      <w:pPr>
        <w:pStyle w:val="af"/>
        <w:rPr>
          <w:lang w:val="ru-RU"/>
        </w:rPr>
      </w:pPr>
      <w:r w:rsidRPr="00CD7F86">
        <w:rPr>
          <w:lang w:val="ru-RU"/>
        </w:rPr>
        <w:t>Интервал допускает использование обоих видов скобок. Например: [X-Y) или (X-Y].</w:t>
      </w:r>
    </w:p>
    <w:p w14:paraId="62F25D64" w14:textId="77777777" w:rsidR="00E41B5C" w:rsidRDefault="00E41B5C" w:rsidP="00E41B5C">
      <w:pPr>
        <w:pStyle w:val="af"/>
        <w:rPr>
          <w:lang w:val="ru-RU"/>
        </w:rPr>
      </w:pPr>
      <w:r w:rsidRPr="00CD7F86">
        <w:rPr>
          <w:b/>
          <w:lang w:val="ru-RU"/>
        </w:rPr>
        <w:t>ЦС, разбитые по филиалам.</w:t>
      </w:r>
      <w:r>
        <w:rPr>
          <w:lang w:val="ru-RU"/>
        </w:rPr>
        <w:t xml:space="preserve"> Все ЦС уникальны и друг от друга отличаются. Однако есть отдельная категория ЦС, которые повторяют друг друга полностью по всем параметрам ИП, кроме регионального филиала, так как согласующие меняются в зависимости от выбранного филиала в ИП. Такие ЦС разделены на копии в зависимости от филиала, «разбиты по филиалам». Это необходимо для того чтобы привлекать разных согласующих в зависимости от регионального филиала. Например, группа «</w:t>
      </w:r>
      <w:r w:rsidRPr="00E77E3C">
        <w:rPr>
          <w:lang w:val="ru-RU"/>
        </w:rPr>
        <w:t xml:space="preserve">Тех. Директор РФ_01708. Филиал </w:t>
      </w:r>
      <w:proofErr w:type="spellStart"/>
      <w:r w:rsidRPr="00E77E3C">
        <w:rPr>
          <w:lang w:val="ru-RU"/>
        </w:rPr>
        <w:t>Сахателеком</w:t>
      </w:r>
      <w:proofErr w:type="spellEnd"/>
      <w:r w:rsidRPr="00E77E3C">
        <w:rPr>
          <w:lang w:val="ru-RU"/>
        </w:rPr>
        <w:t xml:space="preserve"> ПАО "Ростелеком"</w:t>
      </w:r>
      <w:r>
        <w:rPr>
          <w:lang w:val="ru-RU"/>
        </w:rPr>
        <w:t>» участвует в согласовании ИП с региональным филиалом «</w:t>
      </w:r>
      <w:r w:rsidRPr="00CA14AD">
        <w:rPr>
          <w:lang w:val="ru-RU"/>
        </w:rPr>
        <w:t xml:space="preserve">01708. Филиал </w:t>
      </w:r>
      <w:proofErr w:type="spellStart"/>
      <w:r w:rsidRPr="00CA14AD">
        <w:rPr>
          <w:lang w:val="ru-RU"/>
        </w:rPr>
        <w:t>Сахателеком</w:t>
      </w:r>
      <w:proofErr w:type="spellEnd"/>
      <w:r w:rsidRPr="00CA14AD">
        <w:rPr>
          <w:lang w:val="ru-RU"/>
        </w:rPr>
        <w:t xml:space="preserve"> ПАО "Ростелеком"</w:t>
      </w:r>
      <w:r>
        <w:rPr>
          <w:lang w:val="ru-RU"/>
        </w:rPr>
        <w:t xml:space="preserve">» и соответственно указана в ЦС только в таких случаях.  Такие ЦС содержат двойную нумерацию «БТИ_1_1», то есть «БТИ_1_1» и «БТИ_1_28» это одинаковые по всем параметрам ИП цепочки, только отличаются региональным филиалом. </w:t>
      </w:r>
    </w:p>
    <w:p w14:paraId="06F5C143" w14:textId="77777777" w:rsidR="00E41B5C" w:rsidRDefault="00E41B5C" w:rsidP="00E41B5C">
      <w:pPr>
        <w:pStyle w:val="af"/>
        <w:rPr>
          <w:lang w:val="ru-RU"/>
        </w:rPr>
      </w:pPr>
      <w:r w:rsidRPr="00CD7F86">
        <w:rPr>
          <w:b/>
          <w:lang w:val="ru-RU"/>
        </w:rPr>
        <w:t>Группы.</w:t>
      </w:r>
      <w:r>
        <w:rPr>
          <w:lang w:val="ru-RU"/>
        </w:rPr>
        <w:t xml:space="preserve"> Группы/согласующие формируют строки согласования для каждого этапа. </w:t>
      </w:r>
    </w:p>
    <w:p w14:paraId="1D03EB74" w14:textId="77777777" w:rsidR="00E41B5C" w:rsidRDefault="00E41B5C" w:rsidP="00E41B5C">
      <w:pPr>
        <w:pStyle w:val="af"/>
        <w:rPr>
          <w:lang w:val="ru-RU"/>
        </w:rPr>
      </w:pPr>
      <w:r w:rsidRPr="00CD7F86">
        <w:rPr>
          <w:b/>
          <w:lang w:val="ru-RU"/>
        </w:rPr>
        <w:lastRenderedPageBreak/>
        <w:t xml:space="preserve">Ошибки подбора ЦС. </w:t>
      </w:r>
      <w:r w:rsidRPr="00CD7F86">
        <w:rPr>
          <w:lang w:val="ru-RU"/>
        </w:rPr>
        <w:t>Система выдаст ошибку в случае подбора более 1 ЦС одного типа или ни одной ЦС типа ИП. Согласование.</w:t>
      </w:r>
      <w:r>
        <w:rPr>
          <w:lang w:val="ru-RU"/>
        </w:rPr>
        <w:t xml:space="preserve"> С учетом большого количества записей в файле, контроль в рамках его заполнения на отсутствие предполагаемых ошибок не поводится.</w:t>
      </w:r>
    </w:p>
    <w:p w14:paraId="3A6C78E3" w14:textId="77777777" w:rsidR="00E41B5C" w:rsidRDefault="00E41B5C" w:rsidP="00E41B5C">
      <w:pPr>
        <w:pStyle w:val="af"/>
        <w:rPr>
          <w:lang w:val="ru-RU"/>
        </w:rPr>
      </w:pPr>
      <w:r>
        <w:rPr>
          <w:b/>
          <w:lang w:val="ru-RU"/>
        </w:rPr>
        <w:t xml:space="preserve">Словари. </w:t>
      </w:r>
      <w:r w:rsidRPr="00CD7F86">
        <w:rPr>
          <w:lang w:val="ru-RU"/>
        </w:rPr>
        <w:t xml:space="preserve">Все данные должны в точности соответствовать значениям таких параметров/групп в БД. Для этого на лист </w:t>
      </w:r>
      <w:r>
        <w:rPr>
          <w:lang w:val="ru-RU"/>
        </w:rPr>
        <w:t>«Справочники»</w:t>
      </w:r>
      <w:r w:rsidRPr="00CD7F86">
        <w:rPr>
          <w:lang w:val="ru-RU"/>
        </w:rPr>
        <w:t xml:space="preserve"> вынесены значения справочников, которые можно использовать.</w:t>
      </w:r>
      <w:r>
        <w:rPr>
          <w:b/>
          <w:lang w:val="ru-RU"/>
        </w:rPr>
        <w:t xml:space="preserve"> </w:t>
      </w:r>
      <w:r w:rsidRPr="00CD7F86">
        <w:rPr>
          <w:lang w:val="ru-RU"/>
        </w:rPr>
        <w:t>Лист «Справочники» необходимо акту</w:t>
      </w:r>
      <w:r>
        <w:rPr>
          <w:lang w:val="ru-RU"/>
        </w:rPr>
        <w:t xml:space="preserve">ализировать в соответствии с БД, а также в случае получения информации от уполномоченных лиц о внесении изменений в справочники БД. Удаление из вкладки «Словари» значений должно быть инициировано специалистами со стороны заказчика (деактивированные после запуска в эксплуатацию значения в БД СИП могут быть использованы в ЦС для переходящих проектов. </w:t>
      </w:r>
    </w:p>
    <w:p w14:paraId="54DEF691" w14:textId="3CF1887E" w:rsidR="00E41B5C" w:rsidRDefault="00E41B5C" w:rsidP="00E41B5C">
      <w:pPr>
        <w:pStyle w:val="aff6"/>
        <w:keepNext/>
      </w:pPr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t xml:space="preserve"> Требования к значениям л</w:t>
      </w:r>
      <w:r w:rsidRPr="006E2269">
        <w:t>ист</w:t>
      </w:r>
      <w:r>
        <w:t>а</w:t>
      </w:r>
      <w:r w:rsidRPr="006E2269">
        <w:t xml:space="preserve"> ИП. ЦС (Шаблон)</w:t>
      </w:r>
    </w:p>
    <w:tbl>
      <w:tblPr>
        <w:tblStyle w:val="affffc"/>
        <w:tblW w:w="5000" w:type="pct"/>
        <w:tblLook w:val="04A0" w:firstRow="1" w:lastRow="0" w:firstColumn="1" w:lastColumn="0" w:noHBand="0" w:noVBand="1"/>
      </w:tblPr>
      <w:tblGrid>
        <w:gridCol w:w="2515"/>
        <w:gridCol w:w="6830"/>
      </w:tblGrid>
      <w:tr w:rsidR="00E41B5C" w:rsidRPr="0021461C" w14:paraId="76208CAB" w14:textId="77777777" w:rsidTr="00E41B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3"/>
          <w:tblHeader/>
        </w:trPr>
        <w:tc>
          <w:tcPr>
            <w:tcW w:w="2515" w:type="dxa"/>
          </w:tcPr>
          <w:p w14:paraId="779ECE64" w14:textId="77777777" w:rsidR="00E41B5C" w:rsidRPr="0021461C" w:rsidRDefault="00E41B5C" w:rsidP="00596A52">
            <w:pPr>
              <w:pStyle w:val="affff6"/>
              <w:rPr>
                <w:b w:val="0"/>
              </w:rPr>
            </w:pPr>
            <w:r w:rsidRPr="0021461C">
              <w:t>Столбец</w:t>
            </w:r>
          </w:p>
        </w:tc>
        <w:tc>
          <w:tcPr>
            <w:tcW w:w="6830" w:type="dxa"/>
          </w:tcPr>
          <w:p w14:paraId="2260C98B" w14:textId="77777777" w:rsidR="00E41B5C" w:rsidRPr="0021461C" w:rsidRDefault="00E41B5C" w:rsidP="00596A52">
            <w:pPr>
              <w:pStyle w:val="affff6"/>
              <w:rPr>
                <w:b w:val="0"/>
              </w:rPr>
            </w:pPr>
            <w:r w:rsidRPr="0021461C">
              <w:t>Требования к данным</w:t>
            </w:r>
          </w:p>
        </w:tc>
      </w:tr>
      <w:tr w:rsidR="00E41B5C" w:rsidRPr="008D5DB8" w14:paraId="6F2469F6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345" w:type="dxa"/>
            <w:gridSpan w:val="2"/>
            <w:shd w:val="clear" w:color="auto" w:fill="D9D9D9" w:themeFill="background1" w:themeFillShade="D9"/>
            <w:vAlign w:val="center"/>
          </w:tcPr>
          <w:p w14:paraId="59C17EA5" w14:textId="77777777" w:rsidR="00E41B5C" w:rsidRPr="008D5DB8" w:rsidRDefault="00E41B5C" w:rsidP="00596A52">
            <w:pPr>
              <w:pStyle w:val="af"/>
              <w:ind w:firstLine="0"/>
              <w:jc w:val="center"/>
              <w:rPr>
                <w:b/>
              </w:rPr>
            </w:pPr>
            <w:r w:rsidRPr="008D5DB8">
              <w:rPr>
                <w:b/>
              </w:rPr>
              <w:t>Лист файла с ЦС именуется строго «ИП. ЦС (Шаблон)»</w:t>
            </w:r>
          </w:p>
        </w:tc>
      </w:tr>
      <w:tr w:rsidR="00E41B5C" w:rsidRPr="0021461C" w14:paraId="1048A80C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  <w:vAlign w:val="center"/>
          </w:tcPr>
          <w:p w14:paraId="63020364" w14:textId="77777777" w:rsidR="00E41B5C" w:rsidRPr="0021461C" w:rsidRDefault="00E41B5C" w:rsidP="00596A52">
            <w:pPr>
              <w:pStyle w:val="affff5"/>
            </w:pPr>
            <w:r w:rsidRPr="00360A97">
              <w:t>ID</w:t>
            </w:r>
          </w:p>
        </w:tc>
        <w:tc>
          <w:tcPr>
            <w:tcW w:w="6830" w:type="dxa"/>
            <w:vAlign w:val="center"/>
          </w:tcPr>
          <w:p w14:paraId="5F490B70" w14:textId="77777777" w:rsidR="00E41B5C" w:rsidRPr="0021461C" w:rsidRDefault="00E41B5C" w:rsidP="00596A52">
            <w:pPr>
              <w:pStyle w:val="affff5"/>
            </w:pPr>
            <w:r>
              <w:t xml:space="preserve">Должно оставаться пустым. Техническое поле, значение присваивается автоматически при загрузке файла. </w:t>
            </w:r>
          </w:p>
        </w:tc>
      </w:tr>
      <w:tr w:rsidR="00E41B5C" w:rsidRPr="0021461C" w14:paraId="195E8B9D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4E639E77" w14:textId="77777777" w:rsidR="00E41B5C" w:rsidRPr="0021461C" w:rsidRDefault="00E41B5C" w:rsidP="00596A52">
            <w:pPr>
              <w:pStyle w:val="affff5"/>
            </w:pPr>
            <w:r w:rsidRPr="00360A97">
              <w:t>ID шаблона</w:t>
            </w:r>
          </w:p>
        </w:tc>
        <w:tc>
          <w:tcPr>
            <w:tcW w:w="6830" w:type="dxa"/>
            <w:vAlign w:val="center"/>
          </w:tcPr>
          <w:p w14:paraId="5EC3075B" w14:textId="77777777" w:rsidR="00E41B5C" w:rsidRDefault="00E41B5C" w:rsidP="00596A52">
            <w:pPr>
              <w:pStyle w:val="affff5"/>
            </w:pPr>
            <w:r>
              <w:t xml:space="preserve">Должно быть уникальным в связке со значением «этап». Например, запись со значением </w:t>
            </w:r>
            <w:r w:rsidRPr="00360A97">
              <w:t>ID шаблона</w:t>
            </w:r>
            <w:r>
              <w:t xml:space="preserve"> = БТИ_185 и этапом =1 могут встречаться всего один раз.</w:t>
            </w:r>
          </w:p>
          <w:p w14:paraId="7AFE1CE0" w14:textId="77777777" w:rsidR="00E41B5C" w:rsidRDefault="00E41B5C" w:rsidP="00596A52">
            <w:pPr>
              <w:pStyle w:val="affff5"/>
            </w:pPr>
            <w:r>
              <w:t xml:space="preserve">Требование к формату на уровне системы не установлено. </w:t>
            </w:r>
            <w:r>
              <w:br/>
              <w:t>Для удобства принят следующий формат:</w:t>
            </w:r>
          </w:p>
          <w:p w14:paraId="01A6B005" w14:textId="77777777" w:rsidR="00E41B5C" w:rsidRDefault="00E41B5C" w:rsidP="00596A52">
            <w:pPr>
              <w:pStyle w:val="affff5"/>
            </w:pPr>
            <w:r>
              <w:t xml:space="preserve">для ЦС «ИП. Согласование»: «наименование </w:t>
            </w:r>
            <w:proofErr w:type="spellStart"/>
            <w:r>
              <w:t>сегмента_порядковый</w:t>
            </w:r>
            <w:proofErr w:type="spellEnd"/>
            <w:r>
              <w:t xml:space="preserve"> номер». Если ЦС была разбита по филиалам, то «наименование </w:t>
            </w:r>
            <w:proofErr w:type="spellStart"/>
            <w:r>
              <w:t>сегмента_порядковый</w:t>
            </w:r>
            <w:proofErr w:type="spellEnd"/>
            <w:r>
              <w:t xml:space="preserve"> номер </w:t>
            </w:r>
            <w:proofErr w:type="spellStart"/>
            <w:r>
              <w:t>ЦС_порядковый</w:t>
            </w:r>
            <w:proofErr w:type="spellEnd"/>
            <w:r>
              <w:t xml:space="preserve"> номер филиала». </w:t>
            </w:r>
          </w:p>
          <w:p w14:paraId="72BB5FFE" w14:textId="77777777" w:rsidR="00E41B5C" w:rsidRPr="0021461C" w:rsidRDefault="00E41B5C" w:rsidP="00596A52">
            <w:pPr>
              <w:pStyle w:val="affff5"/>
            </w:pPr>
            <w:r>
              <w:t xml:space="preserve">Для ЦС других типов: «наименование типа </w:t>
            </w:r>
            <w:proofErr w:type="spellStart"/>
            <w:r>
              <w:t>ЦС»_«порядковый</w:t>
            </w:r>
            <w:proofErr w:type="spellEnd"/>
            <w:r>
              <w:t xml:space="preserve"> номер»</w:t>
            </w:r>
          </w:p>
        </w:tc>
      </w:tr>
      <w:tr w:rsidR="00E41B5C" w:rsidRPr="0021461C" w14:paraId="4FF43299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5B1EBA1C" w14:textId="77777777" w:rsidR="00E41B5C" w:rsidRDefault="00E41B5C" w:rsidP="00596A52">
            <w:pPr>
              <w:pStyle w:val="affff5"/>
            </w:pPr>
            <w:r w:rsidRPr="005B3B86">
              <w:t>Дата начала действия</w:t>
            </w:r>
            <w:r>
              <w:t xml:space="preserve">, </w:t>
            </w:r>
          </w:p>
          <w:p w14:paraId="44D6A73A" w14:textId="77777777" w:rsidR="00E41B5C" w:rsidRPr="00360A97" w:rsidRDefault="00E41B5C" w:rsidP="00596A52">
            <w:pPr>
              <w:pStyle w:val="affff5"/>
            </w:pPr>
            <w:r w:rsidRPr="005B3B86">
              <w:t>Дата окончания действия</w:t>
            </w:r>
          </w:p>
        </w:tc>
        <w:tc>
          <w:tcPr>
            <w:tcW w:w="6830" w:type="dxa"/>
            <w:vAlign w:val="center"/>
          </w:tcPr>
          <w:p w14:paraId="79DA3ADA" w14:textId="77777777" w:rsidR="00E41B5C" w:rsidRDefault="00E41B5C" w:rsidP="00596A52">
            <w:pPr>
              <w:pStyle w:val="affff5"/>
            </w:pPr>
            <w:r>
              <w:t>Необязательные.</w:t>
            </w:r>
          </w:p>
          <w:p w14:paraId="4410B4C8" w14:textId="77777777" w:rsidR="00E41B5C" w:rsidRDefault="00E41B5C" w:rsidP="00596A52">
            <w:pPr>
              <w:pStyle w:val="affff5"/>
            </w:pPr>
            <w:r>
              <w:t xml:space="preserve">Формат: </w:t>
            </w:r>
            <w:proofErr w:type="spellStart"/>
            <w:r>
              <w:t>дд.мм.гггг</w:t>
            </w:r>
            <w:proofErr w:type="spellEnd"/>
          </w:p>
        </w:tc>
      </w:tr>
      <w:tr w:rsidR="00E41B5C" w:rsidRPr="00E85EA3" w14:paraId="63B23989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6645FE88" w14:textId="77777777" w:rsidR="00E41B5C" w:rsidRPr="005B3B86" w:rsidRDefault="00E41B5C" w:rsidP="00596A52">
            <w:pPr>
              <w:pStyle w:val="affff5"/>
            </w:pPr>
            <w:r w:rsidRPr="00574EED">
              <w:t>Тип ЦС</w:t>
            </w:r>
          </w:p>
        </w:tc>
        <w:tc>
          <w:tcPr>
            <w:tcW w:w="6830" w:type="dxa"/>
            <w:vAlign w:val="center"/>
          </w:tcPr>
          <w:p w14:paraId="26429747" w14:textId="77777777" w:rsidR="00E41B5C" w:rsidRPr="00671B70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671B70">
              <w:rPr>
                <w:lang w:val="en-US"/>
              </w:rPr>
              <w:t xml:space="preserve"> </w:t>
            </w:r>
            <w:r>
              <w:t>из</w:t>
            </w:r>
            <w:r w:rsidRPr="00671B70">
              <w:rPr>
                <w:lang w:val="en-US"/>
              </w:rPr>
              <w:t xml:space="preserve"> </w:t>
            </w:r>
            <w:r>
              <w:t>словаря</w:t>
            </w:r>
            <w:r w:rsidRPr="00671B70">
              <w:rPr>
                <w:lang w:val="en-US"/>
              </w:rPr>
              <w:t xml:space="preserve">. </w:t>
            </w:r>
            <w:r w:rsidRPr="00CD7F86">
              <w:rPr>
                <w:lang w:val="en-US"/>
              </w:rPr>
              <w:t>"</w:t>
            </w:r>
            <w:r w:rsidRPr="00671B70">
              <w:rPr>
                <w:lang w:val="en-US"/>
              </w:rPr>
              <w:t>project</w:t>
            </w:r>
            <w:r w:rsidRPr="00CD7F86">
              <w:rPr>
                <w:lang w:val="en-US"/>
              </w:rPr>
              <w:t>"</w:t>
            </w:r>
            <w:r w:rsidRPr="00671B70">
              <w:rPr>
                <w:lang w:val="en-US"/>
              </w:rPr>
              <w:t>.</w:t>
            </w:r>
            <w:proofErr w:type="spellStart"/>
            <w:r w:rsidRPr="00D42526">
              <w:rPr>
                <w:lang w:val="en-US"/>
              </w:rPr>
              <w:t>approval_chain_type</w:t>
            </w:r>
            <w:proofErr w:type="spellEnd"/>
          </w:p>
        </w:tc>
      </w:tr>
      <w:tr w:rsidR="00E41B5C" w:rsidRPr="0021461C" w14:paraId="24E484CF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3"/>
          <w:tblHeader/>
        </w:trPr>
        <w:tc>
          <w:tcPr>
            <w:tcW w:w="9345" w:type="dxa"/>
            <w:gridSpan w:val="2"/>
          </w:tcPr>
          <w:p w14:paraId="47562632" w14:textId="77777777" w:rsidR="00E41B5C" w:rsidRDefault="00E41B5C" w:rsidP="00596A52">
            <w:pPr>
              <w:pStyle w:val="affff6"/>
              <w:spacing w:line="240" w:lineRule="auto"/>
              <w:jc w:val="left"/>
            </w:pPr>
            <w:r>
              <w:t>Общие требования для следующих столбцов:</w:t>
            </w:r>
          </w:p>
          <w:p w14:paraId="4F041571" w14:textId="77777777" w:rsidR="00E41B5C" w:rsidRDefault="00E41B5C" w:rsidP="00E41B5C">
            <w:pPr>
              <w:pStyle w:val="affff6"/>
              <w:numPr>
                <w:ilvl w:val="0"/>
                <w:numId w:val="39"/>
              </w:numPr>
              <w:spacing w:line="240" w:lineRule="auto"/>
              <w:jc w:val="left"/>
            </w:pPr>
            <w:r>
              <w:t>Во</w:t>
            </w:r>
            <w:r w:rsidRPr="00CD7F86">
              <w:t>зможен ввод как одного значения, так и нескольких, при этом множественные значения необходимо вносить через точку с запято</w:t>
            </w:r>
            <w:r>
              <w:t xml:space="preserve">й и пробел (например: ГЧП; ИТ) и с условием равно или не равно. </w:t>
            </w:r>
          </w:p>
          <w:p w14:paraId="6AB7829D" w14:textId="77777777" w:rsidR="00E41B5C" w:rsidRDefault="00E41B5C" w:rsidP="00E41B5C">
            <w:pPr>
              <w:pStyle w:val="affff6"/>
              <w:numPr>
                <w:ilvl w:val="0"/>
                <w:numId w:val="39"/>
              </w:numPr>
              <w:spacing w:line="240" w:lineRule="auto"/>
              <w:jc w:val="left"/>
            </w:pPr>
            <w:r w:rsidRPr="00CD7F86">
              <w:t>Пустое значение соответствует значению «любое</w:t>
            </w:r>
            <w:r>
              <w:t>».</w:t>
            </w:r>
          </w:p>
          <w:p w14:paraId="1D1AB6D3" w14:textId="77777777" w:rsidR="00E41B5C" w:rsidRPr="00247044" w:rsidRDefault="00E41B5C" w:rsidP="00E41B5C">
            <w:pPr>
              <w:pStyle w:val="affff6"/>
              <w:numPr>
                <w:ilvl w:val="0"/>
                <w:numId w:val="39"/>
              </w:numPr>
              <w:spacing w:line="240" w:lineRule="auto"/>
              <w:jc w:val="left"/>
            </w:pPr>
            <w:r w:rsidRPr="00247044">
              <w:t>Для значений, которые содержат код и наименование, необходимо заполнять по формату «код». «наименование».</w:t>
            </w:r>
          </w:p>
        </w:tc>
      </w:tr>
      <w:tr w:rsidR="00E41B5C" w:rsidRPr="00E85EA3" w14:paraId="0BB6AC49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6DC7CFF7" w14:textId="77777777" w:rsidR="00E41B5C" w:rsidRPr="005B3B86" w:rsidRDefault="00E41B5C" w:rsidP="00596A52">
            <w:pPr>
              <w:pStyle w:val="affff5"/>
            </w:pPr>
            <w:r w:rsidRPr="00CD7F86">
              <w:lastRenderedPageBreak/>
              <w:t>Система-инициатор</w:t>
            </w:r>
            <w:r>
              <w:t xml:space="preserve"> </w:t>
            </w:r>
          </w:p>
        </w:tc>
        <w:tc>
          <w:tcPr>
            <w:tcW w:w="6830" w:type="dxa"/>
            <w:vAlign w:val="center"/>
          </w:tcPr>
          <w:p w14:paraId="25821D9C" w14:textId="77777777" w:rsidR="00E41B5C" w:rsidRPr="00192398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671B70">
              <w:rPr>
                <w:lang w:val="en-US"/>
              </w:rPr>
              <w:t xml:space="preserve"> </w:t>
            </w:r>
            <w:r>
              <w:t>из</w:t>
            </w:r>
            <w:r w:rsidRPr="00671B70">
              <w:rPr>
                <w:lang w:val="en-US"/>
              </w:rPr>
              <w:t xml:space="preserve"> </w:t>
            </w:r>
            <w:r>
              <w:t>словаря</w:t>
            </w:r>
            <w:r w:rsidRPr="00671B70">
              <w:rPr>
                <w:lang w:val="en-US"/>
              </w:rPr>
              <w:t xml:space="preserve">. </w:t>
            </w:r>
            <w:r w:rsidRPr="00192398">
              <w:rPr>
                <w:lang w:val="en-US"/>
              </w:rPr>
              <w:t>"dictionary".</w:t>
            </w:r>
            <w:proofErr w:type="spellStart"/>
            <w:r w:rsidRPr="00192398">
              <w:rPr>
                <w:lang w:val="en-US"/>
              </w:rPr>
              <w:t>parent_system</w:t>
            </w:r>
            <w:proofErr w:type="spellEnd"/>
          </w:p>
        </w:tc>
      </w:tr>
      <w:tr w:rsidR="00E41B5C" w:rsidRPr="00E85EA3" w14:paraId="240D4661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79FC3259" w14:textId="77777777" w:rsidR="00E41B5C" w:rsidRPr="005B3B86" w:rsidRDefault="00E41B5C" w:rsidP="00596A52">
            <w:pPr>
              <w:pStyle w:val="affff5"/>
            </w:pPr>
            <w:r w:rsidRPr="00CD7F86">
              <w:t xml:space="preserve">Сегмент </w:t>
            </w:r>
            <w:proofErr w:type="spellStart"/>
            <w:r w:rsidRPr="00CD7F86">
              <w:t>бюджетодержателя</w:t>
            </w:r>
            <w:proofErr w:type="spellEnd"/>
          </w:p>
        </w:tc>
        <w:tc>
          <w:tcPr>
            <w:tcW w:w="6830" w:type="dxa"/>
            <w:vAlign w:val="center"/>
          </w:tcPr>
          <w:p w14:paraId="5B248B9F" w14:textId="77777777" w:rsidR="00E41B5C" w:rsidRPr="00671B70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671B70">
              <w:rPr>
                <w:lang w:val="en-US"/>
              </w:rPr>
              <w:t xml:space="preserve"> </w:t>
            </w:r>
            <w:r>
              <w:t>из</w:t>
            </w:r>
            <w:r w:rsidRPr="00671B70">
              <w:rPr>
                <w:lang w:val="en-US"/>
              </w:rPr>
              <w:t xml:space="preserve"> </w:t>
            </w:r>
            <w:r>
              <w:t>словаря</w:t>
            </w:r>
            <w:r w:rsidRPr="00671B70">
              <w:rPr>
                <w:lang w:val="en-US"/>
              </w:rPr>
              <w:t xml:space="preserve">. </w:t>
            </w:r>
            <w:proofErr w:type="spellStart"/>
            <w:r w:rsidRPr="00CD7F86">
              <w:rPr>
                <w:lang w:val="en-US"/>
              </w:rPr>
              <w:t>dictionary</w:t>
            </w:r>
            <w:r w:rsidRPr="00671B70">
              <w:rPr>
                <w:lang w:val="en-US"/>
              </w:rPr>
              <w:t>.</w:t>
            </w:r>
            <w:r w:rsidRPr="00CD7F86">
              <w:rPr>
                <w:lang w:val="en-US"/>
              </w:rPr>
              <w:t>refined</w:t>
            </w:r>
            <w:r w:rsidRPr="00671B70">
              <w:rPr>
                <w:lang w:val="en-US"/>
              </w:rPr>
              <w:t>_</w:t>
            </w:r>
            <w:r w:rsidRPr="00CD7F86">
              <w:rPr>
                <w:lang w:val="en-US"/>
              </w:rPr>
              <w:t>segment</w:t>
            </w:r>
            <w:proofErr w:type="spellEnd"/>
            <w:r w:rsidRPr="00671B70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short</w:t>
            </w:r>
            <w:r w:rsidRPr="00671B70">
              <w:rPr>
                <w:lang w:val="en-US"/>
              </w:rPr>
              <w:t>_</w:t>
            </w:r>
            <w:r w:rsidRPr="00CD7F86">
              <w:rPr>
                <w:lang w:val="en-US"/>
              </w:rPr>
              <w:t>name</w:t>
            </w:r>
            <w:proofErr w:type="spellEnd"/>
          </w:p>
        </w:tc>
      </w:tr>
      <w:tr w:rsidR="00E41B5C" w:rsidRPr="00E85EA3" w14:paraId="3EC1305C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2C51B521" w14:textId="77777777" w:rsidR="00E41B5C" w:rsidRPr="005B3B86" w:rsidRDefault="00E41B5C" w:rsidP="00596A52">
            <w:pPr>
              <w:pStyle w:val="affff5"/>
            </w:pPr>
            <w:r w:rsidRPr="00CD7F86">
              <w:t>Сегмент прошлой утвержденной версии</w:t>
            </w:r>
          </w:p>
        </w:tc>
        <w:tc>
          <w:tcPr>
            <w:tcW w:w="6830" w:type="dxa"/>
            <w:vAlign w:val="center"/>
          </w:tcPr>
          <w:p w14:paraId="559E8E2D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refined_segment</w:t>
            </w:r>
            <w:proofErr w:type="spellEnd"/>
            <w:r w:rsidRPr="00CD7F86">
              <w:rPr>
                <w:lang w:val="en-US"/>
              </w:rPr>
              <w:t xml:space="preserve"> - name</w:t>
            </w:r>
          </w:p>
        </w:tc>
      </w:tr>
      <w:tr w:rsidR="00E41B5C" w:rsidRPr="00E85EA3" w14:paraId="2D3DB86B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1469155D" w14:textId="77777777" w:rsidR="00E41B5C" w:rsidRPr="005B3B86" w:rsidRDefault="00E41B5C" w:rsidP="00596A52">
            <w:pPr>
              <w:pStyle w:val="affff5"/>
            </w:pPr>
            <w:r w:rsidRPr="00CD7F86">
              <w:t>Тип операции</w:t>
            </w:r>
          </w:p>
        </w:tc>
        <w:tc>
          <w:tcPr>
            <w:tcW w:w="6830" w:type="dxa"/>
            <w:vAlign w:val="center"/>
          </w:tcPr>
          <w:p w14:paraId="1E653F65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operation_type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operation_type_name</w:t>
            </w:r>
            <w:proofErr w:type="spellEnd"/>
          </w:p>
        </w:tc>
      </w:tr>
      <w:tr w:rsidR="00E41B5C" w:rsidRPr="00E85EA3" w14:paraId="72814F69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33D8B996" w14:textId="77777777" w:rsidR="00E41B5C" w:rsidRPr="005B3B86" w:rsidRDefault="00E41B5C" w:rsidP="00596A52">
            <w:pPr>
              <w:pStyle w:val="affff5"/>
            </w:pPr>
            <w:proofErr w:type="spellStart"/>
            <w:r w:rsidRPr="00574EED">
              <w:t>Вид_цепочка</w:t>
            </w:r>
            <w:proofErr w:type="spellEnd"/>
            <w:r w:rsidRPr="00574EED">
              <w:t xml:space="preserve"> согласования</w:t>
            </w:r>
          </w:p>
        </w:tc>
        <w:tc>
          <w:tcPr>
            <w:tcW w:w="6830" w:type="dxa"/>
            <w:vAlign w:val="center"/>
          </w:tcPr>
          <w:p w14:paraId="1C548BBB" w14:textId="77777777" w:rsidR="00E41B5C" w:rsidRPr="00671B70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671B70">
              <w:rPr>
                <w:lang w:val="en-US"/>
              </w:rPr>
              <w:t xml:space="preserve"> </w:t>
            </w:r>
            <w:r>
              <w:t>из</w:t>
            </w:r>
            <w:r w:rsidRPr="00671B70">
              <w:rPr>
                <w:lang w:val="en-US"/>
              </w:rPr>
              <w:t xml:space="preserve"> </w:t>
            </w:r>
            <w:r>
              <w:t>словаря</w:t>
            </w:r>
            <w:r w:rsidRPr="00671B70">
              <w:rPr>
                <w:lang w:val="en-US"/>
              </w:rPr>
              <w:t xml:space="preserve">. </w:t>
            </w:r>
            <w:r w:rsidRPr="00CD7F86">
              <w:rPr>
                <w:lang w:val="en-US"/>
              </w:rPr>
              <w:t>"</w:t>
            </w:r>
            <w:r w:rsidRPr="00671B70">
              <w:rPr>
                <w:lang w:val="en-US"/>
              </w:rPr>
              <w:t>project</w:t>
            </w:r>
            <w:r w:rsidRPr="00CD7F86">
              <w:rPr>
                <w:lang w:val="en-US"/>
              </w:rPr>
              <w:t>"</w:t>
            </w:r>
            <w:r w:rsidRPr="00671B70">
              <w:rPr>
                <w:lang w:val="en-US"/>
              </w:rPr>
              <w:t>.</w:t>
            </w:r>
            <w:proofErr w:type="spellStart"/>
            <w:r w:rsidRPr="00671B70">
              <w:rPr>
                <w:lang w:val="en-US"/>
              </w:rPr>
              <w:t>approval_chain_preset_variation</w:t>
            </w:r>
            <w:proofErr w:type="spellEnd"/>
          </w:p>
        </w:tc>
      </w:tr>
      <w:tr w:rsidR="00E41B5C" w:rsidRPr="00E85EA3" w14:paraId="144E4B99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65D05E1D" w14:textId="77777777" w:rsidR="00E41B5C" w:rsidRPr="005B3B86" w:rsidRDefault="00E41B5C" w:rsidP="00596A52">
            <w:pPr>
              <w:pStyle w:val="affff5"/>
            </w:pPr>
            <w:r w:rsidRPr="00CD7F86">
              <w:t>Компании группы / территориальный признак</w:t>
            </w:r>
          </w:p>
        </w:tc>
        <w:tc>
          <w:tcPr>
            <w:tcW w:w="6830" w:type="dxa"/>
            <w:vAlign w:val="center"/>
          </w:tcPr>
          <w:p w14:paraId="05B758D4" w14:textId="77777777" w:rsidR="00E41B5C" w:rsidRPr="00E85EA3" w:rsidRDefault="00E41B5C" w:rsidP="00596A52">
            <w:pPr>
              <w:rPr>
                <w:rFonts w:asciiTheme="minorHAnsi" w:hAnsiTheme="minorHAnsi"/>
                <w:sz w:val="22"/>
                <w:lang w:val="en-US"/>
              </w:rPr>
            </w:pPr>
            <w:r w:rsidRPr="00E41B5C">
              <w:rPr>
                <w:rFonts w:asciiTheme="minorHAnsi" w:hAnsiTheme="minorHAnsi"/>
                <w:sz w:val="22"/>
              </w:rPr>
              <w:t>Значения</w:t>
            </w:r>
            <w:r w:rsidRPr="00E85EA3">
              <w:rPr>
                <w:rFonts w:asciiTheme="minorHAnsi" w:hAnsiTheme="minorHAnsi"/>
                <w:sz w:val="22"/>
                <w:lang w:val="en-US"/>
              </w:rPr>
              <w:t xml:space="preserve"> </w:t>
            </w:r>
            <w:r w:rsidRPr="00E41B5C">
              <w:rPr>
                <w:rFonts w:asciiTheme="minorHAnsi" w:hAnsiTheme="minorHAnsi"/>
                <w:sz w:val="22"/>
              </w:rPr>
              <w:t>из</w:t>
            </w:r>
            <w:r w:rsidRPr="00E85EA3">
              <w:rPr>
                <w:rFonts w:asciiTheme="minorHAnsi" w:hAnsiTheme="minorHAnsi"/>
                <w:sz w:val="22"/>
                <w:lang w:val="en-US"/>
              </w:rPr>
              <w:t xml:space="preserve"> </w:t>
            </w:r>
            <w:r w:rsidRPr="00E41B5C">
              <w:rPr>
                <w:rFonts w:asciiTheme="minorHAnsi" w:hAnsiTheme="minorHAnsi"/>
                <w:sz w:val="22"/>
              </w:rPr>
              <w:t>словаря</w:t>
            </w:r>
            <w:r w:rsidRPr="00E85EA3">
              <w:rPr>
                <w:rFonts w:asciiTheme="minorHAnsi" w:hAnsiTheme="minorHAnsi"/>
                <w:sz w:val="22"/>
                <w:lang w:val="en-US"/>
              </w:rPr>
              <w:t>. "</w:t>
            </w:r>
            <w:proofErr w:type="spellStart"/>
            <w:r w:rsidRPr="00E85EA3">
              <w:rPr>
                <w:rFonts w:asciiTheme="minorHAnsi" w:hAnsiTheme="minorHAnsi"/>
                <w:sz w:val="22"/>
                <w:lang w:val="en-US"/>
              </w:rPr>
              <w:t>dictionary.organization</w:t>
            </w:r>
            <w:proofErr w:type="spellEnd"/>
            <w:r w:rsidRPr="00E85EA3">
              <w:rPr>
                <w:rFonts w:asciiTheme="minorHAnsi" w:hAnsiTheme="minorHAnsi"/>
                <w:sz w:val="22"/>
                <w:lang w:val="en-US"/>
              </w:rPr>
              <w:t>" - code, name</w:t>
            </w:r>
          </w:p>
          <w:p w14:paraId="65D76BC5" w14:textId="77777777" w:rsidR="00E41B5C" w:rsidRPr="00E85EA3" w:rsidRDefault="00E41B5C" w:rsidP="00596A52">
            <w:pPr>
              <w:pStyle w:val="affff5"/>
              <w:rPr>
                <w:lang w:val="en-US"/>
              </w:rPr>
            </w:pPr>
          </w:p>
        </w:tc>
      </w:tr>
      <w:tr w:rsidR="00E41B5C" w:rsidRPr="0021461C" w14:paraId="70A4D751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1AB6D6B2" w14:textId="77777777" w:rsidR="00E41B5C" w:rsidRPr="00CD7F86" w:rsidRDefault="00E41B5C" w:rsidP="00596A52">
            <w:pPr>
              <w:pStyle w:val="affff5"/>
            </w:pPr>
            <w:r w:rsidRPr="00CD7F86">
              <w:t>Региональные филиалы</w:t>
            </w:r>
          </w:p>
        </w:tc>
        <w:tc>
          <w:tcPr>
            <w:tcW w:w="6830" w:type="dxa"/>
            <w:vAlign w:val="center"/>
          </w:tcPr>
          <w:p w14:paraId="73572149" w14:textId="77777777" w:rsidR="00E41B5C" w:rsidRPr="00E41B5C" w:rsidRDefault="00E41B5C" w:rsidP="00596A52">
            <w:pPr>
              <w:rPr>
                <w:rFonts w:asciiTheme="minorHAnsi" w:hAnsiTheme="minorHAnsi"/>
                <w:sz w:val="22"/>
              </w:rPr>
            </w:pPr>
            <w:r w:rsidRPr="00E41B5C">
              <w:rPr>
                <w:rFonts w:asciiTheme="minorHAnsi" w:hAnsiTheme="minorHAnsi"/>
                <w:sz w:val="22"/>
              </w:rPr>
              <w:t>"</w:t>
            </w:r>
            <w:proofErr w:type="spellStart"/>
            <w:r w:rsidRPr="00E41B5C">
              <w:rPr>
                <w:rFonts w:asciiTheme="minorHAnsi" w:hAnsiTheme="minorHAnsi"/>
                <w:sz w:val="22"/>
              </w:rPr>
              <w:t>dictionary.organization</w:t>
            </w:r>
            <w:proofErr w:type="spellEnd"/>
            <w:r w:rsidRPr="00E41B5C">
              <w:rPr>
                <w:rFonts w:asciiTheme="minorHAnsi" w:hAnsiTheme="minorHAnsi"/>
                <w:sz w:val="22"/>
              </w:rPr>
              <w:t xml:space="preserve">" - </w:t>
            </w:r>
            <w:proofErr w:type="spellStart"/>
            <w:r w:rsidRPr="00E41B5C">
              <w:rPr>
                <w:rFonts w:asciiTheme="minorHAnsi" w:hAnsiTheme="minorHAnsi"/>
                <w:sz w:val="22"/>
              </w:rPr>
              <w:t>code</w:t>
            </w:r>
            <w:proofErr w:type="spellEnd"/>
            <w:r w:rsidRPr="00E41B5C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Pr="00E41B5C">
              <w:rPr>
                <w:rFonts w:asciiTheme="minorHAnsi" w:hAnsiTheme="minorHAnsi"/>
                <w:sz w:val="22"/>
              </w:rPr>
              <w:t>name</w:t>
            </w:r>
            <w:proofErr w:type="spellEnd"/>
          </w:p>
        </w:tc>
      </w:tr>
      <w:tr w:rsidR="00E41B5C" w:rsidRPr="0021461C" w14:paraId="247A9B89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7EE52A8B" w14:textId="77777777" w:rsidR="00E41B5C" w:rsidRPr="00CD7F86" w:rsidRDefault="00E41B5C" w:rsidP="00596A52">
            <w:pPr>
              <w:pStyle w:val="affff5"/>
            </w:pPr>
            <w:r>
              <w:t>Этап</w:t>
            </w:r>
          </w:p>
        </w:tc>
        <w:tc>
          <w:tcPr>
            <w:tcW w:w="6830" w:type="dxa"/>
            <w:vAlign w:val="center"/>
          </w:tcPr>
          <w:p w14:paraId="389E1AE5" w14:textId="77777777" w:rsidR="00E41B5C" w:rsidRPr="00CD7F86" w:rsidRDefault="00E41B5C" w:rsidP="00E41B5C">
            <w:pPr>
              <w:pStyle w:val="affff5"/>
            </w:pPr>
            <w:r>
              <w:t>Целочисленное значение, указывает по порядку внутри одной ЦС</w:t>
            </w:r>
          </w:p>
        </w:tc>
      </w:tr>
      <w:tr w:rsidR="00E41B5C" w:rsidRPr="00E85EA3" w14:paraId="62E248B3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0EAD902B" w14:textId="77777777" w:rsidR="00E41B5C" w:rsidRPr="00CD7F86" w:rsidRDefault="00E41B5C" w:rsidP="00596A52">
            <w:pPr>
              <w:pStyle w:val="affff5"/>
            </w:pPr>
            <w:r w:rsidRPr="00CD7F86">
              <w:t>Укрупненная программа</w:t>
            </w:r>
          </w:p>
        </w:tc>
        <w:tc>
          <w:tcPr>
            <w:tcW w:w="6830" w:type="dxa"/>
            <w:vAlign w:val="center"/>
          </w:tcPr>
          <w:p w14:paraId="33807A58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</w:t>
            </w:r>
            <w:proofErr w:type="spellStart"/>
            <w:r w:rsidRPr="00CD7F86">
              <w:rPr>
                <w:lang w:val="en-US"/>
              </w:rPr>
              <w:t>dictionary".program</w:t>
            </w:r>
            <w:proofErr w:type="spellEnd"/>
            <w:r w:rsidRPr="00CD7F86">
              <w:rPr>
                <w:lang w:val="en-US"/>
              </w:rPr>
              <w:t xml:space="preserve"> – value, description</w:t>
            </w:r>
          </w:p>
        </w:tc>
      </w:tr>
      <w:tr w:rsidR="00E41B5C" w:rsidRPr="00E85EA3" w14:paraId="32EBDAF0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1E0BE6DA" w14:textId="77777777" w:rsidR="00E41B5C" w:rsidRPr="00CD7F86" w:rsidRDefault="00E41B5C" w:rsidP="00596A52">
            <w:pPr>
              <w:pStyle w:val="affff5"/>
            </w:pPr>
            <w:r w:rsidRPr="00CD7F86">
              <w:t>Программа</w:t>
            </w:r>
          </w:p>
        </w:tc>
        <w:tc>
          <w:tcPr>
            <w:tcW w:w="6830" w:type="dxa"/>
            <w:vAlign w:val="center"/>
          </w:tcPr>
          <w:p w14:paraId="49A3FB48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</w:t>
            </w:r>
            <w:proofErr w:type="spellStart"/>
            <w:r w:rsidRPr="00CD7F86">
              <w:rPr>
                <w:lang w:val="en-US"/>
              </w:rPr>
              <w:t>dictionary".program</w:t>
            </w:r>
            <w:proofErr w:type="spellEnd"/>
            <w:r w:rsidRPr="00CD7F86">
              <w:rPr>
                <w:lang w:val="en-US"/>
              </w:rPr>
              <w:t xml:space="preserve"> – value, description</w:t>
            </w:r>
          </w:p>
        </w:tc>
      </w:tr>
      <w:tr w:rsidR="00E41B5C" w:rsidRPr="00E85EA3" w14:paraId="4B65C813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1D3B049A" w14:textId="77777777" w:rsidR="00E41B5C" w:rsidRPr="00CD7F86" w:rsidRDefault="00E41B5C" w:rsidP="00596A52">
            <w:pPr>
              <w:pStyle w:val="affff5"/>
            </w:pPr>
            <w:r w:rsidRPr="00CD7F86">
              <w:t>ЦФО инициатора</w:t>
            </w:r>
          </w:p>
        </w:tc>
        <w:tc>
          <w:tcPr>
            <w:tcW w:w="6830" w:type="dxa"/>
            <w:vAlign w:val="center"/>
          </w:tcPr>
          <w:p w14:paraId="7C2C527F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cfo_initiator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ext_id</w:t>
            </w:r>
            <w:proofErr w:type="spellEnd"/>
            <w:r w:rsidRPr="00CD7F86">
              <w:rPr>
                <w:lang w:val="en-US"/>
              </w:rPr>
              <w:t xml:space="preserve">, </w:t>
            </w:r>
            <w:proofErr w:type="spellStart"/>
            <w:r w:rsidRPr="00CD7F86">
              <w:rPr>
                <w:lang w:val="en-US"/>
              </w:rPr>
              <w:t>short_name</w:t>
            </w:r>
            <w:proofErr w:type="spellEnd"/>
          </w:p>
        </w:tc>
      </w:tr>
      <w:tr w:rsidR="00E41B5C" w:rsidRPr="00E85EA3" w14:paraId="65E9374D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1AB95726" w14:textId="77777777" w:rsidR="00E41B5C" w:rsidRPr="00CD7F86" w:rsidRDefault="00E41B5C" w:rsidP="00596A52">
            <w:pPr>
              <w:pStyle w:val="affff5"/>
            </w:pPr>
            <w:r w:rsidRPr="00CD7F86">
              <w:t>ЦФО исполнителя</w:t>
            </w:r>
          </w:p>
        </w:tc>
        <w:tc>
          <w:tcPr>
            <w:tcW w:w="6830" w:type="dxa"/>
            <w:vAlign w:val="center"/>
          </w:tcPr>
          <w:p w14:paraId="535102E7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cfo_executor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ext_id</w:t>
            </w:r>
            <w:proofErr w:type="spellEnd"/>
            <w:r w:rsidRPr="00CD7F86">
              <w:rPr>
                <w:lang w:val="en-US"/>
              </w:rPr>
              <w:t xml:space="preserve">, </w:t>
            </w:r>
            <w:proofErr w:type="spellStart"/>
            <w:r w:rsidRPr="00CD7F86">
              <w:rPr>
                <w:lang w:val="en-US"/>
              </w:rPr>
              <w:t>short_name</w:t>
            </w:r>
            <w:proofErr w:type="spellEnd"/>
          </w:p>
        </w:tc>
      </w:tr>
      <w:tr w:rsidR="00E41B5C" w:rsidRPr="00E85EA3" w14:paraId="118FF366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3EFB6794" w14:textId="77777777" w:rsidR="00E41B5C" w:rsidRPr="00CD7F86" w:rsidRDefault="00E41B5C" w:rsidP="00596A52">
            <w:pPr>
              <w:pStyle w:val="affff5"/>
            </w:pPr>
            <w:r w:rsidRPr="00CD7F86">
              <w:t>Вид инвестиций</w:t>
            </w:r>
          </w:p>
        </w:tc>
        <w:tc>
          <w:tcPr>
            <w:tcW w:w="6830" w:type="dxa"/>
            <w:vAlign w:val="center"/>
          </w:tcPr>
          <w:p w14:paraId="4DC1741A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investment_type</w:t>
            </w:r>
            <w:proofErr w:type="spellEnd"/>
            <w:r>
              <w:rPr>
                <w:lang w:val="en-US"/>
              </w:rPr>
              <w:t xml:space="preserve"> </w:t>
            </w:r>
            <w:r w:rsidRPr="00CD7F86">
              <w:rPr>
                <w:lang w:val="en-US"/>
              </w:rPr>
              <w:t xml:space="preserve">- </w:t>
            </w:r>
            <w:proofErr w:type="spellStart"/>
            <w:r w:rsidRPr="00CD7F86">
              <w:rPr>
                <w:lang w:val="en-US"/>
              </w:rPr>
              <w:t>ext_id</w:t>
            </w:r>
            <w:proofErr w:type="spellEnd"/>
            <w:r w:rsidRPr="00CD7F86">
              <w:rPr>
                <w:lang w:val="en-US"/>
              </w:rPr>
              <w:t>, name</w:t>
            </w:r>
          </w:p>
        </w:tc>
      </w:tr>
      <w:tr w:rsidR="00E41B5C" w:rsidRPr="0021461C" w14:paraId="1DD00FA0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5A793D63" w14:textId="77777777" w:rsidR="00E41B5C" w:rsidRPr="00CD7F86" w:rsidRDefault="00E41B5C" w:rsidP="00596A52">
            <w:pPr>
              <w:pStyle w:val="affff5"/>
            </w:pPr>
            <w:r w:rsidRPr="00CD7F86">
              <w:t>Объём затрат по проекту</w:t>
            </w:r>
          </w:p>
        </w:tc>
        <w:tc>
          <w:tcPr>
            <w:tcW w:w="6830" w:type="dxa"/>
            <w:vAlign w:val="center"/>
          </w:tcPr>
          <w:p w14:paraId="7834D4AE" w14:textId="77777777" w:rsidR="00E41B5C" w:rsidRDefault="00E41B5C" w:rsidP="00596A52">
            <w:pPr>
              <w:pStyle w:val="affff5"/>
            </w:pPr>
            <w:r>
              <w:t xml:space="preserve">Указывается числовое значение </w:t>
            </w:r>
          </w:p>
        </w:tc>
      </w:tr>
      <w:tr w:rsidR="00E41B5C" w:rsidRPr="0021461C" w14:paraId="592C5579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51F41CB4" w14:textId="77777777" w:rsidR="00E41B5C" w:rsidRPr="00CD7F86" w:rsidRDefault="00E41B5C" w:rsidP="00596A52">
            <w:pPr>
              <w:pStyle w:val="affff5"/>
            </w:pPr>
            <w:proofErr w:type="spellStart"/>
            <w:r w:rsidRPr="00CD7F86">
              <w:t>Capex</w:t>
            </w:r>
            <w:proofErr w:type="spellEnd"/>
            <w:r w:rsidRPr="00CD7F86">
              <w:t xml:space="preserve"> (сумма ОКВ)</w:t>
            </w:r>
          </w:p>
        </w:tc>
        <w:tc>
          <w:tcPr>
            <w:tcW w:w="6830" w:type="dxa"/>
            <w:vAlign w:val="center"/>
          </w:tcPr>
          <w:p w14:paraId="1CFE0C58" w14:textId="77777777" w:rsidR="00E41B5C" w:rsidRDefault="00E41B5C" w:rsidP="00596A52">
            <w:pPr>
              <w:pStyle w:val="affff5"/>
            </w:pPr>
            <w:r>
              <w:t>Указывается числовое значение</w:t>
            </w:r>
          </w:p>
        </w:tc>
      </w:tr>
      <w:tr w:rsidR="00E41B5C" w:rsidRPr="0021461C" w14:paraId="1235A471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14D7E411" w14:textId="77777777" w:rsidR="00E41B5C" w:rsidRPr="00CD7F86" w:rsidRDefault="00E41B5C" w:rsidP="00596A52">
            <w:pPr>
              <w:pStyle w:val="affff5"/>
            </w:pPr>
            <w:r w:rsidRPr="00CD7F86">
              <w:t xml:space="preserve">САРЕХ + приростные </w:t>
            </w:r>
            <w:proofErr w:type="spellStart"/>
            <w:r w:rsidRPr="00CD7F86">
              <w:t>Opex</w:t>
            </w:r>
            <w:proofErr w:type="spellEnd"/>
            <w:r w:rsidRPr="00CD7F86">
              <w:t xml:space="preserve"> на дату окупаемости</w:t>
            </w:r>
          </w:p>
        </w:tc>
        <w:tc>
          <w:tcPr>
            <w:tcW w:w="6830" w:type="dxa"/>
            <w:vAlign w:val="center"/>
          </w:tcPr>
          <w:p w14:paraId="3955233D" w14:textId="77777777" w:rsidR="00E41B5C" w:rsidRDefault="00E41B5C" w:rsidP="00596A52">
            <w:pPr>
              <w:pStyle w:val="affff5"/>
            </w:pPr>
            <w:r>
              <w:t>Указывается числовое значение</w:t>
            </w:r>
          </w:p>
        </w:tc>
      </w:tr>
      <w:tr w:rsidR="00E41B5C" w:rsidRPr="00E85EA3" w14:paraId="7CC087C9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2EF24F41" w14:textId="77777777" w:rsidR="00E41B5C" w:rsidRPr="00CD7F86" w:rsidRDefault="00E41B5C" w:rsidP="00596A52">
            <w:pPr>
              <w:pStyle w:val="affff5"/>
            </w:pPr>
            <w:r w:rsidRPr="00CD7F86">
              <w:t>Тип использования</w:t>
            </w:r>
          </w:p>
        </w:tc>
        <w:tc>
          <w:tcPr>
            <w:tcW w:w="6830" w:type="dxa"/>
            <w:vAlign w:val="center"/>
          </w:tcPr>
          <w:p w14:paraId="20D7400A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usage_type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usage_type_name</w:t>
            </w:r>
            <w:proofErr w:type="spellEnd"/>
          </w:p>
        </w:tc>
      </w:tr>
      <w:tr w:rsidR="00E41B5C" w:rsidRPr="00E85EA3" w14:paraId="5E3D92DA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01262727" w14:textId="77777777" w:rsidR="00E41B5C" w:rsidRPr="00CD7F86" w:rsidRDefault="00E41B5C" w:rsidP="00596A52">
            <w:pPr>
              <w:pStyle w:val="affff5"/>
            </w:pPr>
            <w:r w:rsidRPr="00CD7F86">
              <w:t>Тип проекта потомка</w:t>
            </w:r>
          </w:p>
        </w:tc>
        <w:tc>
          <w:tcPr>
            <w:tcW w:w="6830" w:type="dxa"/>
            <w:vAlign w:val="center"/>
          </w:tcPr>
          <w:p w14:paraId="2FB8C3D5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project_child_type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project_child_type_name</w:t>
            </w:r>
            <w:proofErr w:type="spellEnd"/>
          </w:p>
        </w:tc>
      </w:tr>
      <w:tr w:rsidR="00E41B5C" w:rsidRPr="00E85EA3" w14:paraId="348BCD80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7B379DAE" w14:textId="77777777" w:rsidR="00E41B5C" w:rsidRPr="00CD7F86" w:rsidRDefault="00E41B5C" w:rsidP="00596A52">
            <w:pPr>
              <w:pStyle w:val="affff5"/>
            </w:pPr>
            <w:r w:rsidRPr="00CD7F86">
              <w:lastRenderedPageBreak/>
              <w:t>Тип технического проекта</w:t>
            </w:r>
          </w:p>
        </w:tc>
        <w:tc>
          <w:tcPr>
            <w:tcW w:w="6830" w:type="dxa"/>
            <w:vAlign w:val="center"/>
          </w:tcPr>
          <w:p w14:paraId="1FA914B3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technical_project_type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technical_project_type_name</w:t>
            </w:r>
            <w:proofErr w:type="spellEnd"/>
          </w:p>
        </w:tc>
      </w:tr>
      <w:tr w:rsidR="00E41B5C" w:rsidRPr="00E85EA3" w14:paraId="0B5C804F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7257835C" w14:textId="77777777" w:rsidR="00E41B5C" w:rsidRPr="00CD7F86" w:rsidRDefault="00E41B5C" w:rsidP="00596A52">
            <w:pPr>
              <w:pStyle w:val="affff5"/>
            </w:pPr>
            <w:r w:rsidRPr="00CD7F86">
              <w:t>Статус проекта</w:t>
            </w:r>
          </w:p>
        </w:tc>
        <w:tc>
          <w:tcPr>
            <w:tcW w:w="6830" w:type="dxa"/>
            <w:vAlign w:val="center"/>
          </w:tcPr>
          <w:p w14:paraId="225754CA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project_status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project_status_name</w:t>
            </w:r>
            <w:proofErr w:type="spellEnd"/>
          </w:p>
        </w:tc>
      </w:tr>
      <w:tr w:rsidR="00E41B5C" w:rsidRPr="00E85EA3" w14:paraId="2191F54D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76B30FA4" w14:textId="77777777" w:rsidR="00E41B5C" w:rsidRPr="00CD7F86" w:rsidRDefault="00E41B5C" w:rsidP="00596A52">
            <w:pPr>
              <w:pStyle w:val="affff5"/>
            </w:pPr>
            <w:r w:rsidRPr="00CD7F86">
              <w:t>Вид распределения ДДС</w:t>
            </w:r>
          </w:p>
        </w:tc>
        <w:tc>
          <w:tcPr>
            <w:tcW w:w="6830" w:type="dxa"/>
            <w:vAlign w:val="center"/>
          </w:tcPr>
          <w:p w14:paraId="4E6C0894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dds_kind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ext_id</w:t>
            </w:r>
            <w:proofErr w:type="spellEnd"/>
            <w:r w:rsidRPr="00CD7F86">
              <w:rPr>
                <w:lang w:val="en-US"/>
              </w:rPr>
              <w:t>, name</w:t>
            </w:r>
          </w:p>
        </w:tc>
      </w:tr>
      <w:tr w:rsidR="00E41B5C" w:rsidRPr="0021461C" w14:paraId="3CA0D11D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777C5526" w14:textId="77777777" w:rsidR="00E41B5C" w:rsidRPr="00CD7F86" w:rsidRDefault="00E41B5C" w:rsidP="00596A52">
            <w:pPr>
              <w:pStyle w:val="affff5"/>
            </w:pPr>
            <w:r w:rsidRPr="00CD7F86">
              <w:t>Срок окупаемости</w:t>
            </w:r>
          </w:p>
        </w:tc>
        <w:tc>
          <w:tcPr>
            <w:tcW w:w="6830" w:type="dxa"/>
            <w:vAlign w:val="center"/>
          </w:tcPr>
          <w:p w14:paraId="77DB8C43" w14:textId="77777777" w:rsidR="00E41B5C" w:rsidRDefault="00E41B5C" w:rsidP="00596A52">
            <w:pPr>
              <w:pStyle w:val="affff5"/>
            </w:pPr>
            <w:r>
              <w:t>Указывается числовое значение</w:t>
            </w:r>
          </w:p>
        </w:tc>
      </w:tr>
      <w:tr w:rsidR="00E41B5C" w:rsidRPr="00E85EA3" w14:paraId="01042438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0083193C" w14:textId="77777777" w:rsidR="00E41B5C" w:rsidRPr="00CD7F86" w:rsidRDefault="00E41B5C" w:rsidP="00596A52">
            <w:pPr>
              <w:pStyle w:val="affff5"/>
            </w:pPr>
            <w:r w:rsidRPr="00CD7F86">
              <w:t>Класс проекта</w:t>
            </w:r>
          </w:p>
        </w:tc>
        <w:tc>
          <w:tcPr>
            <w:tcW w:w="6830" w:type="dxa"/>
            <w:vAlign w:val="center"/>
          </w:tcPr>
          <w:p w14:paraId="406BC227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CD7F86">
              <w:rPr>
                <w:lang w:val="en-US"/>
              </w:rPr>
              <w:t xml:space="preserve"> </w:t>
            </w:r>
            <w:r>
              <w:t>из</w:t>
            </w:r>
            <w:r w:rsidRPr="00CD7F86">
              <w:rPr>
                <w:lang w:val="en-US"/>
              </w:rPr>
              <w:t xml:space="preserve"> </w:t>
            </w:r>
            <w:r>
              <w:t>словаря</w:t>
            </w:r>
            <w:r w:rsidRPr="00CD7F86">
              <w:rPr>
                <w:lang w:val="en-US"/>
              </w:rPr>
              <w:t>. "dictionary".</w:t>
            </w:r>
            <w:proofErr w:type="spellStart"/>
            <w:r w:rsidRPr="00CD7F86">
              <w:rPr>
                <w:lang w:val="en-US"/>
              </w:rPr>
              <w:t>project_class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ext_id</w:t>
            </w:r>
            <w:proofErr w:type="spellEnd"/>
            <w:r w:rsidRPr="00CD7F86">
              <w:rPr>
                <w:lang w:val="en-US"/>
              </w:rPr>
              <w:t>, name</w:t>
            </w:r>
          </w:p>
        </w:tc>
      </w:tr>
      <w:tr w:rsidR="00E41B5C" w:rsidRPr="00E85EA3" w14:paraId="0C5E6754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16EE3351" w14:textId="77777777" w:rsidR="00E41B5C" w:rsidRPr="00CD7F86" w:rsidRDefault="00E41B5C" w:rsidP="00596A52">
            <w:pPr>
              <w:pStyle w:val="affff5"/>
            </w:pPr>
            <w:r w:rsidRPr="00CD7F86">
              <w:t>Направление деятельности</w:t>
            </w:r>
          </w:p>
        </w:tc>
        <w:tc>
          <w:tcPr>
            <w:tcW w:w="6830" w:type="dxa"/>
            <w:vAlign w:val="center"/>
          </w:tcPr>
          <w:p w14:paraId="4B335C07" w14:textId="77777777" w:rsidR="00E41B5C" w:rsidRPr="00CD7F86" w:rsidRDefault="00E41B5C" w:rsidP="00596A52">
            <w:pPr>
              <w:pStyle w:val="affff5"/>
              <w:rPr>
                <w:lang w:val="en-US"/>
              </w:rPr>
            </w:pPr>
            <w:r>
              <w:t>Значения</w:t>
            </w:r>
            <w:r w:rsidRPr="00510938">
              <w:rPr>
                <w:lang w:val="en-US"/>
              </w:rPr>
              <w:t xml:space="preserve"> </w:t>
            </w:r>
            <w:r>
              <w:t>из</w:t>
            </w:r>
            <w:r w:rsidRPr="00510938">
              <w:rPr>
                <w:lang w:val="en-US"/>
              </w:rPr>
              <w:t xml:space="preserve"> </w:t>
            </w:r>
            <w:r>
              <w:t>словаря</w:t>
            </w:r>
            <w:r w:rsidRPr="00510938">
              <w:rPr>
                <w:lang w:val="en-US"/>
              </w:rPr>
              <w:t xml:space="preserve">. </w:t>
            </w:r>
            <w:r w:rsidRPr="00CD7F86">
              <w:rPr>
                <w:lang w:val="en-US"/>
              </w:rPr>
              <w:t>"dictionary".</w:t>
            </w:r>
            <w:proofErr w:type="spellStart"/>
            <w:r w:rsidRPr="00CD7F86">
              <w:rPr>
                <w:lang w:val="en-US"/>
              </w:rPr>
              <w:t>business_sphere</w:t>
            </w:r>
            <w:proofErr w:type="spellEnd"/>
            <w:r w:rsidRPr="00CD7F86">
              <w:rPr>
                <w:lang w:val="en-US"/>
              </w:rPr>
              <w:t xml:space="preserve"> - </w:t>
            </w:r>
            <w:proofErr w:type="spellStart"/>
            <w:r w:rsidRPr="00CD7F86">
              <w:rPr>
                <w:lang w:val="en-US"/>
              </w:rPr>
              <w:t>business_sphere_name</w:t>
            </w:r>
            <w:proofErr w:type="spellEnd"/>
          </w:p>
        </w:tc>
      </w:tr>
      <w:tr w:rsidR="00E41B5C" w:rsidRPr="0021461C" w14:paraId="541C2D22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1CAEB72B" w14:textId="77777777" w:rsidR="00E41B5C" w:rsidRPr="00CD7F86" w:rsidRDefault="00E41B5C" w:rsidP="00596A52">
            <w:pPr>
              <w:pStyle w:val="affff5"/>
            </w:pPr>
            <w:r w:rsidRPr="00CD7F86">
              <w:t>Изменение Объём затрат по проекту (%)</w:t>
            </w:r>
          </w:p>
        </w:tc>
        <w:tc>
          <w:tcPr>
            <w:tcW w:w="6830" w:type="dxa"/>
          </w:tcPr>
          <w:p w14:paraId="75B5A231" w14:textId="77777777" w:rsidR="00E41B5C" w:rsidRDefault="00E41B5C" w:rsidP="00596A52">
            <w:pPr>
              <w:pStyle w:val="affff5"/>
            </w:pPr>
            <w:r w:rsidRPr="001B44B2">
              <w:t xml:space="preserve">Указывается числовое значение </w:t>
            </w:r>
          </w:p>
        </w:tc>
      </w:tr>
      <w:tr w:rsidR="00E41B5C" w:rsidRPr="0021461C" w14:paraId="4ACA7439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57FC4A97" w14:textId="77777777" w:rsidR="00E41B5C" w:rsidRPr="00CD7F86" w:rsidRDefault="00E41B5C" w:rsidP="00596A52">
            <w:pPr>
              <w:pStyle w:val="affff5"/>
            </w:pPr>
            <w:r w:rsidRPr="00CD7F86">
              <w:t>Изменение срока окупаемости (лет)</w:t>
            </w:r>
          </w:p>
        </w:tc>
        <w:tc>
          <w:tcPr>
            <w:tcW w:w="6830" w:type="dxa"/>
          </w:tcPr>
          <w:p w14:paraId="04C66983" w14:textId="77777777" w:rsidR="00E41B5C" w:rsidRDefault="00E41B5C" w:rsidP="00596A52">
            <w:pPr>
              <w:pStyle w:val="affff5"/>
            </w:pPr>
            <w:r w:rsidRPr="001B44B2">
              <w:t xml:space="preserve">Указывается числовое значение </w:t>
            </w:r>
          </w:p>
        </w:tc>
      </w:tr>
      <w:tr w:rsidR="00E41B5C" w:rsidRPr="0021461C" w14:paraId="6241761D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53D979EF" w14:textId="77777777" w:rsidR="00E41B5C" w:rsidRPr="00CD7F86" w:rsidRDefault="00E41B5C" w:rsidP="00596A52">
            <w:pPr>
              <w:pStyle w:val="affff5"/>
            </w:pPr>
            <w:r w:rsidRPr="00CD7F86">
              <w:t>Изменение NPV (%)</w:t>
            </w:r>
          </w:p>
        </w:tc>
        <w:tc>
          <w:tcPr>
            <w:tcW w:w="6830" w:type="dxa"/>
          </w:tcPr>
          <w:p w14:paraId="5927ADC0" w14:textId="77777777" w:rsidR="00E41B5C" w:rsidRDefault="00E41B5C" w:rsidP="00596A52">
            <w:pPr>
              <w:pStyle w:val="affff5"/>
            </w:pPr>
            <w:r w:rsidRPr="001B44B2">
              <w:t xml:space="preserve">Указывается числовое значение </w:t>
            </w:r>
          </w:p>
        </w:tc>
      </w:tr>
      <w:tr w:rsidR="00E41B5C" w:rsidRPr="0021461C" w14:paraId="734937DB" w14:textId="77777777" w:rsidTr="00E41B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045D2ECD" w14:textId="77777777" w:rsidR="00E41B5C" w:rsidRPr="00CD7F86" w:rsidRDefault="00E41B5C" w:rsidP="00596A52">
            <w:pPr>
              <w:pStyle w:val="affff5"/>
            </w:pPr>
            <w:r w:rsidRPr="00CD7F86">
              <w:t>Изменение PI (%)</w:t>
            </w:r>
          </w:p>
        </w:tc>
        <w:tc>
          <w:tcPr>
            <w:tcW w:w="6830" w:type="dxa"/>
          </w:tcPr>
          <w:p w14:paraId="05D9100B" w14:textId="77777777" w:rsidR="00E41B5C" w:rsidRDefault="00E41B5C" w:rsidP="00596A52">
            <w:pPr>
              <w:pStyle w:val="affff5"/>
            </w:pPr>
            <w:r w:rsidRPr="001B44B2">
              <w:t xml:space="preserve">Указывается числовое значение </w:t>
            </w:r>
          </w:p>
        </w:tc>
      </w:tr>
      <w:tr w:rsidR="00E41B5C" w:rsidRPr="0021461C" w14:paraId="478D341D" w14:textId="77777777" w:rsidTr="00E41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2515" w:type="dxa"/>
            <w:vAlign w:val="center"/>
          </w:tcPr>
          <w:p w14:paraId="5AF0BFCC" w14:textId="77777777" w:rsidR="00E41B5C" w:rsidRPr="00CD7F86" w:rsidRDefault="00E41B5C" w:rsidP="00596A52">
            <w:pPr>
              <w:pStyle w:val="affff5"/>
            </w:pPr>
            <w:r w:rsidRPr="00CD7F86">
              <w:t>Группа/ФИО</w:t>
            </w:r>
          </w:p>
        </w:tc>
        <w:tc>
          <w:tcPr>
            <w:tcW w:w="6830" w:type="dxa"/>
            <w:vAlign w:val="center"/>
          </w:tcPr>
          <w:p w14:paraId="60FADD09" w14:textId="77777777" w:rsidR="00E41B5C" w:rsidRDefault="00E41B5C" w:rsidP="00596A52">
            <w:pPr>
              <w:pStyle w:val="affff5"/>
            </w:pPr>
            <w:r>
              <w:t>Наименование группы должно в точности повторять наименование на вкладке «</w:t>
            </w:r>
            <w:r w:rsidRPr="00CD7F86">
              <w:t xml:space="preserve">Группы </w:t>
            </w:r>
            <w:proofErr w:type="spellStart"/>
            <w:r w:rsidRPr="00CD7F86">
              <w:t>согл</w:t>
            </w:r>
            <w:proofErr w:type="spellEnd"/>
            <w:r w:rsidRPr="00CD7F86">
              <w:t>-я (Шаблон)</w:t>
            </w:r>
            <w:r>
              <w:t xml:space="preserve">». </w:t>
            </w:r>
            <w:r>
              <w:br/>
              <w:t>ФИО указывается по формату «полное ФИО, почта», где:</w:t>
            </w:r>
            <w:r>
              <w:br/>
              <w:t>«</w:t>
            </w:r>
            <w:r w:rsidRPr="0021461C">
              <w:t>Полное ФИО</w:t>
            </w:r>
            <w:r>
              <w:t xml:space="preserve">» - произвольное. </w:t>
            </w:r>
          </w:p>
          <w:p w14:paraId="12FE79A4" w14:textId="77777777" w:rsidR="00E41B5C" w:rsidRDefault="00E41B5C" w:rsidP="00596A52">
            <w:pPr>
              <w:pStyle w:val="affff5"/>
            </w:pPr>
            <w:r>
              <w:t>«</w:t>
            </w:r>
            <w:proofErr w:type="spellStart"/>
            <w:r w:rsidRPr="0021461C">
              <w:t>Email</w:t>
            </w:r>
            <w:proofErr w:type="spellEnd"/>
            <w:r>
              <w:t xml:space="preserve">» - должно быть задано для одного </w:t>
            </w:r>
            <w:r w:rsidRPr="0021461C">
              <w:t>из пользователей (</w:t>
            </w:r>
            <w:proofErr w:type="spellStart"/>
            <w:r w:rsidRPr="0021461C">
              <w:t>auth</w:t>
            </w:r>
            <w:proofErr w:type="spellEnd"/>
            <w:r w:rsidRPr="0021461C">
              <w:t>."</w:t>
            </w:r>
            <w:proofErr w:type="spellStart"/>
            <w:r w:rsidRPr="0021461C">
              <w:t>user</w:t>
            </w:r>
            <w:proofErr w:type="spellEnd"/>
            <w:r w:rsidRPr="0021461C">
              <w:t>") и точно ему соответствовать</w:t>
            </w:r>
          </w:p>
        </w:tc>
      </w:tr>
    </w:tbl>
    <w:p w14:paraId="0F150478" w14:textId="77777777" w:rsidR="00E41B5C" w:rsidRDefault="00E41B5C" w:rsidP="00E41B5C">
      <w:pPr>
        <w:pStyle w:val="af"/>
        <w:ind w:firstLine="0"/>
        <w:rPr>
          <w:lang w:val="ru-RU"/>
        </w:rPr>
      </w:pPr>
    </w:p>
    <w:p w14:paraId="34593175" w14:textId="77777777" w:rsidR="00E41B5C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40" w:name="_Toc144151993"/>
      <w:bookmarkStart w:id="41" w:name="_Toc144711039"/>
      <w:r>
        <w:t>Общие шаги перед работой с файлом</w:t>
      </w:r>
      <w:bookmarkEnd w:id="40"/>
      <w:bookmarkEnd w:id="41"/>
    </w:p>
    <w:p w14:paraId="5CCB2261" w14:textId="77777777" w:rsidR="00E41B5C" w:rsidRDefault="00E41B5C" w:rsidP="00E41B5C">
      <w:pPr>
        <w:pStyle w:val="af"/>
        <w:rPr>
          <w:lang w:val="ru-RU"/>
        </w:rPr>
      </w:pPr>
      <w:r>
        <w:rPr>
          <w:lang w:val="ru-RU"/>
        </w:rPr>
        <w:t>При получении от пользователей предложений по корректировкам ЦС (за исключением удаления) необходимо убедиться в корректности представленных изменений:</w:t>
      </w:r>
    </w:p>
    <w:p w14:paraId="77F2CB03" w14:textId="77777777" w:rsidR="00E41B5C" w:rsidRDefault="00E41B5C" w:rsidP="00E41B5C">
      <w:pPr>
        <w:pStyle w:val="af"/>
        <w:numPr>
          <w:ilvl w:val="0"/>
          <w:numId w:val="42"/>
        </w:numPr>
        <w:rPr>
          <w:lang w:val="ru-RU"/>
        </w:rPr>
      </w:pPr>
      <w:r w:rsidRPr="00E13C35">
        <w:rPr>
          <w:lang w:val="ru-RU"/>
        </w:rPr>
        <w:t>Проверить новые значения на соответствие требованиям</w:t>
      </w:r>
      <w:r>
        <w:rPr>
          <w:lang w:val="ru-RU"/>
        </w:rPr>
        <w:t>.</w:t>
      </w:r>
    </w:p>
    <w:p w14:paraId="386321E2" w14:textId="7222A623" w:rsidR="00E41B5C" w:rsidRPr="00B13C56" w:rsidRDefault="00E41B5C" w:rsidP="00E41B5C">
      <w:pPr>
        <w:pStyle w:val="af"/>
        <w:numPr>
          <w:ilvl w:val="0"/>
          <w:numId w:val="42"/>
        </w:numPr>
        <w:rPr>
          <w:lang w:val="ru-RU"/>
        </w:rPr>
      </w:pPr>
      <w:r>
        <w:rPr>
          <w:lang w:val="ru-RU"/>
        </w:rPr>
        <w:t xml:space="preserve">Проверить </w:t>
      </w:r>
      <w:r w:rsidRPr="00E13C35">
        <w:rPr>
          <w:lang w:val="ru-RU"/>
        </w:rPr>
        <w:t>соответстви</w:t>
      </w:r>
      <w:r>
        <w:rPr>
          <w:lang w:val="ru-RU"/>
        </w:rPr>
        <w:t>е</w:t>
      </w:r>
      <w:r w:rsidRPr="00E13C35">
        <w:rPr>
          <w:lang w:val="ru-RU"/>
        </w:rPr>
        <w:t xml:space="preserve"> значений вкладке «Справочники»</w:t>
      </w:r>
      <w:r>
        <w:rPr>
          <w:lang w:val="ru-RU"/>
        </w:rPr>
        <w:t xml:space="preserve">, </w:t>
      </w:r>
      <w:r w:rsidRPr="00B13C56">
        <w:rPr>
          <w:lang w:val="ru-RU"/>
        </w:rPr>
        <w:t>а в случае корректировки групп – вкл</w:t>
      </w:r>
      <w:r w:rsidR="00677C50">
        <w:rPr>
          <w:lang w:val="ru-RU"/>
        </w:rPr>
        <w:t xml:space="preserve">адке «Группы </w:t>
      </w:r>
      <w:proofErr w:type="spellStart"/>
      <w:r w:rsidR="00677C50">
        <w:rPr>
          <w:lang w:val="ru-RU"/>
        </w:rPr>
        <w:t>согл</w:t>
      </w:r>
      <w:proofErr w:type="spellEnd"/>
      <w:r w:rsidR="00677C50">
        <w:rPr>
          <w:lang w:val="ru-RU"/>
        </w:rPr>
        <w:t>-я (Шаблон)».</w:t>
      </w:r>
    </w:p>
    <w:p w14:paraId="4E17B53D" w14:textId="77777777" w:rsidR="00E41B5C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42" w:name="_Toc144151994"/>
      <w:bookmarkStart w:id="43" w:name="_Toc144711040"/>
      <w:r>
        <w:lastRenderedPageBreak/>
        <w:t>Д</w:t>
      </w:r>
      <w:r w:rsidRPr="002807A2">
        <w:t>обавление/удаление значений в конкретные существующие строки ЦС</w:t>
      </w:r>
      <w:bookmarkEnd w:id="42"/>
      <w:bookmarkEnd w:id="43"/>
      <w:r w:rsidRPr="002807A2">
        <w:t xml:space="preserve"> </w:t>
      </w:r>
    </w:p>
    <w:p w14:paraId="7E90D2B4" w14:textId="77777777" w:rsidR="00E41B5C" w:rsidRDefault="00E41B5C" w:rsidP="00E41B5C">
      <w:pPr>
        <w:pStyle w:val="af1"/>
        <w:numPr>
          <w:ilvl w:val="0"/>
          <w:numId w:val="40"/>
        </w:numPr>
        <w:spacing w:after="0" w:line="360" w:lineRule="auto"/>
      </w:pPr>
      <w:r w:rsidRPr="00586D12">
        <w:t xml:space="preserve">Перейти во вкладку </w:t>
      </w:r>
      <w:r>
        <w:rPr>
          <w:lang w:eastAsia="ru-RU"/>
        </w:rPr>
        <w:t>«</w:t>
      </w:r>
      <w:r w:rsidRPr="00CC7D97">
        <w:rPr>
          <w:lang w:eastAsia="ru-RU"/>
        </w:rPr>
        <w:t>ИП. ЦС (Шаблон)</w:t>
      </w:r>
      <w:r>
        <w:rPr>
          <w:lang w:eastAsia="ru-RU"/>
        </w:rPr>
        <w:t>».</w:t>
      </w:r>
    </w:p>
    <w:p w14:paraId="14F032A9" w14:textId="77777777" w:rsidR="00E41B5C" w:rsidRPr="000F276E" w:rsidRDefault="00E41B5C" w:rsidP="00E41B5C">
      <w:pPr>
        <w:pStyle w:val="af1"/>
        <w:numPr>
          <w:ilvl w:val="0"/>
          <w:numId w:val="40"/>
        </w:numPr>
        <w:spacing w:after="0" w:line="360" w:lineRule="auto"/>
      </w:pPr>
      <w:r>
        <w:t>Найти ЦС с указанным пользователем значением «</w:t>
      </w:r>
      <w:r w:rsidRPr="00360A97">
        <w:t>ID шаблона</w:t>
      </w:r>
      <w:r>
        <w:t>».</w:t>
      </w:r>
    </w:p>
    <w:p w14:paraId="5DD44D31" w14:textId="77777777" w:rsidR="00E41B5C" w:rsidRPr="00E52477" w:rsidRDefault="00E41B5C" w:rsidP="00E41B5C">
      <w:pPr>
        <w:pStyle w:val="af1"/>
        <w:numPr>
          <w:ilvl w:val="0"/>
          <w:numId w:val="40"/>
        </w:numPr>
        <w:spacing w:after="0" w:line="360" w:lineRule="auto"/>
      </w:pPr>
      <w:r>
        <w:t>Скорректировать параметры ЦС согласно заявке пользователя.</w:t>
      </w:r>
    </w:p>
    <w:p w14:paraId="34A23BCD" w14:textId="77777777" w:rsidR="00E41B5C" w:rsidRPr="00944868" w:rsidRDefault="00E41B5C" w:rsidP="00E41B5C">
      <w:pPr>
        <w:pStyle w:val="af1"/>
        <w:numPr>
          <w:ilvl w:val="0"/>
          <w:numId w:val="40"/>
        </w:numPr>
        <w:spacing w:after="0" w:line="360" w:lineRule="auto"/>
      </w:pPr>
      <w:r>
        <w:t>Внести изменения для всех этапов ЦС.</w:t>
      </w:r>
    </w:p>
    <w:p w14:paraId="4EDCE9A2" w14:textId="77777777" w:rsidR="00E41B5C" w:rsidRPr="00677C50" w:rsidRDefault="00E41B5C" w:rsidP="00677C50">
      <w:pPr>
        <w:pStyle w:val="af"/>
        <w:rPr>
          <w:lang w:val="ru-RU"/>
        </w:rPr>
      </w:pPr>
      <w:r w:rsidRPr="00677C50">
        <w:rPr>
          <w:b/>
          <w:lang w:val="ru-RU"/>
        </w:rPr>
        <w:t>Важно:</w:t>
      </w:r>
      <w:r w:rsidRPr="00677C50">
        <w:rPr>
          <w:lang w:val="ru-RU"/>
        </w:rPr>
        <w:t xml:space="preserve"> параметры ЦС для всех этапов должны быть одинаковыми!</w:t>
      </w:r>
    </w:p>
    <w:p w14:paraId="0BFBD49B" w14:textId="77777777" w:rsidR="00E41B5C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44" w:name="_Toc144151995"/>
      <w:bookmarkStart w:id="45" w:name="_Toc144711041"/>
      <w:r w:rsidRPr="000837A1">
        <w:t>Добавление отдельного этапа для конкретной существую</w:t>
      </w:r>
      <w:r>
        <w:t>щей ЦС</w:t>
      </w:r>
      <w:bookmarkEnd w:id="44"/>
      <w:bookmarkEnd w:id="45"/>
      <w:r>
        <w:t xml:space="preserve"> </w:t>
      </w:r>
    </w:p>
    <w:p w14:paraId="5717EF3C" w14:textId="77777777" w:rsidR="00E41B5C" w:rsidRDefault="00E41B5C" w:rsidP="00E41B5C">
      <w:pPr>
        <w:pStyle w:val="af1"/>
        <w:numPr>
          <w:ilvl w:val="0"/>
          <w:numId w:val="41"/>
        </w:numPr>
        <w:spacing w:after="0" w:line="360" w:lineRule="auto"/>
      </w:pPr>
      <w:r w:rsidRPr="00586D12">
        <w:t xml:space="preserve">Перейти во вкладку </w:t>
      </w:r>
      <w:r>
        <w:rPr>
          <w:lang w:eastAsia="ru-RU"/>
        </w:rPr>
        <w:t>«</w:t>
      </w:r>
      <w:r w:rsidRPr="00CC7D97">
        <w:rPr>
          <w:lang w:eastAsia="ru-RU"/>
        </w:rPr>
        <w:t>ИП. ЦС (Шаблон)</w:t>
      </w:r>
      <w:r>
        <w:rPr>
          <w:lang w:eastAsia="ru-RU"/>
        </w:rPr>
        <w:t>».</w:t>
      </w:r>
    </w:p>
    <w:p w14:paraId="4C41C217" w14:textId="77777777" w:rsidR="00E41B5C" w:rsidRPr="00340C57" w:rsidRDefault="00E41B5C" w:rsidP="00E41B5C">
      <w:pPr>
        <w:pStyle w:val="af1"/>
        <w:numPr>
          <w:ilvl w:val="0"/>
          <w:numId w:val="41"/>
        </w:numPr>
        <w:spacing w:after="0" w:line="360" w:lineRule="auto"/>
      </w:pPr>
      <w:r>
        <w:t>Найти ЦС с указанным пользователем значением «</w:t>
      </w:r>
      <w:r w:rsidRPr="00360A97">
        <w:t>ID шаблона</w:t>
      </w:r>
      <w:r>
        <w:t>».</w:t>
      </w:r>
    </w:p>
    <w:p w14:paraId="11BFB869" w14:textId="77777777" w:rsidR="00E41B5C" w:rsidRPr="009E17FB" w:rsidRDefault="00E41B5C" w:rsidP="00E41B5C">
      <w:pPr>
        <w:pStyle w:val="af1"/>
        <w:numPr>
          <w:ilvl w:val="0"/>
          <w:numId w:val="41"/>
        </w:numPr>
        <w:spacing w:after="0" w:line="360" w:lineRule="auto"/>
      </w:pPr>
      <w:r>
        <w:t xml:space="preserve">Найти строку ЦС с номером этапа, после которого необходимо добавить новый этап. Скопировать строку ЦС и вставить после нее ее копию. Заменить в новой строке номер этапа и </w:t>
      </w:r>
      <w:r w:rsidRPr="00821985">
        <w:t>Группа/ФИО</w:t>
      </w:r>
      <w:r>
        <w:t>.</w:t>
      </w:r>
    </w:p>
    <w:p w14:paraId="031255A3" w14:textId="77777777" w:rsidR="00E41B5C" w:rsidRPr="003A5012" w:rsidRDefault="00E41B5C" w:rsidP="00E41B5C">
      <w:pPr>
        <w:pStyle w:val="af1"/>
        <w:numPr>
          <w:ilvl w:val="0"/>
          <w:numId w:val="41"/>
        </w:numPr>
        <w:spacing w:after="0" w:line="360" w:lineRule="auto"/>
      </w:pPr>
      <w:r>
        <w:t>Проверить последовательность этапов. При добавлении этапа, не являющегося последним, скорректировать номера этапов в последующих строках ЦС.</w:t>
      </w:r>
    </w:p>
    <w:p w14:paraId="716BF83F" w14:textId="77777777" w:rsidR="00E41B5C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46" w:name="_Toc144151996"/>
      <w:bookmarkStart w:id="47" w:name="_Toc144711042"/>
      <w:r>
        <w:t>Удаление</w:t>
      </w:r>
      <w:r w:rsidRPr="000837A1">
        <w:t xml:space="preserve"> отдельного этапа для конкретной существую</w:t>
      </w:r>
      <w:r>
        <w:t>щей ЦС</w:t>
      </w:r>
      <w:bookmarkEnd w:id="46"/>
      <w:bookmarkEnd w:id="47"/>
      <w:r>
        <w:t xml:space="preserve"> </w:t>
      </w:r>
    </w:p>
    <w:p w14:paraId="561F8545" w14:textId="77777777" w:rsidR="00E41B5C" w:rsidRDefault="00E41B5C" w:rsidP="00E41B5C">
      <w:pPr>
        <w:pStyle w:val="af1"/>
        <w:numPr>
          <w:ilvl w:val="0"/>
          <w:numId w:val="43"/>
        </w:numPr>
        <w:spacing w:after="0" w:line="360" w:lineRule="auto"/>
      </w:pPr>
      <w:r w:rsidRPr="00586D12">
        <w:t xml:space="preserve">Перейти во вкладку </w:t>
      </w:r>
      <w:r>
        <w:rPr>
          <w:lang w:eastAsia="ru-RU"/>
        </w:rPr>
        <w:t>«</w:t>
      </w:r>
      <w:r w:rsidRPr="00CC7D97">
        <w:rPr>
          <w:lang w:eastAsia="ru-RU"/>
        </w:rPr>
        <w:t>ИП. ЦС (Шаблон)</w:t>
      </w:r>
      <w:r>
        <w:rPr>
          <w:lang w:eastAsia="ru-RU"/>
        </w:rPr>
        <w:t>».</w:t>
      </w:r>
    </w:p>
    <w:p w14:paraId="124886B4" w14:textId="77777777" w:rsidR="00E41B5C" w:rsidRPr="00340C57" w:rsidRDefault="00E41B5C" w:rsidP="00E41B5C">
      <w:pPr>
        <w:pStyle w:val="af1"/>
        <w:numPr>
          <w:ilvl w:val="0"/>
          <w:numId w:val="43"/>
        </w:numPr>
        <w:spacing w:after="0" w:line="360" w:lineRule="auto"/>
      </w:pPr>
      <w:r>
        <w:t>Найти ЦС с указанным пользователем значением «</w:t>
      </w:r>
      <w:r w:rsidRPr="00360A97">
        <w:t>ID шаблона</w:t>
      </w:r>
      <w:r>
        <w:t>».</w:t>
      </w:r>
    </w:p>
    <w:p w14:paraId="03646AAE" w14:textId="77777777" w:rsidR="00E41B5C" w:rsidRPr="009E17FB" w:rsidRDefault="00E41B5C" w:rsidP="00E41B5C">
      <w:pPr>
        <w:pStyle w:val="af1"/>
        <w:numPr>
          <w:ilvl w:val="0"/>
          <w:numId w:val="43"/>
        </w:numPr>
        <w:spacing w:after="0" w:line="360" w:lineRule="auto"/>
      </w:pPr>
      <w:r>
        <w:t xml:space="preserve">Удалить строку ЦС с необходимым номером этапа. </w:t>
      </w:r>
    </w:p>
    <w:p w14:paraId="3E5D4D08" w14:textId="77777777" w:rsidR="00E41B5C" w:rsidRPr="003A5012" w:rsidRDefault="00E41B5C" w:rsidP="00E41B5C">
      <w:pPr>
        <w:pStyle w:val="af1"/>
        <w:numPr>
          <w:ilvl w:val="0"/>
          <w:numId w:val="43"/>
        </w:numPr>
        <w:spacing w:after="0" w:line="360" w:lineRule="auto"/>
      </w:pPr>
      <w:r>
        <w:t>Проверить последовательность этапов. При удалении этапа, не являющегося последним, скорректировать номера этапов в последующих строках ЦС.</w:t>
      </w:r>
    </w:p>
    <w:p w14:paraId="1C61121C" w14:textId="77777777" w:rsidR="00E41B5C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48" w:name="_Toc144151997"/>
      <w:bookmarkStart w:id="49" w:name="_Toc144711043"/>
      <w:r>
        <w:t>Добавление новой ЦС</w:t>
      </w:r>
      <w:bookmarkEnd w:id="48"/>
      <w:bookmarkEnd w:id="49"/>
    </w:p>
    <w:p w14:paraId="53008CB8" w14:textId="77777777" w:rsidR="00E41B5C" w:rsidRDefault="00E41B5C" w:rsidP="00E41B5C">
      <w:pPr>
        <w:pStyle w:val="af1"/>
        <w:numPr>
          <w:ilvl w:val="0"/>
          <w:numId w:val="44"/>
        </w:numPr>
        <w:spacing w:after="0" w:line="360" w:lineRule="auto"/>
      </w:pPr>
      <w:r w:rsidRPr="00586D12">
        <w:t xml:space="preserve">Перейти во вкладку </w:t>
      </w:r>
      <w:r>
        <w:rPr>
          <w:lang w:eastAsia="ru-RU"/>
        </w:rPr>
        <w:t>«</w:t>
      </w:r>
      <w:r w:rsidRPr="00CC7D97">
        <w:rPr>
          <w:lang w:eastAsia="ru-RU"/>
        </w:rPr>
        <w:t>ИП. ЦС (Шаблон)</w:t>
      </w:r>
      <w:r>
        <w:rPr>
          <w:lang w:eastAsia="ru-RU"/>
        </w:rPr>
        <w:t>».</w:t>
      </w:r>
    </w:p>
    <w:p w14:paraId="572352CC" w14:textId="77777777" w:rsidR="00E41B5C" w:rsidRPr="002B11B9" w:rsidRDefault="00E41B5C" w:rsidP="00E41B5C">
      <w:pPr>
        <w:pStyle w:val="af1"/>
        <w:numPr>
          <w:ilvl w:val="0"/>
          <w:numId w:val="44"/>
        </w:numPr>
        <w:spacing w:after="0" w:line="360" w:lineRule="auto"/>
      </w:pPr>
      <w:r>
        <w:t>Найти крайнее значение «</w:t>
      </w:r>
      <w:r w:rsidRPr="00360A97">
        <w:t>ID шаблона</w:t>
      </w:r>
      <w:r>
        <w:t>» для данного сегмента/типа ЦС.</w:t>
      </w:r>
    </w:p>
    <w:p w14:paraId="012C41CB" w14:textId="77777777" w:rsidR="00E41B5C" w:rsidRPr="002B11B9" w:rsidRDefault="00E41B5C" w:rsidP="00E41B5C">
      <w:pPr>
        <w:pStyle w:val="af1"/>
        <w:numPr>
          <w:ilvl w:val="0"/>
          <w:numId w:val="44"/>
        </w:numPr>
        <w:spacing w:after="0" w:line="360" w:lineRule="auto"/>
      </w:pPr>
      <w:r>
        <w:t>Добавить новые ЦС, присвоив значение «</w:t>
      </w:r>
      <w:r w:rsidRPr="00360A97">
        <w:t>ID шаблона</w:t>
      </w:r>
      <w:r>
        <w:t>» на следующее по порядку.</w:t>
      </w:r>
    </w:p>
    <w:p w14:paraId="19E4A885" w14:textId="77777777" w:rsidR="00E41B5C" w:rsidRDefault="00E41B5C" w:rsidP="00E41B5C">
      <w:pPr>
        <w:pStyle w:val="30"/>
        <w:numPr>
          <w:ilvl w:val="0"/>
          <w:numId w:val="0"/>
        </w:numPr>
        <w:spacing w:before="240"/>
        <w:ind w:left="907" w:hanging="907"/>
      </w:pPr>
      <w:bookmarkStart w:id="50" w:name="_Toc144151998"/>
      <w:bookmarkStart w:id="51" w:name="_Toc144711044"/>
      <w:r>
        <w:t>Удаление ЦС</w:t>
      </w:r>
      <w:bookmarkEnd w:id="50"/>
      <w:bookmarkEnd w:id="51"/>
    </w:p>
    <w:p w14:paraId="7421AA64" w14:textId="77777777" w:rsidR="00E41B5C" w:rsidRDefault="00E41B5C" w:rsidP="00E41B5C">
      <w:pPr>
        <w:pStyle w:val="af1"/>
        <w:numPr>
          <w:ilvl w:val="0"/>
          <w:numId w:val="45"/>
        </w:numPr>
        <w:spacing w:after="0" w:line="360" w:lineRule="auto"/>
      </w:pPr>
      <w:r w:rsidRPr="00586D12">
        <w:t xml:space="preserve">Перейти во вкладку </w:t>
      </w:r>
      <w:r>
        <w:rPr>
          <w:lang w:eastAsia="ru-RU"/>
        </w:rPr>
        <w:t>«</w:t>
      </w:r>
      <w:r w:rsidRPr="00CC7D97">
        <w:rPr>
          <w:lang w:eastAsia="ru-RU"/>
        </w:rPr>
        <w:t>ИП. ЦС (Шаблон)</w:t>
      </w:r>
      <w:r>
        <w:rPr>
          <w:lang w:eastAsia="ru-RU"/>
        </w:rPr>
        <w:t>».</w:t>
      </w:r>
    </w:p>
    <w:p w14:paraId="4A92ACE2" w14:textId="77777777" w:rsidR="00E41B5C" w:rsidRPr="00340C57" w:rsidRDefault="00E41B5C" w:rsidP="00E41B5C">
      <w:pPr>
        <w:pStyle w:val="af1"/>
        <w:numPr>
          <w:ilvl w:val="0"/>
          <w:numId w:val="45"/>
        </w:numPr>
        <w:spacing w:after="0" w:line="360" w:lineRule="auto"/>
      </w:pPr>
      <w:r>
        <w:t>Найти ЦС с указанным пользователем значением «</w:t>
      </w:r>
      <w:r w:rsidRPr="00360A97">
        <w:t>ID шаблона</w:t>
      </w:r>
      <w:r>
        <w:t>».</w:t>
      </w:r>
    </w:p>
    <w:p w14:paraId="77FF4792" w14:textId="77777777" w:rsidR="00E41B5C" w:rsidRPr="00340C57" w:rsidRDefault="00E41B5C" w:rsidP="00E41B5C">
      <w:pPr>
        <w:pStyle w:val="af1"/>
        <w:numPr>
          <w:ilvl w:val="0"/>
          <w:numId w:val="45"/>
        </w:numPr>
        <w:spacing w:after="0" w:line="360" w:lineRule="auto"/>
      </w:pPr>
      <w:r>
        <w:t>Удалить все строки с таким значением «</w:t>
      </w:r>
      <w:r w:rsidRPr="00360A97">
        <w:t>ID шаблона</w:t>
      </w:r>
      <w:r>
        <w:t>».</w:t>
      </w:r>
    </w:p>
    <w:p w14:paraId="3A87A90A" w14:textId="77777777" w:rsidR="00A02BA1" w:rsidRPr="00FA14DD" w:rsidRDefault="00A02BA1" w:rsidP="00FA14DD">
      <w:pPr>
        <w:pStyle w:val="20"/>
      </w:pPr>
      <w:bookmarkStart w:id="52" w:name="_Toc143254028"/>
      <w:bookmarkStart w:id="53" w:name="_Ref143259025"/>
      <w:bookmarkStart w:id="54" w:name="_Toc144711045"/>
      <w:r w:rsidRPr="00FA14DD">
        <w:t xml:space="preserve">Загрузка цепочек согласования через </w:t>
      </w:r>
      <w:proofErr w:type="spellStart"/>
      <w:r w:rsidRPr="00FA14DD">
        <w:t>MobaXterm</w:t>
      </w:r>
      <w:bookmarkEnd w:id="52"/>
      <w:bookmarkEnd w:id="53"/>
      <w:bookmarkEnd w:id="54"/>
      <w:proofErr w:type="spellEnd"/>
    </w:p>
    <w:p w14:paraId="016CC9F1" w14:textId="77777777" w:rsidR="00A02BA1" w:rsidRPr="00CA2813" w:rsidRDefault="00A02BA1" w:rsidP="00CA2813">
      <w:pPr>
        <w:pStyle w:val="af"/>
        <w:shd w:val="clear" w:color="auto" w:fill="FFFFFF" w:themeFill="background1"/>
        <w:rPr>
          <w:lang w:val="ru-RU"/>
        </w:rPr>
      </w:pPr>
      <w:r w:rsidRPr="00CA2813">
        <w:rPr>
          <w:lang w:val="ru-RU"/>
        </w:rPr>
        <w:t>Необходимо выполнить следующие шаги:</w:t>
      </w:r>
    </w:p>
    <w:p w14:paraId="458BC5D8" w14:textId="391FB832" w:rsidR="00A02BA1" w:rsidRPr="00CA2813" w:rsidRDefault="00A02BA1" w:rsidP="003F0F86">
      <w:pPr>
        <w:pStyle w:val="af"/>
        <w:numPr>
          <w:ilvl w:val="0"/>
          <w:numId w:val="28"/>
        </w:numPr>
        <w:shd w:val="clear" w:color="auto" w:fill="FFFFFF" w:themeFill="background1"/>
      </w:pPr>
      <w:r w:rsidRPr="00CA2813">
        <w:rPr>
          <w:lang w:val="ru-RU"/>
        </w:rPr>
        <w:t>Скачиваем или открываем программу</w:t>
      </w:r>
      <w:r w:rsidRPr="00CA2813">
        <w:t xml:space="preserve"> </w:t>
      </w:r>
      <w:hyperlink r:id="rId20" w:history="1">
        <w:proofErr w:type="spellStart"/>
        <w:r w:rsidRPr="00CA2813">
          <w:rPr>
            <w:rStyle w:val="af0"/>
          </w:rPr>
          <w:t>MobaXterm</w:t>
        </w:r>
        <w:proofErr w:type="spellEnd"/>
      </w:hyperlink>
    </w:p>
    <w:p w14:paraId="1E31B827" w14:textId="77777777" w:rsidR="00A02BA1" w:rsidRPr="00CA2813" w:rsidRDefault="00A02BA1" w:rsidP="003F0F86">
      <w:pPr>
        <w:pStyle w:val="af1"/>
        <w:numPr>
          <w:ilvl w:val="0"/>
          <w:numId w:val="28"/>
        </w:numPr>
        <w:spacing w:after="160" w:line="360" w:lineRule="auto"/>
        <w:jc w:val="both"/>
      </w:pPr>
      <w:r w:rsidRPr="00CA2813">
        <w:lastRenderedPageBreak/>
        <w:t xml:space="preserve">Заходим по </w:t>
      </w:r>
      <w:proofErr w:type="spellStart"/>
      <w:r w:rsidRPr="00CA2813">
        <w:rPr>
          <w:lang w:val="en-US"/>
        </w:rPr>
        <w:t>ssh</w:t>
      </w:r>
      <w:proofErr w:type="spellEnd"/>
      <w:r w:rsidRPr="00CA2813">
        <w:t xml:space="preserve"> на сервер </w:t>
      </w:r>
      <w:hyperlink r:id="rId21" w:history="1">
        <w:r w:rsidRPr="00CA2813">
          <w:rPr>
            <w:rStyle w:val="af0"/>
          </w:rPr>
          <w:t>devel@10.26.10.159</w:t>
        </w:r>
      </w:hyperlink>
      <w:r w:rsidRPr="00CA2813">
        <w:t xml:space="preserve"> (За доступом обратиться к Денису </w:t>
      </w:r>
      <w:proofErr w:type="spellStart"/>
      <w:r w:rsidRPr="00CA2813">
        <w:t>Бритоусову</w:t>
      </w:r>
      <w:proofErr w:type="spellEnd"/>
      <w:r w:rsidRPr="00CA2813">
        <w:t xml:space="preserve"> или Вячеславу </w:t>
      </w:r>
      <w:proofErr w:type="spellStart"/>
      <w:r w:rsidRPr="00CA2813">
        <w:t>Коркошу</w:t>
      </w:r>
      <w:proofErr w:type="spellEnd"/>
      <w:r w:rsidRPr="00CA2813">
        <w:t>)</w:t>
      </w:r>
    </w:p>
    <w:p w14:paraId="74727673" w14:textId="77777777" w:rsidR="00A02BA1" w:rsidRPr="00CA2813" w:rsidRDefault="00A02BA1" w:rsidP="00CA2813">
      <w:pPr>
        <w:spacing w:line="360" w:lineRule="auto"/>
        <w:ind w:left="360"/>
        <w:rPr>
          <w:sz w:val="22"/>
          <w:szCs w:val="22"/>
        </w:rPr>
      </w:pPr>
      <w:r w:rsidRPr="00CA2813">
        <w:rPr>
          <w:noProof/>
          <w:sz w:val="22"/>
          <w:szCs w:val="22"/>
        </w:rPr>
        <w:drawing>
          <wp:inline distT="0" distB="0" distL="0" distR="0" wp14:anchorId="2C4671F4" wp14:editId="258E577D">
            <wp:extent cx="3548355" cy="1638198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88576" cy="165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70227" w14:textId="77777777" w:rsidR="00A02BA1" w:rsidRPr="00CA2813" w:rsidRDefault="00A02BA1" w:rsidP="003F0F86">
      <w:pPr>
        <w:pStyle w:val="af1"/>
        <w:numPr>
          <w:ilvl w:val="0"/>
          <w:numId w:val="28"/>
        </w:numPr>
        <w:spacing w:after="160" w:line="360" w:lineRule="auto"/>
      </w:pPr>
      <w:r w:rsidRPr="00CA2813">
        <w:t xml:space="preserve">Подготовленный файл </w:t>
      </w:r>
      <w:proofErr w:type="spellStart"/>
      <w:r w:rsidRPr="00CA2813">
        <w:t>Excel</w:t>
      </w:r>
      <w:proofErr w:type="spellEnd"/>
      <w:r w:rsidRPr="00CA2813">
        <w:t xml:space="preserve"> с цепочками загружаем по пути </w:t>
      </w:r>
      <w:r w:rsidRPr="00CA2813">
        <w:rPr>
          <w:b/>
        </w:rPr>
        <w:t>/</w:t>
      </w:r>
      <w:proofErr w:type="spellStart"/>
      <w:r w:rsidRPr="00CA2813">
        <w:rPr>
          <w:b/>
        </w:rPr>
        <w:t>var</w:t>
      </w:r>
      <w:proofErr w:type="spellEnd"/>
      <w:r w:rsidRPr="00CA2813">
        <w:rPr>
          <w:b/>
        </w:rPr>
        <w:t>/</w:t>
      </w:r>
      <w:proofErr w:type="spellStart"/>
      <w:r w:rsidRPr="00CA2813">
        <w:rPr>
          <w:b/>
        </w:rPr>
        <w:t>www</w:t>
      </w:r>
      <w:proofErr w:type="spellEnd"/>
      <w:r w:rsidRPr="00CA2813">
        <w:rPr>
          <w:b/>
        </w:rPr>
        <w:t>/</w:t>
      </w:r>
      <w:proofErr w:type="spellStart"/>
      <w:r w:rsidRPr="00CA2813">
        <w:rPr>
          <w:b/>
        </w:rPr>
        <w:t>sip</w:t>
      </w:r>
      <w:proofErr w:type="spellEnd"/>
      <w:r w:rsidRPr="00CA2813">
        <w:rPr>
          <w:b/>
        </w:rPr>
        <w:t>/</w:t>
      </w:r>
      <w:proofErr w:type="spellStart"/>
      <w:r w:rsidRPr="00CA2813">
        <w:rPr>
          <w:b/>
        </w:rPr>
        <w:t>public</w:t>
      </w:r>
      <w:proofErr w:type="spellEnd"/>
      <w:r w:rsidRPr="00CA2813">
        <w:rPr>
          <w:b/>
        </w:rPr>
        <w:t>/</w:t>
      </w:r>
      <w:proofErr w:type="spellStart"/>
      <w:r w:rsidRPr="00CA2813">
        <w:rPr>
          <w:b/>
        </w:rPr>
        <w:t>files</w:t>
      </w:r>
      <w:proofErr w:type="spellEnd"/>
      <w:r w:rsidRPr="00CA2813">
        <w:rPr>
          <w:b/>
        </w:rPr>
        <w:t>/</w:t>
      </w:r>
    </w:p>
    <w:p w14:paraId="675A6D0E" w14:textId="77777777" w:rsidR="00A02BA1" w:rsidRPr="00CA2813" w:rsidRDefault="00A02BA1" w:rsidP="003F0F86">
      <w:pPr>
        <w:pStyle w:val="af1"/>
        <w:numPr>
          <w:ilvl w:val="0"/>
          <w:numId w:val="28"/>
        </w:numPr>
        <w:spacing w:after="160" w:line="360" w:lineRule="auto"/>
      </w:pPr>
      <w:r w:rsidRPr="00CA2813">
        <w:t xml:space="preserve">В консоль вводим команду </w:t>
      </w:r>
      <w:proofErr w:type="spellStart"/>
      <w:r w:rsidRPr="00CA2813">
        <w:rPr>
          <w:b/>
          <w:lang w:val="en-US"/>
        </w:rPr>
        <w:t>php</w:t>
      </w:r>
      <w:proofErr w:type="spellEnd"/>
      <w:r w:rsidRPr="00CA2813">
        <w:rPr>
          <w:b/>
        </w:rPr>
        <w:t xml:space="preserve"> </w:t>
      </w:r>
      <w:r w:rsidRPr="00CA2813">
        <w:rPr>
          <w:b/>
          <w:lang w:val="en-US"/>
        </w:rPr>
        <w:t>bin</w:t>
      </w:r>
      <w:r w:rsidRPr="00CA2813">
        <w:rPr>
          <w:b/>
        </w:rPr>
        <w:t>/</w:t>
      </w:r>
      <w:r w:rsidRPr="00CA2813">
        <w:rPr>
          <w:b/>
          <w:lang w:val="en-US"/>
        </w:rPr>
        <w:t>console</w:t>
      </w:r>
      <w:r w:rsidRPr="00CA2813">
        <w:rPr>
          <w:b/>
        </w:rPr>
        <w:t xml:space="preserve"> </w:t>
      </w:r>
      <w:r w:rsidRPr="00CA2813">
        <w:rPr>
          <w:b/>
          <w:lang w:val="en-US"/>
        </w:rPr>
        <w:t>approval</w:t>
      </w:r>
      <w:r w:rsidRPr="00CA2813">
        <w:rPr>
          <w:b/>
        </w:rPr>
        <w:t>:</w:t>
      </w:r>
      <w:r w:rsidRPr="00CA2813">
        <w:rPr>
          <w:b/>
          <w:lang w:val="en-US"/>
        </w:rPr>
        <w:t>preset</w:t>
      </w:r>
      <w:r w:rsidRPr="00CA2813">
        <w:rPr>
          <w:b/>
        </w:rPr>
        <w:t>:</w:t>
      </w:r>
      <w:r w:rsidRPr="00CA2813">
        <w:rPr>
          <w:b/>
          <w:lang w:val="en-US"/>
        </w:rPr>
        <w:t>load</w:t>
      </w:r>
      <w:r w:rsidRPr="00CA2813">
        <w:rPr>
          <w:b/>
        </w:rPr>
        <w:t xml:space="preserve"> </w:t>
      </w:r>
      <w:proofErr w:type="spellStart"/>
      <w:r w:rsidRPr="00CA2813">
        <w:rPr>
          <w:b/>
        </w:rPr>
        <w:t>Название_файла</w:t>
      </w:r>
      <w:proofErr w:type="spellEnd"/>
      <w:r w:rsidRPr="00CA2813">
        <w:rPr>
          <w:b/>
        </w:rPr>
        <w:t>.</w:t>
      </w:r>
      <w:proofErr w:type="spellStart"/>
      <w:r w:rsidRPr="00CA2813">
        <w:rPr>
          <w:b/>
          <w:lang w:val="en-US"/>
        </w:rPr>
        <w:t>xlsx</w:t>
      </w:r>
      <w:proofErr w:type="spellEnd"/>
    </w:p>
    <w:p w14:paraId="13169897" w14:textId="77777777" w:rsidR="00A02BA1" w:rsidRPr="00CA2813" w:rsidRDefault="00A02BA1" w:rsidP="00CA2813">
      <w:pPr>
        <w:spacing w:line="360" w:lineRule="auto"/>
        <w:ind w:left="360"/>
        <w:rPr>
          <w:sz w:val="22"/>
          <w:szCs w:val="22"/>
        </w:rPr>
      </w:pPr>
      <w:r w:rsidRPr="00CA2813">
        <w:rPr>
          <w:noProof/>
          <w:sz w:val="22"/>
          <w:szCs w:val="22"/>
        </w:rPr>
        <w:drawing>
          <wp:inline distT="0" distB="0" distL="0" distR="0" wp14:anchorId="60BF1293" wp14:editId="1D388C23">
            <wp:extent cx="5022390" cy="1250900"/>
            <wp:effectExtent l="0" t="0" r="698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11429" cy="127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89EE9" w14:textId="77777777" w:rsidR="00A02BA1" w:rsidRPr="00CA2813" w:rsidRDefault="00A02BA1" w:rsidP="003F0F86">
      <w:pPr>
        <w:pStyle w:val="af1"/>
        <w:numPr>
          <w:ilvl w:val="0"/>
          <w:numId w:val="28"/>
        </w:numPr>
        <w:spacing w:after="160" w:line="360" w:lineRule="auto"/>
      </w:pPr>
      <w:r w:rsidRPr="00CA2813">
        <w:t>Цепочки успешно загружены</w:t>
      </w:r>
    </w:p>
    <w:p w14:paraId="4B254A7A" w14:textId="620F779E" w:rsidR="00A02BA1" w:rsidRDefault="00A02BA1" w:rsidP="00A02BA1">
      <w:pPr>
        <w:ind w:left="360"/>
      </w:pPr>
      <w:r>
        <w:rPr>
          <w:noProof/>
        </w:rPr>
        <w:drawing>
          <wp:inline distT="0" distB="0" distL="0" distR="0" wp14:anchorId="1D64E26C" wp14:editId="424F1C8E">
            <wp:extent cx="3980051" cy="1506931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31618" cy="152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CD3C6" w14:textId="2C2C9456" w:rsidR="00CA2813" w:rsidRDefault="00CA2813">
      <w:pPr>
        <w:spacing w:after="200" w:line="276" w:lineRule="auto"/>
      </w:pPr>
      <w:r>
        <w:br w:type="page"/>
      </w:r>
    </w:p>
    <w:p w14:paraId="4543753E" w14:textId="77777777" w:rsidR="00A02BA1" w:rsidRPr="008A4C42" w:rsidRDefault="00A02BA1" w:rsidP="00A02BA1">
      <w:pPr>
        <w:ind w:left="360"/>
      </w:pPr>
    </w:p>
    <w:p w14:paraId="70A7117E" w14:textId="77777777" w:rsidR="00A02BA1" w:rsidRDefault="00A02BA1" w:rsidP="00A02BA1">
      <w:pPr>
        <w:pStyle w:val="20"/>
      </w:pPr>
      <w:bookmarkStart w:id="55" w:name="_Toc143254029"/>
      <w:bookmarkStart w:id="56" w:name="_Ref143259027"/>
      <w:bookmarkStart w:id="57" w:name="_Toc144711046"/>
      <w:r>
        <w:t>Работа с цепочками согласования в БД</w:t>
      </w:r>
      <w:bookmarkEnd w:id="55"/>
      <w:bookmarkEnd w:id="56"/>
      <w:bookmarkEnd w:id="57"/>
    </w:p>
    <w:p w14:paraId="5457138C" w14:textId="426D26F6" w:rsidR="00A02BA1" w:rsidRPr="00A02BA1" w:rsidRDefault="00A02BA1" w:rsidP="00D430B3">
      <w:pPr>
        <w:pStyle w:val="30"/>
        <w:numPr>
          <w:ilvl w:val="0"/>
          <w:numId w:val="0"/>
        </w:numPr>
        <w:ind w:left="907" w:hanging="907"/>
      </w:pPr>
      <w:bookmarkStart w:id="58" w:name="_Toc143254030"/>
      <w:bookmarkStart w:id="59" w:name="_Toc144711047"/>
      <w:r w:rsidRPr="00A02BA1">
        <w:t>Описание таблиц настроек ЦС</w:t>
      </w:r>
      <w:bookmarkEnd w:id="58"/>
      <w:bookmarkEnd w:id="59"/>
    </w:p>
    <w:p w14:paraId="39E283AF" w14:textId="32EBEED9" w:rsidR="008C65E6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60" w:name="_Toc143254031"/>
      <w:bookmarkStart w:id="61" w:name="_Toc144711048"/>
      <w:r w:rsidRPr="00A02BA1">
        <w:rPr>
          <w:sz w:val="22"/>
          <w:szCs w:val="22"/>
        </w:rPr>
        <w:t>Список настроенных цепочек</w:t>
      </w:r>
      <w:bookmarkEnd w:id="60"/>
      <w:bookmarkEnd w:id="61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8C65E6" w:rsidRPr="00E85EA3" w14:paraId="2567484B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gridSpan w:val="5"/>
          </w:tcPr>
          <w:p w14:paraId="616B70DC" w14:textId="304AA7F0" w:rsidR="008C65E6" w:rsidRPr="008C65E6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30E6E837" w14:textId="1327692E" w:rsidR="008C65E6" w:rsidRPr="00717317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</w:t>
            </w:r>
            <w:proofErr w:type="spellEnd"/>
          </w:p>
        </w:tc>
      </w:tr>
      <w:tr w:rsidR="008C65E6" w:rsidRPr="00A02BA1" w14:paraId="759C3CE3" w14:textId="77777777" w:rsidTr="008C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9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6A5B38BA" w14:textId="632F0EC7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chain_id</w:t>
            </w:r>
            <w:proofErr w:type="spellEnd"/>
          </w:p>
        </w:tc>
        <w:tc>
          <w:tcPr>
            <w:tcW w:w="186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489C2604" w14:textId="10D73868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chain_type_id</w:t>
            </w:r>
            <w:proofErr w:type="spellEnd"/>
          </w:p>
        </w:tc>
        <w:tc>
          <w:tcPr>
            <w:tcW w:w="186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296B3741" w14:textId="2B9BA90D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chain_start</w:t>
            </w:r>
            <w:proofErr w:type="spellEnd"/>
          </w:p>
        </w:tc>
        <w:tc>
          <w:tcPr>
            <w:tcW w:w="186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11337D40" w14:textId="0DB12534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chain_end</w:t>
            </w:r>
            <w:proofErr w:type="spellEnd"/>
          </w:p>
        </w:tc>
        <w:tc>
          <w:tcPr>
            <w:tcW w:w="1869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3EF26F15" w14:textId="5FECE852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chain_preset_id</w:t>
            </w:r>
            <w:proofErr w:type="spellEnd"/>
          </w:p>
        </w:tc>
      </w:tr>
      <w:tr w:rsidR="008C65E6" w:rsidRPr="00A02BA1" w14:paraId="64DCCD21" w14:textId="77777777" w:rsidTr="008C6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9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3DCC8A03" w14:textId="1E9986FB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Уникальный идентификатор цепочки</w:t>
            </w:r>
          </w:p>
        </w:tc>
        <w:tc>
          <w:tcPr>
            <w:tcW w:w="186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AD763FD" w14:textId="02DC01F6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Тип цепочки</w:t>
            </w:r>
          </w:p>
        </w:tc>
        <w:tc>
          <w:tcPr>
            <w:tcW w:w="186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423C503" w14:textId="4D43E560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Дата начала действия цепочки</w:t>
            </w:r>
          </w:p>
        </w:tc>
        <w:tc>
          <w:tcPr>
            <w:tcW w:w="186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B49F7B4" w14:textId="40C377C2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Дата окончания цепочки</w:t>
            </w:r>
          </w:p>
        </w:tc>
        <w:tc>
          <w:tcPr>
            <w:tcW w:w="1869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6FB098A4" w14:textId="25D61CD4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Наименование цепочки</w:t>
            </w:r>
          </w:p>
        </w:tc>
      </w:tr>
    </w:tbl>
    <w:p w14:paraId="199DEE60" w14:textId="77777777" w:rsidR="00A02BA1" w:rsidRPr="008A1BC0" w:rsidRDefault="00A02BA1" w:rsidP="00A02BA1"/>
    <w:p w14:paraId="3DE3148C" w14:textId="22FE2B77" w:rsidR="008C65E6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62" w:name="_Toc143254032"/>
      <w:bookmarkStart w:id="63" w:name="_Toc144711049"/>
      <w:r w:rsidRPr="00CA2813">
        <w:rPr>
          <w:sz w:val="22"/>
          <w:szCs w:val="22"/>
        </w:rPr>
        <w:t>Список атрибутов для настроек цепочек</w:t>
      </w:r>
      <w:bookmarkEnd w:id="62"/>
      <w:bookmarkEnd w:id="63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8C65E6" w:rsidRPr="00E85EA3" w14:paraId="37B01F63" w14:textId="77777777" w:rsidTr="008C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</w:tcPr>
          <w:p w14:paraId="55C5DAE4" w14:textId="5A373E08" w:rsidR="008C65E6" w:rsidRPr="008C65E6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257C96C1" w14:textId="4300B85D" w:rsidR="008C65E6" w:rsidRPr="00717317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project.approval_chain_preset_attribute</w:t>
            </w:r>
            <w:proofErr w:type="spellEnd"/>
          </w:p>
        </w:tc>
      </w:tr>
      <w:tr w:rsidR="008C65E6" w:rsidRPr="00A02BA1" w14:paraId="27C5401E" w14:textId="77777777" w:rsidTr="008C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51E8AFE8" w14:textId="5937DA5A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chain_attribute_id</w:t>
            </w:r>
            <w:proofErr w:type="spellEnd"/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66B1492C" w14:textId="57B156D9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chain_attribute_name</w:t>
            </w:r>
            <w:proofErr w:type="spellEnd"/>
          </w:p>
        </w:tc>
        <w:tc>
          <w:tcPr>
            <w:tcW w:w="3119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63A40E4B" w14:textId="495D9D7F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chain_attribute_type</w:t>
            </w:r>
            <w:proofErr w:type="spellEnd"/>
          </w:p>
        </w:tc>
      </w:tr>
      <w:tr w:rsidR="008C65E6" w:rsidRPr="008C65E6" w14:paraId="293071E6" w14:textId="77777777" w:rsidTr="008C6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256ADE7B" w14:textId="276FE2BC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Уникальный идентификатор атрибута</w:t>
            </w:r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FE5CF22" w14:textId="0A5A18B9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Наименование атрибута</w:t>
            </w:r>
          </w:p>
        </w:tc>
        <w:tc>
          <w:tcPr>
            <w:tcW w:w="3119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7E47F289" w14:textId="3D731D31" w:rsidR="008C65E6" w:rsidRPr="00D430B3" w:rsidRDefault="008C65E6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Тип атрибута, ед. значение(</w:t>
            </w: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value</w:t>
            </w: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) –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множ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 значение(</w:t>
            </w: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set</w:t>
            </w: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) – диапазон(</w:t>
            </w: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range</w:t>
            </w: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)</w:t>
            </w:r>
          </w:p>
        </w:tc>
      </w:tr>
    </w:tbl>
    <w:p w14:paraId="49691BF7" w14:textId="77777777" w:rsidR="00A02BA1" w:rsidRPr="008A1BC0" w:rsidRDefault="00A02BA1" w:rsidP="00A02BA1"/>
    <w:p w14:paraId="70DD4F6C" w14:textId="5427416F" w:rsidR="00E30438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64" w:name="_Toc143254033"/>
      <w:bookmarkStart w:id="65" w:name="_Toc144711050"/>
      <w:r w:rsidRPr="00CA2813">
        <w:rPr>
          <w:sz w:val="22"/>
          <w:szCs w:val="22"/>
        </w:rPr>
        <w:t>Набор атрибутов настроенных для каждой цепочки</w:t>
      </w:r>
      <w:bookmarkEnd w:id="64"/>
      <w:bookmarkEnd w:id="65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2594"/>
        <w:gridCol w:w="1942"/>
        <w:gridCol w:w="1918"/>
        <w:gridCol w:w="2901"/>
      </w:tblGrid>
      <w:tr w:rsidR="00E30438" w:rsidRPr="00E85EA3" w14:paraId="2FF91D7C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7970DBA8" w14:textId="77777777" w:rsidR="00E30438" w:rsidRPr="008C65E6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79A7A886" w14:textId="4BD54DE3" w:rsidR="00E30438" w:rsidRPr="00717317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0438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project.approval_chain_preset_attribute_set</w:t>
            </w:r>
            <w:proofErr w:type="spellEnd"/>
          </w:p>
        </w:tc>
      </w:tr>
      <w:tr w:rsidR="00E30438" w:rsidRPr="00A02BA1" w14:paraId="7AE6F35C" w14:textId="77777777" w:rsidTr="00E30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02ECDAD1" w14:textId="5EBE671E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chain_attribute_set_id</w:t>
            </w:r>
            <w:proofErr w:type="spellEnd"/>
          </w:p>
        </w:tc>
        <w:tc>
          <w:tcPr>
            <w:tcW w:w="19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09A4C6E1" w14:textId="35385917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chain_id</w:t>
            </w:r>
            <w:proofErr w:type="spellEnd"/>
          </w:p>
        </w:tc>
        <w:tc>
          <w:tcPr>
            <w:tcW w:w="19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53934350" w14:textId="4DBE9043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chain_attribute_id</w:t>
            </w:r>
            <w:proofErr w:type="spellEnd"/>
          </w:p>
        </w:tc>
        <w:tc>
          <w:tcPr>
            <w:tcW w:w="2901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538A4787" w14:textId="01A78BD9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chain_attribute_comparison</w:t>
            </w:r>
            <w:proofErr w:type="spellEnd"/>
          </w:p>
        </w:tc>
      </w:tr>
      <w:tr w:rsidR="00E30438" w:rsidRPr="008C65E6" w14:paraId="100C93EE" w14:textId="77777777" w:rsidTr="00E30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09131127" w14:textId="6112E520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набора</w:t>
            </w:r>
            <w:proofErr w:type="spellEnd"/>
          </w:p>
        </w:tc>
        <w:tc>
          <w:tcPr>
            <w:tcW w:w="19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F6CE374" w14:textId="16CAFF56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цепочки</w:t>
            </w:r>
            <w:proofErr w:type="spellEnd"/>
          </w:p>
        </w:tc>
        <w:tc>
          <w:tcPr>
            <w:tcW w:w="19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B85BB0B" w14:textId="04B23A2C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атрибута</w:t>
            </w:r>
            <w:proofErr w:type="spellEnd"/>
          </w:p>
        </w:tc>
        <w:tc>
          <w:tcPr>
            <w:tcW w:w="2901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14655F7A" w14:textId="584F31AF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Оператор сравнения,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eq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равно,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lt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не равно</w:t>
            </w:r>
          </w:p>
        </w:tc>
      </w:tr>
    </w:tbl>
    <w:p w14:paraId="7BFAD951" w14:textId="77777777" w:rsidR="00A02BA1" w:rsidRPr="008A1BC0" w:rsidRDefault="00A02BA1" w:rsidP="00A02BA1"/>
    <w:p w14:paraId="51068CBB" w14:textId="32BDDF90" w:rsidR="00E30438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66" w:name="_Toc143254034"/>
      <w:bookmarkStart w:id="67" w:name="_Toc144711051"/>
      <w:r w:rsidRPr="00CA2813">
        <w:rPr>
          <w:sz w:val="22"/>
          <w:szCs w:val="22"/>
        </w:rPr>
        <w:t>Значение настроенных диапазонных атрибутов для каждой цепочки</w:t>
      </w:r>
      <w:bookmarkEnd w:id="66"/>
      <w:bookmarkEnd w:id="67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2225"/>
        <w:gridCol w:w="1397"/>
        <w:gridCol w:w="1419"/>
        <w:gridCol w:w="2146"/>
        <w:gridCol w:w="2168"/>
      </w:tblGrid>
      <w:tr w:rsidR="00E30438" w:rsidRPr="00E85EA3" w14:paraId="0756C5EB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5"/>
          </w:tcPr>
          <w:p w14:paraId="05D038B8" w14:textId="77777777" w:rsidR="00E30438" w:rsidRPr="008C65E6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201CAE48" w14:textId="2F43B30F" w:rsidR="00E30438" w:rsidRPr="00717317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0438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project.approval_chain_preset_attribute_set_range</w:t>
            </w:r>
            <w:proofErr w:type="spellEnd"/>
          </w:p>
        </w:tc>
      </w:tr>
      <w:tr w:rsidR="00E30438" w:rsidRPr="00A02BA1" w14:paraId="101EFF29" w14:textId="77777777" w:rsidTr="00D43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26F37FF8" w14:textId="78CA4768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chain_attribute_set_id</w:t>
            </w:r>
            <w:proofErr w:type="spellEnd"/>
          </w:p>
        </w:tc>
        <w:tc>
          <w:tcPr>
            <w:tcW w:w="121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66811E64" w14:textId="7DB063E1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lower_bound</w:t>
            </w:r>
            <w:proofErr w:type="spellEnd"/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0277BF3E" w14:textId="3177B366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upper_bound</w:t>
            </w:r>
            <w:proofErr w:type="spellEnd"/>
          </w:p>
        </w:tc>
        <w:tc>
          <w:tcPr>
            <w:tcW w:w="2146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171C0DAD" w14:textId="61432E24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lower_bound_include</w:t>
            </w:r>
            <w:proofErr w:type="spellEnd"/>
          </w:p>
        </w:tc>
        <w:tc>
          <w:tcPr>
            <w:tcW w:w="2168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46F069FE" w14:textId="694E1309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upper_bound_include</w:t>
            </w:r>
            <w:proofErr w:type="spellEnd"/>
          </w:p>
        </w:tc>
      </w:tr>
      <w:tr w:rsidR="00E30438" w:rsidRPr="008C65E6" w14:paraId="71B8DA0F" w14:textId="77777777" w:rsidTr="00D430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102F6FC2" w14:textId="0EC2A06F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набора</w:t>
            </w:r>
            <w:proofErr w:type="spellEnd"/>
          </w:p>
        </w:tc>
        <w:tc>
          <w:tcPr>
            <w:tcW w:w="121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6DF313C" w14:textId="79F8E1C2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Начальное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значение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«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От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»</w:t>
            </w:r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B707069" w14:textId="1767F191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Конечное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значение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«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До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»</w:t>
            </w:r>
          </w:p>
        </w:tc>
        <w:tc>
          <w:tcPr>
            <w:tcW w:w="2146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60B1B59B" w14:textId="01F89BBF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Признак вхождения начального значения в диапазон</w:t>
            </w:r>
          </w:p>
        </w:tc>
        <w:tc>
          <w:tcPr>
            <w:tcW w:w="2168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63954D06" w14:textId="397B9AE5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Признак вхождения конечного значения в диапазон</w:t>
            </w:r>
          </w:p>
        </w:tc>
      </w:tr>
    </w:tbl>
    <w:p w14:paraId="47120D11" w14:textId="5D941271" w:rsidR="00E30438" w:rsidRDefault="00E30438" w:rsidP="00E30438">
      <w:pPr>
        <w:pStyle w:val="af"/>
        <w:ind w:firstLine="0"/>
        <w:rPr>
          <w:lang w:val="ru-RU"/>
        </w:rPr>
      </w:pPr>
    </w:p>
    <w:p w14:paraId="76E22AE2" w14:textId="1A50BA16" w:rsidR="00E30438" w:rsidRPr="00E30438" w:rsidRDefault="00E30438" w:rsidP="00E30438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  <w:lang w:eastAsia="en-US" w:bidi="en-US"/>
        </w:rPr>
      </w:pPr>
      <w:r>
        <w:br w:type="page"/>
      </w:r>
    </w:p>
    <w:p w14:paraId="5F06B53B" w14:textId="68A0D601" w:rsidR="00E30438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68" w:name="_Toc143254035"/>
      <w:bookmarkStart w:id="69" w:name="_Toc144711052"/>
      <w:r w:rsidRPr="00CA2813">
        <w:rPr>
          <w:sz w:val="22"/>
          <w:szCs w:val="22"/>
        </w:rPr>
        <w:lastRenderedPageBreak/>
        <w:t xml:space="preserve">Значение настроенных не диапазонных атрибутов для каждой </w:t>
      </w:r>
      <w:proofErr w:type="spellStart"/>
      <w:r w:rsidRPr="00CA2813">
        <w:rPr>
          <w:sz w:val="22"/>
          <w:szCs w:val="22"/>
        </w:rPr>
        <w:t>цепочк</w:t>
      </w:r>
      <w:bookmarkEnd w:id="68"/>
      <w:bookmarkEnd w:id="69"/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190"/>
        <w:gridCol w:w="3083"/>
        <w:gridCol w:w="3082"/>
      </w:tblGrid>
      <w:tr w:rsidR="00E30438" w:rsidRPr="00E85EA3" w14:paraId="65D562DF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</w:tcPr>
          <w:p w14:paraId="4349466B" w14:textId="77777777" w:rsidR="00E30438" w:rsidRPr="008C65E6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6D1F538E" w14:textId="2A6A0107" w:rsidR="00E30438" w:rsidRPr="00717317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0438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project.approval_chain_preset_attribute_set_value</w:t>
            </w:r>
            <w:proofErr w:type="spellEnd"/>
          </w:p>
        </w:tc>
      </w:tr>
      <w:tr w:rsidR="00E30438" w:rsidRPr="00A02BA1" w14:paraId="33814405" w14:textId="77777777" w:rsidTr="00E30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463F019E" w14:textId="188E0D72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chain_attribute_set_value_id</w:t>
            </w:r>
            <w:proofErr w:type="spellEnd"/>
          </w:p>
        </w:tc>
        <w:tc>
          <w:tcPr>
            <w:tcW w:w="30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7A2DE6DB" w14:textId="67C6C60E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chain_attribute_set_id</w:t>
            </w:r>
            <w:proofErr w:type="spellEnd"/>
          </w:p>
        </w:tc>
        <w:tc>
          <w:tcPr>
            <w:tcW w:w="3082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4DFE654E" w14:textId="1FE03235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chain_attribute_value</w:t>
            </w:r>
            <w:proofErr w:type="spellEnd"/>
          </w:p>
        </w:tc>
      </w:tr>
      <w:tr w:rsidR="00E30438" w:rsidRPr="008C65E6" w14:paraId="6DE80A7A" w14:textId="77777777" w:rsidTr="00E30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011B2FC3" w14:textId="5E83EFFD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значения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атрибута</w:t>
            </w:r>
            <w:proofErr w:type="spellEnd"/>
          </w:p>
        </w:tc>
        <w:tc>
          <w:tcPr>
            <w:tcW w:w="30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B040B4F" w14:textId="75D4FB8E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набора</w:t>
            </w:r>
            <w:proofErr w:type="spellEnd"/>
          </w:p>
        </w:tc>
        <w:tc>
          <w:tcPr>
            <w:tcW w:w="3082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35328368" w14:textId="10D6D5FB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Значение атрибута</w:t>
            </w:r>
          </w:p>
        </w:tc>
      </w:tr>
    </w:tbl>
    <w:p w14:paraId="669FB19D" w14:textId="77777777" w:rsidR="00A02BA1" w:rsidRPr="008D7630" w:rsidRDefault="00A02BA1" w:rsidP="00A02BA1">
      <w:pPr>
        <w:rPr>
          <w:lang w:val="en-US"/>
        </w:rPr>
      </w:pPr>
    </w:p>
    <w:p w14:paraId="7F88000F" w14:textId="7D3ED700" w:rsidR="00E30438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70" w:name="_Toc143254036"/>
      <w:bookmarkStart w:id="71" w:name="_Toc144711053"/>
      <w:r w:rsidRPr="00CA2813">
        <w:rPr>
          <w:sz w:val="22"/>
          <w:szCs w:val="22"/>
        </w:rPr>
        <w:t xml:space="preserve">Список загруженных групп </w:t>
      </w:r>
      <w:proofErr w:type="spellStart"/>
      <w:r w:rsidRPr="00CA2813">
        <w:rPr>
          <w:sz w:val="22"/>
          <w:szCs w:val="22"/>
        </w:rPr>
        <w:t>согласователей</w:t>
      </w:r>
      <w:bookmarkEnd w:id="70"/>
      <w:bookmarkEnd w:id="71"/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4677"/>
        <w:gridCol w:w="4678"/>
      </w:tblGrid>
      <w:tr w:rsidR="00E30438" w:rsidRPr="00E85EA3" w14:paraId="1EA74A2C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2"/>
          </w:tcPr>
          <w:p w14:paraId="4F3908B2" w14:textId="77777777" w:rsidR="00E30438" w:rsidRPr="008C65E6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5A0F7924" w14:textId="3B063E71" w:rsidR="00E30438" w:rsidRPr="00717317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0438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project.approval_chain_preset_reviewer_group</w:t>
            </w:r>
            <w:proofErr w:type="spellEnd"/>
          </w:p>
        </w:tc>
      </w:tr>
      <w:tr w:rsidR="00E30438" w:rsidRPr="008C65E6" w14:paraId="323AE36A" w14:textId="77777777" w:rsidTr="00E30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12D549A3" w14:textId="5301C7AA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group_id</w:t>
            </w:r>
            <w:proofErr w:type="spellEnd"/>
          </w:p>
        </w:tc>
        <w:tc>
          <w:tcPr>
            <w:tcW w:w="4678" w:type="dxa"/>
            <w:tcBorders>
              <w:top w:val="nil"/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1B76A8EA" w14:textId="7DC7065F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group_name</w:t>
            </w:r>
            <w:proofErr w:type="spellEnd"/>
          </w:p>
        </w:tc>
      </w:tr>
      <w:tr w:rsidR="00E30438" w:rsidRPr="008C65E6" w14:paraId="0C7FF812" w14:textId="77777777" w:rsidTr="00E30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18331B26" w14:textId="28E628D2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группы</w:t>
            </w:r>
          </w:p>
        </w:tc>
        <w:tc>
          <w:tcPr>
            <w:tcW w:w="4678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7BA538C6" w14:textId="69E64B96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Наименование группы</w:t>
            </w:r>
          </w:p>
        </w:tc>
      </w:tr>
    </w:tbl>
    <w:p w14:paraId="3C5620E7" w14:textId="77777777" w:rsidR="00E30438" w:rsidRPr="00E30438" w:rsidRDefault="00E30438" w:rsidP="00E30438">
      <w:pPr>
        <w:pStyle w:val="af"/>
        <w:rPr>
          <w:lang w:val="ru-RU"/>
        </w:rPr>
      </w:pPr>
    </w:p>
    <w:p w14:paraId="7F7C881B" w14:textId="36519E03" w:rsidR="00E30438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72" w:name="_Toc143254037"/>
      <w:bookmarkStart w:id="73" w:name="_Toc144711054"/>
      <w:r w:rsidRPr="00CA2813">
        <w:rPr>
          <w:sz w:val="22"/>
          <w:szCs w:val="22"/>
        </w:rPr>
        <w:t xml:space="preserve">Список пользователей входящих в группу </w:t>
      </w:r>
      <w:proofErr w:type="spellStart"/>
      <w:r w:rsidRPr="00CA2813">
        <w:rPr>
          <w:sz w:val="22"/>
          <w:szCs w:val="22"/>
        </w:rPr>
        <w:t>согласователей</w:t>
      </w:r>
      <w:bookmarkEnd w:id="72"/>
      <w:bookmarkEnd w:id="73"/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4677"/>
        <w:gridCol w:w="4678"/>
      </w:tblGrid>
      <w:tr w:rsidR="00E30438" w:rsidRPr="00E85EA3" w14:paraId="0B2D10EF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2"/>
          </w:tcPr>
          <w:p w14:paraId="677E70C9" w14:textId="77777777" w:rsidR="00E30438" w:rsidRPr="008C65E6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78B9CE52" w14:textId="28E9D11B" w:rsidR="00E30438" w:rsidRPr="00717317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0438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project.approval_chain_preset_reviewer_group_users</w:t>
            </w:r>
            <w:proofErr w:type="spellEnd"/>
          </w:p>
        </w:tc>
      </w:tr>
      <w:tr w:rsidR="00E30438" w:rsidRPr="00A02BA1" w14:paraId="7D38C8BC" w14:textId="77777777" w:rsidTr="00E30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18909B47" w14:textId="55EC59E8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group_id</w:t>
            </w:r>
            <w:proofErr w:type="spellEnd"/>
          </w:p>
        </w:tc>
        <w:tc>
          <w:tcPr>
            <w:tcW w:w="4678" w:type="dxa"/>
            <w:tcBorders>
              <w:top w:val="nil"/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3BB3D680" w14:textId="1F87909D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user_id</w:t>
            </w:r>
            <w:proofErr w:type="spellEnd"/>
          </w:p>
        </w:tc>
      </w:tr>
      <w:tr w:rsidR="00E30438" w:rsidRPr="00E30438" w14:paraId="56C4782D" w14:textId="77777777" w:rsidTr="00E30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2BCC8C76" w14:textId="2EC38B56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группы</w:t>
            </w:r>
          </w:p>
        </w:tc>
        <w:tc>
          <w:tcPr>
            <w:tcW w:w="4678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613559D7" w14:textId="1EC533D7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Уникальный идентификатор пользователя входящего в группу</w:t>
            </w:r>
          </w:p>
        </w:tc>
      </w:tr>
    </w:tbl>
    <w:p w14:paraId="71A25442" w14:textId="77777777" w:rsidR="00A02BA1" w:rsidRPr="00F906F1" w:rsidRDefault="00A02BA1" w:rsidP="00A02BA1"/>
    <w:p w14:paraId="28B0701F" w14:textId="6ECB17C1" w:rsidR="00E30438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74" w:name="_Toc143254038"/>
      <w:bookmarkStart w:id="75" w:name="_Toc144711055"/>
      <w:r w:rsidRPr="00CA2813">
        <w:rPr>
          <w:sz w:val="22"/>
          <w:szCs w:val="22"/>
        </w:rPr>
        <w:t>Список этапов настроенных для каждой цепочки</w:t>
      </w:r>
      <w:bookmarkEnd w:id="74"/>
      <w:bookmarkEnd w:id="75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E30438" w:rsidRPr="00E85EA3" w14:paraId="42FF0BD0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</w:tcPr>
          <w:p w14:paraId="2197E1E1" w14:textId="77777777" w:rsidR="00E30438" w:rsidRPr="008C65E6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5AC1419D" w14:textId="4383E59A" w:rsidR="00E30438" w:rsidRPr="00717317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0438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project.approval_chain_preset_stage</w:t>
            </w:r>
            <w:proofErr w:type="spellEnd"/>
          </w:p>
        </w:tc>
      </w:tr>
      <w:tr w:rsidR="00E30438" w:rsidRPr="00A02BA1" w14:paraId="67832D34" w14:textId="77777777" w:rsidTr="001B6D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4D74F3FE" w14:textId="0A83FE7B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chain_stage_id</w:t>
            </w:r>
            <w:proofErr w:type="spellEnd"/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1AC1316A" w14:textId="365618A0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chain_stage_sequence</w:t>
            </w:r>
            <w:proofErr w:type="spellEnd"/>
          </w:p>
        </w:tc>
        <w:tc>
          <w:tcPr>
            <w:tcW w:w="3119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009176B2" w14:textId="11ADE377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chain_id</w:t>
            </w:r>
            <w:proofErr w:type="spellEnd"/>
          </w:p>
        </w:tc>
      </w:tr>
      <w:tr w:rsidR="00E30438" w:rsidRPr="008C65E6" w14:paraId="3511ADF8" w14:textId="77777777" w:rsidTr="001B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2E6A19FB" w14:textId="1C11F9FD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этапа</w:t>
            </w:r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7737B51" w14:textId="193C296B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Порядковый номер этапа</w:t>
            </w:r>
          </w:p>
        </w:tc>
        <w:tc>
          <w:tcPr>
            <w:tcW w:w="3119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644E90B0" w14:textId="0D4C3E78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цепочки согласования</w:t>
            </w:r>
          </w:p>
        </w:tc>
      </w:tr>
    </w:tbl>
    <w:p w14:paraId="1ADD408F" w14:textId="77777777" w:rsidR="00A02BA1" w:rsidRPr="00F906F1" w:rsidRDefault="00A02BA1" w:rsidP="00A02BA1">
      <w:pPr>
        <w:rPr>
          <w:lang w:val="en-US"/>
        </w:rPr>
      </w:pPr>
    </w:p>
    <w:p w14:paraId="30A46E50" w14:textId="74279A20" w:rsidR="00E30438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76" w:name="_Toc143254039"/>
      <w:bookmarkStart w:id="77" w:name="_Toc144711056"/>
      <w:r w:rsidRPr="00CA2813">
        <w:rPr>
          <w:sz w:val="22"/>
          <w:szCs w:val="22"/>
        </w:rPr>
        <w:t>Список пользователей привязанных к определенной цепочке</w:t>
      </w:r>
      <w:bookmarkEnd w:id="76"/>
      <w:bookmarkEnd w:id="77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E30438" w:rsidRPr="00E85EA3" w14:paraId="737C53D6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</w:tcPr>
          <w:p w14:paraId="286B5A58" w14:textId="77777777" w:rsidR="00E30438" w:rsidRPr="008C65E6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3975B3B7" w14:textId="22E23F74" w:rsidR="00E30438" w:rsidRPr="00717317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0438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project.approval_chain_preset_stage_reviewer</w:t>
            </w:r>
            <w:proofErr w:type="spellEnd"/>
          </w:p>
        </w:tc>
      </w:tr>
      <w:tr w:rsidR="00E30438" w:rsidRPr="00A02BA1" w14:paraId="1E1B07A4" w14:textId="77777777" w:rsidTr="001B6D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03A92937" w14:textId="3A157CE8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chain_stage_reviewer_id</w:t>
            </w:r>
            <w:proofErr w:type="spellEnd"/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0B9EC8D3" w14:textId="5E600002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chain_stage_id</w:t>
            </w:r>
            <w:proofErr w:type="spellEnd"/>
          </w:p>
        </w:tc>
        <w:tc>
          <w:tcPr>
            <w:tcW w:w="3119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658AEFB6" w14:textId="6045C84C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reviewer_id</w:t>
            </w:r>
            <w:proofErr w:type="spellEnd"/>
          </w:p>
        </w:tc>
      </w:tr>
      <w:tr w:rsidR="00E30438" w:rsidRPr="008C65E6" w14:paraId="029D6D90" w14:textId="77777777" w:rsidTr="001B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0E00CEFC" w14:textId="61D082E7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Уникальный идентификатор связки этапа с согласующим пользователем</w:t>
            </w:r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0115A0F" w14:textId="426329E8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этапа</w:t>
            </w:r>
          </w:p>
        </w:tc>
        <w:tc>
          <w:tcPr>
            <w:tcW w:w="3119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44B8DA59" w14:textId="78C9CFBE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Согласующий пользователь привязанный к этапу определенной цепочки</w:t>
            </w:r>
          </w:p>
        </w:tc>
      </w:tr>
    </w:tbl>
    <w:p w14:paraId="4D236752" w14:textId="77777777" w:rsidR="00A02BA1" w:rsidRPr="00F906F1" w:rsidRDefault="00A02BA1" w:rsidP="00A02BA1"/>
    <w:p w14:paraId="60976A23" w14:textId="77777777" w:rsidR="00D430B3" w:rsidRDefault="00D430B3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2"/>
          <w:szCs w:val="22"/>
          <w:lang w:eastAsia="en-US" w:bidi="en-US"/>
        </w:rPr>
      </w:pPr>
      <w:bookmarkStart w:id="78" w:name="_Toc143254040"/>
      <w:r>
        <w:rPr>
          <w:sz w:val="22"/>
          <w:szCs w:val="22"/>
        </w:rPr>
        <w:br w:type="page"/>
      </w:r>
    </w:p>
    <w:p w14:paraId="2983FCCE" w14:textId="3A621A4A" w:rsidR="00E30438" w:rsidRPr="00E30438" w:rsidRDefault="00A02BA1" w:rsidP="00E30438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79" w:name="_Toc144711057"/>
      <w:r w:rsidRPr="00CA2813">
        <w:rPr>
          <w:sz w:val="22"/>
          <w:szCs w:val="22"/>
        </w:rPr>
        <w:lastRenderedPageBreak/>
        <w:t>Список групп привязанных к определенной цепочке</w:t>
      </w:r>
      <w:bookmarkEnd w:id="78"/>
      <w:bookmarkEnd w:id="79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E30438" w:rsidRPr="00E85EA3" w14:paraId="4855C19C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</w:tcPr>
          <w:p w14:paraId="7E38DDF3" w14:textId="77777777" w:rsidR="00E30438" w:rsidRPr="008C65E6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SELECT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*</w:t>
            </w:r>
          </w:p>
          <w:p w14:paraId="66A7A444" w14:textId="287C23D2" w:rsidR="00E30438" w:rsidRPr="00717317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="Menlo" w:hAnsi="Menlo" w:cs="Menlo"/>
                <w:color w:val="000000"/>
                <w:lang w:val="en-US"/>
              </w:rPr>
            </w:pPr>
            <w:r w:rsidRPr="008C65E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FROM</w:t>
            </w:r>
            <w:r w:rsidRPr="008C65E6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0438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project.approval_chain_preset_stage_reviewer_group</w:t>
            </w:r>
            <w:proofErr w:type="spellEnd"/>
          </w:p>
        </w:tc>
      </w:tr>
      <w:tr w:rsidR="00E30438" w:rsidRPr="00A02BA1" w14:paraId="5DEE63DE" w14:textId="77777777" w:rsidTr="001B6D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1CF14FA5" w14:textId="03137A65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chain_stage_reviewer_group_id</w:t>
            </w:r>
            <w:proofErr w:type="spellEnd"/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14:paraId="70893BD7" w14:textId="278B2AA7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chain_stage_id</w:t>
            </w:r>
            <w:proofErr w:type="spellEnd"/>
          </w:p>
        </w:tc>
        <w:tc>
          <w:tcPr>
            <w:tcW w:w="3119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auto"/>
          </w:tcPr>
          <w:p w14:paraId="5BC98B35" w14:textId="3343F69F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reviewer_group_id</w:t>
            </w:r>
            <w:proofErr w:type="spellEnd"/>
          </w:p>
        </w:tc>
      </w:tr>
      <w:tr w:rsidR="00E30438" w:rsidRPr="008C65E6" w14:paraId="26CFDB3A" w14:textId="77777777" w:rsidTr="001B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top w:val="single" w:sz="4" w:space="0" w:color="0070C0"/>
              <w:bottom w:val="single" w:sz="8" w:space="0" w:color="4F81BD"/>
              <w:right w:val="single" w:sz="4" w:space="0" w:color="0070C0"/>
            </w:tcBorders>
          </w:tcPr>
          <w:p w14:paraId="1D7A1FE8" w14:textId="5DF9DD51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Уникальный идентификатор связки этапа с группой согласующих</w:t>
            </w:r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126BC1A" w14:textId="4FF8EEE1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Уникальный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идентификатор</w:t>
            </w:r>
            <w:proofErr w:type="spellEnd"/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этапа</w:t>
            </w:r>
          </w:p>
        </w:tc>
        <w:tc>
          <w:tcPr>
            <w:tcW w:w="3119" w:type="dxa"/>
            <w:tcBorders>
              <w:top w:val="single" w:sz="4" w:space="0" w:color="0070C0"/>
              <w:left w:val="single" w:sz="4" w:space="0" w:color="0070C0"/>
              <w:bottom w:val="single" w:sz="8" w:space="0" w:color="4F81BD"/>
            </w:tcBorders>
          </w:tcPr>
          <w:p w14:paraId="760B33D1" w14:textId="09B0DF73" w:rsidR="00E30438" w:rsidRPr="00D430B3" w:rsidRDefault="00E30438" w:rsidP="00D430B3">
            <w:pPr>
              <w:pStyle w:val="affe"/>
              <w:shd w:val="clear" w:color="auto" w:fill="FFFFFF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30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Согласующая группа привязанная к этапу определенной цепочки</w:t>
            </w:r>
          </w:p>
        </w:tc>
      </w:tr>
    </w:tbl>
    <w:p w14:paraId="608D5A52" w14:textId="77777777" w:rsidR="00A02BA1" w:rsidRDefault="00A02BA1" w:rsidP="004E1D1B">
      <w:pPr>
        <w:pStyle w:val="af"/>
        <w:shd w:val="clear" w:color="auto" w:fill="FFFFFF" w:themeFill="background1"/>
        <w:rPr>
          <w:lang w:val="ru-RU"/>
        </w:rPr>
      </w:pPr>
    </w:p>
    <w:p w14:paraId="5F7940B4" w14:textId="39C9810E" w:rsidR="00CE46DE" w:rsidRDefault="00F21F3D" w:rsidP="00883B12">
      <w:pPr>
        <w:pStyle w:val="1"/>
      </w:pPr>
      <w:bookmarkStart w:id="80" w:name="_Toc144711058"/>
      <w:r>
        <w:lastRenderedPageBreak/>
        <w:t>Обновление справочников</w:t>
      </w:r>
      <w:bookmarkEnd w:id="80"/>
    </w:p>
    <w:p w14:paraId="49F93A23" w14:textId="77777777" w:rsidR="00545C9F" w:rsidRPr="000862C6" w:rsidRDefault="00545C9F" w:rsidP="00545C9F">
      <w:pPr>
        <w:pStyle w:val="20"/>
      </w:pPr>
      <w:bookmarkStart w:id="81" w:name="_Toc144711059"/>
      <w:r>
        <w:t>Описание</w:t>
      </w:r>
      <w:bookmarkEnd w:id="81"/>
    </w:p>
    <w:p w14:paraId="35390DCC" w14:textId="54F0BEE1" w:rsidR="00CE46DE" w:rsidRPr="003359BB" w:rsidRDefault="00CE46DE" w:rsidP="003359BB">
      <w:pPr>
        <w:pStyle w:val="af"/>
        <w:rPr>
          <w:lang w:val="ru-RU"/>
        </w:rPr>
      </w:pPr>
      <w:r w:rsidRPr="003359BB">
        <w:rPr>
          <w:lang w:val="ru-RU"/>
        </w:rPr>
        <w:t xml:space="preserve">В данном разделе рассматривается </w:t>
      </w:r>
      <w:r w:rsidR="00F21F3D">
        <w:rPr>
          <w:lang w:val="ru-RU"/>
        </w:rPr>
        <w:t>обновление</w:t>
      </w:r>
      <w:r w:rsidR="00F21F3D" w:rsidRPr="003359BB">
        <w:rPr>
          <w:lang w:val="ru-RU"/>
        </w:rPr>
        <w:t xml:space="preserve"> </w:t>
      </w:r>
      <w:r w:rsidRPr="003359BB">
        <w:rPr>
          <w:lang w:val="ru-RU"/>
        </w:rPr>
        <w:t xml:space="preserve">только </w:t>
      </w:r>
      <w:r w:rsidR="0065659B">
        <w:rPr>
          <w:lang w:val="ru-RU"/>
        </w:rPr>
        <w:t>внутренних (не интеграционных)</w:t>
      </w:r>
      <w:r w:rsidRPr="003359BB">
        <w:rPr>
          <w:lang w:val="ru-RU"/>
        </w:rPr>
        <w:t xml:space="preserve"> справочников. </w:t>
      </w:r>
    </w:p>
    <w:p w14:paraId="0BDDB08A" w14:textId="33C02A50" w:rsidR="00CE46DE" w:rsidRPr="003359BB" w:rsidRDefault="00CE46DE" w:rsidP="0018626F">
      <w:pPr>
        <w:pStyle w:val="af"/>
        <w:rPr>
          <w:lang w:val="ru-RU"/>
        </w:rPr>
      </w:pPr>
      <w:r w:rsidRPr="003359BB">
        <w:rPr>
          <w:lang w:val="ru-RU"/>
        </w:rPr>
        <w:t xml:space="preserve">Обновление справочников может </w:t>
      </w:r>
      <w:r w:rsidR="00A252B5" w:rsidRPr="003359BB">
        <w:rPr>
          <w:lang w:val="ru-RU"/>
        </w:rPr>
        <w:t>потребоваться</w:t>
      </w:r>
      <w:r w:rsidRPr="003359BB">
        <w:rPr>
          <w:lang w:val="ru-RU"/>
        </w:rPr>
        <w:t xml:space="preserve"> в следующих случаях:</w:t>
      </w:r>
    </w:p>
    <w:p w14:paraId="424FEB1D" w14:textId="60815F05" w:rsidR="00CE46DE" w:rsidRDefault="00CE46DE" w:rsidP="00121E75">
      <w:pPr>
        <w:pStyle w:val="af1"/>
        <w:numPr>
          <w:ilvl w:val="0"/>
          <w:numId w:val="18"/>
        </w:numPr>
        <w:spacing w:line="360" w:lineRule="auto"/>
        <w:jc w:val="both"/>
      </w:pPr>
      <w:r>
        <w:t>по запросу пользователей;</w:t>
      </w:r>
    </w:p>
    <w:p w14:paraId="463B3CDF" w14:textId="229C9251" w:rsidR="00CE46DE" w:rsidRDefault="00CE46DE" w:rsidP="00121E75">
      <w:pPr>
        <w:pStyle w:val="af1"/>
        <w:numPr>
          <w:ilvl w:val="0"/>
          <w:numId w:val="18"/>
        </w:numPr>
        <w:spacing w:before="240" w:after="0" w:line="360" w:lineRule="auto"/>
        <w:jc w:val="both"/>
      </w:pPr>
      <w:r>
        <w:t>после системных обновлений в СИП.</w:t>
      </w:r>
    </w:p>
    <w:p w14:paraId="6769A57E" w14:textId="01F04F6F" w:rsidR="003359BB" w:rsidRDefault="003359BB" w:rsidP="0018626F">
      <w:pPr>
        <w:pStyle w:val="af"/>
        <w:rPr>
          <w:lang w:val="ru-RU"/>
        </w:rPr>
      </w:pPr>
      <w:r>
        <w:rPr>
          <w:lang w:val="ru-RU"/>
        </w:rPr>
        <w:t xml:space="preserve">Справочники и поля, </w:t>
      </w:r>
      <w:r w:rsidRPr="003359BB">
        <w:rPr>
          <w:lang w:val="ru-RU"/>
        </w:rPr>
        <w:t>используемы</w:t>
      </w:r>
      <w:r w:rsidR="00100628">
        <w:rPr>
          <w:lang w:val="ru-RU"/>
        </w:rPr>
        <w:t>е</w:t>
      </w:r>
      <w:r w:rsidRPr="003359BB">
        <w:rPr>
          <w:lang w:val="ru-RU"/>
        </w:rPr>
        <w:t xml:space="preserve"> по умолчанию при заполнении карточки инвестиционных проектов, </w:t>
      </w:r>
      <w:r w:rsidR="00655EAB">
        <w:rPr>
          <w:lang w:val="ru-RU"/>
        </w:rPr>
        <w:t>родительской системой</w:t>
      </w:r>
      <w:r>
        <w:rPr>
          <w:lang w:val="ru-RU"/>
        </w:rPr>
        <w:t xml:space="preserve"> </w:t>
      </w:r>
      <w:r w:rsidR="00655EAB">
        <w:rPr>
          <w:lang w:val="ru-RU"/>
        </w:rPr>
        <w:t>которых</w:t>
      </w:r>
      <w:r>
        <w:rPr>
          <w:lang w:val="ru-RU"/>
        </w:rPr>
        <w:t xml:space="preserve"> является СИП</w:t>
      </w:r>
      <w:r w:rsidR="00655EAB">
        <w:rPr>
          <w:lang w:val="ru-RU"/>
        </w:rPr>
        <w:t>,</w:t>
      </w:r>
      <w:r w:rsidR="00100628">
        <w:rPr>
          <w:lang w:val="ru-RU"/>
        </w:rPr>
        <w:t xml:space="preserve"> и доступные для редактирования через </w:t>
      </w:r>
      <w:r w:rsidR="00655EAB">
        <w:rPr>
          <w:lang w:val="ru-RU"/>
        </w:rPr>
        <w:t>2 ЛТП</w:t>
      </w:r>
      <w:r w:rsidR="00100628">
        <w:rPr>
          <w:lang w:val="ru-RU"/>
        </w:rPr>
        <w:t>, приведены ниже:</w:t>
      </w:r>
    </w:p>
    <w:p w14:paraId="6D8C7EC9" w14:textId="15D8CE55" w:rsidR="00096C82" w:rsidRPr="00B716B0" w:rsidRDefault="00096C82" w:rsidP="00096C82">
      <w:pPr>
        <w:pStyle w:val="aff6"/>
        <w:keepNext/>
      </w:pPr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E41B5C">
        <w:rPr>
          <w:noProof/>
        </w:rPr>
        <w:t>6</w:t>
      </w:r>
      <w:r>
        <w:fldChar w:fldCharType="end"/>
      </w:r>
      <w:r>
        <w:t xml:space="preserve"> Список внутренних справочников СИП</w:t>
      </w:r>
      <w:r w:rsidR="00100628">
        <w:t>, доступных для редактирования через 2ЛТП</w:t>
      </w: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447"/>
        <w:gridCol w:w="4330"/>
        <w:gridCol w:w="4716"/>
      </w:tblGrid>
      <w:tr w:rsidR="00096C82" w14:paraId="24ABDAB4" w14:textId="77777777" w:rsidTr="007C40C6">
        <w:trPr>
          <w:tblHeader/>
        </w:trPr>
        <w:tc>
          <w:tcPr>
            <w:tcW w:w="447" w:type="dxa"/>
            <w:shd w:val="clear" w:color="auto" w:fill="D9D9D9" w:themeFill="background1" w:themeFillShade="D9"/>
          </w:tcPr>
          <w:p w14:paraId="7040E484" w14:textId="6F7CED94" w:rsidR="00096C82" w:rsidRPr="00CD1825" w:rsidRDefault="00096C82" w:rsidP="00CD1825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CD1825">
              <w:rPr>
                <w:rFonts w:cstheme="minorHAnsi"/>
                <w:b/>
                <w:lang w:val="ru-RU"/>
              </w:rPr>
              <w:t>№</w:t>
            </w:r>
          </w:p>
        </w:tc>
        <w:tc>
          <w:tcPr>
            <w:tcW w:w="4341" w:type="dxa"/>
            <w:shd w:val="clear" w:color="auto" w:fill="D9D9D9" w:themeFill="background1" w:themeFillShade="D9"/>
          </w:tcPr>
          <w:p w14:paraId="048B847B" w14:textId="4604F3BC" w:rsidR="00096C82" w:rsidRPr="00CD1825" w:rsidRDefault="00096C82" w:rsidP="00CD1825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CD1825">
              <w:rPr>
                <w:rFonts w:cstheme="minorHAnsi"/>
                <w:b/>
                <w:lang w:val="ru-RU"/>
              </w:rPr>
              <w:t>Наименование</w:t>
            </w:r>
          </w:p>
        </w:tc>
        <w:tc>
          <w:tcPr>
            <w:tcW w:w="4705" w:type="dxa"/>
            <w:shd w:val="clear" w:color="auto" w:fill="D9D9D9" w:themeFill="background1" w:themeFillShade="D9"/>
          </w:tcPr>
          <w:p w14:paraId="77662524" w14:textId="596FE5A3" w:rsidR="00096C82" w:rsidRPr="00CD1825" w:rsidRDefault="00096C82" w:rsidP="00CD1825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CD1825">
              <w:rPr>
                <w:rFonts w:cstheme="minorHAnsi"/>
                <w:b/>
                <w:lang w:val="ru-RU"/>
              </w:rPr>
              <w:t>Техническое наименование в СИП</w:t>
            </w:r>
          </w:p>
        </w:tc>
      </w:tr>
      <w:tr w:rsidR="007C40C6" w:rsidRPr="00151CA4" w14:paraId="6E853A65" w14:textId="77777777" w:rsidTr="007C40C6">
        <w:tc>
          <w:tcPr>
            <w:tcW w:w="447" w:type="dxa"/>
          </w:tcPr>
          <w:p w14:paraId="6FF1F258" w14:textId="79429DA9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1AB2" w14:textId="4571C405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 xml:space="preserve">Справочник типов оборудования </w:t>
            </w:r>
            <w:r w:rsidRPr="007C40C6">
              <w:t>CAPEX</w:t>
            </w:r>
            <w:r w:rsidRPr="00A85685">
              <w:rPr>
                <w:lang w:val="ru-RU"/>
              </w:rPr>
              <w:t xml:space="preserve"> / Итого Оборудование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FAE6" w14:textId="3879D752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dictionary.capex_equipment_types</w:t>
            </w:r>
            <w:proofErr w:type="spellEnd"/>
            <w:r w:rsidRPr="007C40C6">
              <w:t xml:space="preserve"> </w:t>
            </w:r>
          </w:p>
        </w:tc>
      </w:tr>
      <w:tr w:rsidR="007C40C6" w:rsidRPr="00E85EA3" w14:paraId="648C8753" w14:textId="77777777" w:rsidTr="007C40C6">
        <w:tc>
          <w:tcPr>
            <w:tcW w:w="447" w:type="dxa"/>
          </w:tcPr>
          <w:p w14:paraId="081E23AA" w14:textId="0BA74C57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AE4B0" w14:textId="35464705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связи словаря Организаций с Видами распределения ДДС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E2B1" w14:textId="641F69AC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dictionary.dds_kind_cfo_initiator</w:t>
            </w:r>
            <w:proofErr w:type="spellEnd"/>
            <w:r w:rsidRPr="007C40C6">
              <w:t xml:space="preserve"> </w:t>
            </w:r>
          </w:p>
        </w:tc>
      </w:tr>
      <w:tr w:rsidR="007C40C6" w:rsidRPr="00E85EA3" w14:paraId="013F72E8" w14:textId="77777777" w:rsidTr="007C40C6">
        <w:tc>
          <w:tcPr>
            <w:tcW w:w="447" w:type="dxa"/>
          </w:tcPr>
          <w:p w14:paraId="7E3071FC" w14:textId="2C286778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3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D3E6" w14:textId="2425EA0A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связи словарей Видов распределения ДДС и Организаций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AE211" w14:textId="5D905374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dictionary.dds_kind_org_type</w:t>
            </w:r>
            <w:proofErr w:type="spellEnd"/>
            <w:r w:rsidRPr="007C40C6">
              <w:t xml:space="preserve"> </w:t>
            </w:r>
          </w:p>
        </w:tc>
      </w:tr>
      <w:tr w:rsidR="007C40C6" w:rsidRPr="00E85EA3" w14:paraId="0DF4E07A" w14:textId="77777777" w:rsidTr="007C40C6">
        <w:tc>
          <w:tcPr>
            <w:tcW w:w="447" w:type="dxa"/>
          </w:tcPr>
          <w:p w14:paraId="7A27E1C1" w14:textId="25163379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4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CA126" w14:textId="04DE7078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с типами документов ВХР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13BB" w14:textId="648D7193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dictionary.internal_accounting_document_type</w:t>
            </w:r>
            <w:proofErr w:type="spellEnd"/>
            <w:r w:rsidRPr="007C40C6">
              <w:t xml:space="preserve"> </w:t>
            </w:r>
          </w:p>
        </w:tc>
      </w:tr>
      <w:tr w:rsidR="007C40C6" w14:paraId="2E64CFFD" w14:textId="77777777" w:rsidTr="007C40C6">
        <w:tc>
          <w:tcPr>
            <w:tcW w:w="447" w:type="dxa"/>
          </w:tcPr>
          <w:p w14:paraId="06545F3F" w14:textId="5FC16A5E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5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6ACD4" w14:textId="214B0745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Справочник</w:t>
            </w:r>
            <w:proofErr w:type="spellEnd"/>
            <w:r w:rsidRPr="007C40C6">
              <w:t xml:space="preserve"> </w:t>
            </w:r>
            <w:proofErr w:type="spellStart"/>
            <w:r w:rsidRPr="007C40C6">
              <w:t>событии</w:t>
            </w:r>
            <w:proofErr w:type="spellEnd"/>
            <w:r w:rsidRPr="007C40C6">
              <w:t xml:space="preserve"> </w:t>
            </w:r>
            <w:proofErr w:type="spellStart"/>
            <w:r w:rsidRPr="007C40C6">
              <w:t>истории</w:t>
            </w:r>
            <w:proofErr w:type="spellEnd"/>
            <w:r w:rsidRPr="007C40C6">
              <w:t xml:space="preserve"> ВХР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4304" w14:textId="5662A700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dictionary.internal_accounting_event</w:t>
            </w:r>
            <w:proofErr w:type="spellEnd"/>
            <w:r w:rsidRPr="007C40C6">
              <w:t xml:space="preserve"> </w:t>
            </w:r>
          </w:p>
        </w:tc>
      </w:tr>
      <w:tr w:rsidR="007C40C6" w:rsidRPr="00E85EA3" w14:paraId="7CA472D7" w14:textId="77777777" w:rsidTr="007C40C6">
        <w:tc>
          <w:tcPr>
            <w:tcW w:w="447" w:type="dxa"/>
          </w:tcPr>
          <w:p w14:paraId="6C8BE716" w14:textId="1A1A87F2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6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3073" w14:textId="21AD890A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Справочник типов проектов участников ВХР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8968D" w14:textId="196EF68A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dictionary.internal_accounting_participant_type</w:t>
            </w:r>
            <w:proofErr w:type="spellEnd"/>
            <w:r w:rsidRPr="007C40C6">
              <w:t xml:space="preserve"> </w:t>
            </w:r>
          </w:p>
        </w:tc>
      </w:tr>
      <w:tr w:rsidR="007C40C6" w:rsidRPr="00E85EA3" w14:paraId="01712B08" w14:textId="77777777" w:rsidTr="007C40C6">
        <w:tc>
          <w:tcPr>
            <w:tcW w:w="447" w:type="dxa"/>
          </w:tcPr>
          <w:p w14:paraId="4BD69738" w14:textId="06DE02B1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7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1597" w14:textId="50F4BE8F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 типами переносов экономии ВХР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CF7F4" w14:textId="583F5727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dictionary.internal_accounting_saving_type</w:t>
            </w:r>
            <w:proofErr w:type="spellEnd"/>
            <w:r w:rsidRPr="007C40C6">
              <w:t xml:space="preserve"> </w:t>
            </w:r>
          </w:p>
        </w:tc>
      </w:tr>
      <w:tr w:rsidR="007C40C6" w:rsidRPr="00E85EA3" w14:paraId="2527006E" w14:textId="77777777" w:rsidTr="007C40C6">
        <w:tc>
          <w:tcPr>
            <w:tcW w:w="447" w:type="dxa"/>
          </w:tcPr>
          <w:p w14:paraId="4D5828DB" w14:textId="0E1A077C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8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43472" w14:textId="10FF5FE4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с типами документов ИП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CDFEA" w14:textId="300E76CF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dictionary.investment_project_document_type</w:t>
            </w:r>
            <w:proofErr w:type="spellEnd"/>
            <w:r w:rsidRPr="007C40C6">
              <w:t xml:space="preserve"> </w:t>
            </w:r>
          </w:p>
        </w:tc>
      </w:tr>
      <w:tr w:rsidR="007C40C6" w:rsidRPr="00151CA4" w14:paraId="0A3F6F5F" w14:textId="77777777" w:rsidTr="007C40C6">
        <w:tc>
          <w:tcPr>
            <w:tcW w:w="447" w:type="dxa"/>
          </w:tcPr>
          <w:p w14:paraId="64484F6E" w14:textId="179DE8F4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9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1623" w14:textId="35F0B9E4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карточки "Ставки / Коэффициенты" блока Макроэкономика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1B1F" w14:textId="6F183FBC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dictionary.macro_economics_coefficient</w:t>
            </w:r>
            <w:proofErr w:type="spellEnd"/>
          </w:p>
        </w:tc>
      </w:tr>
      <w:tr w:rsidR="007C40C6" w14:paraId="35A50FC2" w14:textId="77777777" w:rsidTr="007C40C6">
        <w:tc>
          <w:tcPr>
            <w:tcW w:w="447" w:type="dxa"/>
          </w:tcPr>
          <w:p w14:paraId="3EA053B2" w14:textId="1FFEA85E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10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7B8BE" w14:textId="1051FC52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карточки "Ставки / Коэффициенты" блока Макроэкономика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2C23" w14:textId="3449945B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dictionary.macro_economics_coefficient</w:t>
            </w:r>
            <w:proofErr w:type="spellEnd"/>
          </w:p>
        </w:tc>
      </w:tr>
      <w:tr w:rsidR="007C40C6" w:rsidRPr="00151CA4" w14:paraId="57E96103" w14:textId="77777777" w:rsidTr="007C40C6">
        <w:tc>
          <w:tcPr>
            <w:tcW w:w="447" w:type="dxa"/>
          </w:tcPr>
          <w:p w14:paraId="185A658A" w14:textId="078DDBD1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11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60D5D" w14:textId="05CD343D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карточки "Валюта и курсы" блока Макроэкономика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B8566" w14:textId="2C59BF16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dictionary.macro_economics_currency</w:t>
            </w:r>
            <w:proofErr w:type="spellEnd"/>
          </w:p>
        </w:tc>
      </w:tr>
      <w:tr w:rsidR="007C40C6" w14:paraId="34590EAB" w14:textId="77777777" w:rsidTr="007C40C6">
        <w:tc>
          <w:tcPr>
            <w:tcW w:w="447" w:type="dxa"/>
          </w:tcPr>
          <w:p w14:paraId="2F3B8A74" w14:textId="6836A735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12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B603B" w14:textId="0A0467F1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 xml:space="preserve">Таблица карточки "Валюта и курсы" блока Макроэкономика 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773F9" w14:textId="66143DD3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dictionary.macro_economics_currency</w:t>
            </w:r>
            <w:proofErr w:type="spellEnd"/>
          </w:p>
        </w:tc>
      </w:tr>
      <w:tr w:rsidR="007C40C6" w14:paraId="014F2948" w14:textId="77777777" w:rsidTr="007C40C6">
        <w:tc>
          <w:tcPr>
            <w:tcW w:w="447" w:type="dxa"/>
          </w:tcPr>
          <w:p w14:paraId="21E73CED" w14:textId="5AAC717B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13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02E6" w14:textId="3194A71D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Список</w:t>
            </w:r>
            <w:proofErr w:type="spellEnd"/>
            <w:r w:rsidRPr="007C40C6">
              <w:t xml:space="preserve"> </w:t>
            </w:r>
            <w:proofErr w:type="spellStart"/>
            <w:r w:rsidRPr="007C40C6">
              <w:t>услуг</w:t>
            </w:r>
            <w:proofErr w:type="spellEnd"/>
            <w:r w:rsidRPr="007C40C6">
              <w:t xml:space="preserve"> </w:t>
            </w:r>
            <w:proofErr w:type="spellStart"/>
            <w:r w:rsidRPr="007C40C6">
              <w:t>блока</w:t>
            </w:r>
            <w:proofErr w:type="spellEnd"/>
            <w:r w:rsidRPr="007C40C6">
              <w:t xml:space="preserve"> </w:t>
            </w:r>
            <w:proofErr w:type="spellStart"/>
            <w:r w:rsidRPr="007C40C6">
              <w:t>Макроэкономика</w:t>
            </w:r>
            <w:proofErr w:type="spellEnd"/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113D" w14:textId="2EDBC6BF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dictionary.macro_economics_service</w:t>
            </w:r>
            <w:proofErr w:type="spellEnd"/>
          </w:p>
        </w:tc>
      </w:tr>
      <w:tr w:rsidR="007C40C6" w:rsidRPr="00151CA4" w14:paraId="1CEF0A44" w14:textId="77777777" w:rsidTr="007C40C6">
        <w:tc>
          <w:tcPr>
            <w:tcW w:w="447" w:type="dxa"/>
          </w:tcPr>
          <w:p w14:paraId="55C952ED" w14:textId="4F21EF4D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lastRenderedPageBreak/>
              <w:t>14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4203" w14:textId="4064649B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 xml:space="preserve">Таблица карточки "Налоги и сборы" блока Макроэкономика 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46DA" w14:textId="66745244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dictionary.macro_economics_taxes</w:t>
            </w:r>
            <w:proofErr w:type="spellEnd"/>
          </w:p>
        </w:tc>
      </w:tr>
      <w:tr w:rsidR="007C40C6" w:rsidRPr="00151CA4" w14:paraId="5E9232E6" w14:textId="77777777" w:rsidTr="007C40C6">
        <w:tc>
          <w:tcPr>
            <w:tcW w:w="447" w:type="dxa"/>
          </w:tcPr>
          <w:p w14:paraId="73DA2DEC" w14:textId="63E63C81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15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A27C" w14:textId="1784F13E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карточки "Оборачиваемость и возврат ДЗ" блока Макроэкономика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2A51" w14:textId="622798A2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dictionary.macro_economics_turnover</w:t>
            </w:r>
            <w:proofErr w:type="spellEnd"/>
          </w:p>
        </w:tc>
      </w:tr>
      <w:tr w:rsidR="007C40C6" w:rsidRPr="00E85EA3" w14:paraId="52038154" w14:textId="77777777" w:rsidTr="007C40C6">
        <w:tc>
          <w:tcPr>
            <w:tcW w:w="447" w:type="dxa"/>
          </w:tcPr>
          <w:p w14:paraId="29B79AB7" w14:textId="12AC1169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16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2D4F" w14:textId="24177923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 xml:space="preserve">Статьи дохода  для планирования ТК "Услуги инсталляции" 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E679" w14:textId="338EF7FA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dictionary.ta_cost_installation_services</w:t>
            </w:r>
            <w:proofErr w:type="spellEnd"/>
          </w:p>
        </w:tc>
      </w:tr>
      <w:tr w:rsidR="007C40C6" w:rsidRPr="00151CA4" w14:paraId="5429D19F" w14:textId="77777777" w:rsidTr="007C40C6">
        <w:tc>
          <w:tcPr>
            <w:tcW w:w="447" w:type="dxa"/>
          </w:tcPr>
          <w:p w14:paraId="6B855765" w14:textId="6E2495E0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17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69C66" w14:textId="0ECBF782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 xml:space="preserve">Статьи дохода  для планирования ТК "Отложенная выручка" 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E5AC" w14:textId="41E2E6DB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dictionary.ta_deferred_revenue</w:t>
            </w:r>
            <w:proofErr w:type="spellEnd"/>
          </w:p>
        </w:tc>
      </w:tr>
      <w:tr w:rsidR="007C40C6" w:rsidRPr="00E85EA3" w14:paraId="6013F5EF" w14:textId="77777777" w:rsidTr="007C40C6">
        <w:tc>
          <w:tcPr>
            <w:tcW w:w="447" w:type="dxa"/>
          </w:tcPr>
          <w:p w14:paraId="635BAE4E" w14:textId="0C969D14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18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3AD59B" w14:textId="38BF34FA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 xml:space="preserve">Статьи затрат  для планирования ТК "Затраты на приобретение АО" 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216B09" w14:textId="1A60375C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dictionary.ta_expenditure_sale_ao</w:t>
            </w:r>
            <w:proofErr w:type="spellEnd"/>
          </w:p>
        </w:tc>
      </w:tr>
      <w:tr w:rsidR="007C40C6" w:rsidRPr="00E85EA3" w14:paraId="5946E8AF" w14:textId="77777777" w:rsidTr="007C40C6">
        <w:tc>
          <w:tcPr>
            <w:tcW w:w="447" w:type="dxa"/>
          </w:tcPr>
          <w:p w14:paraId="78CEBE78" w14:textId="0914AE8F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19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6DE9F8" w14:textId="78388468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 xml:space="preserve">Статьи дохода  для планирования ТК "Продажа АО" 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B5A9FB" w14:textId="2B3C8EA1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dictionary.ta_revenue_sale_ao</w:t>
            </w:r>
            <w:proofErr w:type="spellEnd"/>
          </w:p>
        </w:tc>
      </w:tr>
      <w:tr w:rsidR="007C40C6" w:rsidRPr="007C40C6" w14:paraId="79A286F4" w14:textId="77777777" w:rsidTr="007C40C6">
        <w:tc>
          <w:tcPr>
            <w:tcW w:w="447" w:type="dxa"/>
          </w:tcPr>
          <w:p w14:paraId="10596E00" w14:textId="79795074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20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DA31B" w14:textId="4D389246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Статьи затрат  для планирования ТК "</w:t>
            </w:r>
            <w:r w:rsidRPr="007C40C6">
              <w:t>SAC</w:t>
            </w:r>
            <w:r w:rsidRPr="00A85685">
              <w:rPr>
                <w:lang w:val="ru-RU"/>
              </w:rPr>
              <w:t xml:space="preserve">" 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C729FC" w14:textId="0E5074D4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dictionary.ta_sac</w:t>
            </w:r>
            <w:proofErr w:type="spellEnd"/>
          </w:p>
        </w:tc>
      </w:tr>
      <w:tr w:rsidR="007C40C6" w:rsidRPr="00E85EA3" w14:paraId="18F331CB" w14:textId="77777777" w:rsidTr="007C40C6">
        <w:tc>
          <w:tcPr>
            <w:tcW w:w="447" w:type="dxa"/>
          </w:tcPr>
          <w:p w14:paraId="6B2039BF" w14:textId="3E106E4C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21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543F02" w14:textId="3F9EA3FC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ЦФО инициатора с правом участия в адресном распределении ДДС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1021BDA" w14:textId="4405D283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dictionary.cfo_initiator_for_targeted_distribution</w:t>
            </w:r>
            <w:proofErr w:type="spellEnd"/>
          </w:p>
        </w:tc>
      </w:tr>
      <w:tr w:rsidR="007C40C6" w:rsidRPr="00E85EA3" w14:paraId="74BEF15A" w14:textId="77777777" w:rsidTr="007C40C6">
        <w:tc>
          <w:tcPr>
            <w:tcW w:w="447" w:type="dxa"/>
          </w:tcPr>
          <w:p w14:paraId="7CB8036F" w14:textId="176432B4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22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A68A48C" w14:textId="2E69CEDF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proofErr w:type="spellStart"/>
            <w:r w:rsidRPr="00A85685">
              <w:rPr>
                <w:lang w:val="ru-RU"/>
              </w:rPr>
              <w:t>Мэппинг</w:t>
            </w:r>
            <w:proofErr w:type="spellEnd"/>
            <w:r w:rsidRPr="00A85685">
              <w:rPr>
                <w:lang w:val="ru-RU"/>
              </w:rPr>
              <w:t xml:space="preserve"> бизнес процессов</w:t>
            </w:r>
            <w:r w:rsidRPr="007C40C6">
              <w:t> </w:t>
            </w:r>
            <w:r w:rsidRPr="00A85685">
              <w:rPr>
                <w:lang w:val="ru-RU"/>
              </w:rPr>
              <w:t>на ЦФО и ВР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14:paraId="5B7D6600" w14:textId="2C320E57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dictionary.business_process_cfo_initiator</w:t>
            </w:r>
            <w:proofErr w:type="spellEnd"/>
            <w:r w:rsidRPr="007C40C6">
              <w:br/>
            </w:r>
            <w:proofErr w:type="spellStart"/>
            <w:r w:rsidRPr="007C40C6">
              <w:t>dictionary.business_process_dds_kind</w:t>
            </w:r>
            <w:proofErr w:type="spellEnd"/>
          </w:p>
        </w:tc>
      </w:tr>
      <w:tr w:rsidR="007C40C6" w:rsidRPr="00E85EA3" w14:paraId="05E857FB" w14:textId="77777777" w:rsidTr="007C40C6">
        <w:tc>
          <w:tcPr>
            <w:tcW w:w="447" w:type="dxa"/>
          </w:tcPr>
          <w:p w14:paraId="5C3E045A" w14:textId="79F9D5BD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23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39D7DF" w14:textId="175CE478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Статистика</w:t>
            </w:r>
            <w:proofErr w:type="spellEnd"/>
            <w:r w:rsidRPr="007C40C6">
              <w:t xml:space="preserve"> В2С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B646D" w14:textId="61B5804C" w:rsidR="007C40C6" w:rsidRPr="007C40C6" w:rsidRDefault="007C40C6" w:rsidP="007C40C6">
            <w:pPr>
              <w:pStyle w:val="af"/>
              <w:ind w:firstLine="0"/>
              <w:jc w:val="left"/>
            </w:pPr>
            <w:r w:rsidRPr="007C40C6">
              <w:t>business_case.b2c_incremental_cpe_statistic</w:t>
            </w:r>
            <w:r w:rsidRPr="007C40C6">
              <w:br/>
              <w:t>business_case.b2c_incremental_opex_statistic</w:t>
            </w:r>
            <w:r w:rsidRPr="007C40C6">
              <w:br/>
              <w:t>business_case.b2c_incremental_revenue_statistic</w:t>
            </w:r>
          </w:p>
        </w:tc>
      </w:tr>
      <w:tr w:rsidR="007C40C6" w:rsidRPr="00E85EA3" w14:paraId="21A1BB1F" w14:textId="77777777" w:rsidTr="007C40C6">
        <w:tc>
          <w:tcPr>
            <w:tcW w:w="447" w:type="dxa"/>
          </w:tcPr>
          <w:p w14:paraId="3D83FC5E" w14:textId="0089B644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24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5873B" w14:textId="0B07C000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Статистика</w:t>
            </w:r>
            <w:proofErr w:type="spellEnd"/>
            <w:r w:rsidRPr="007C40C6">
              <w:t xml:space="preserve"> В2С </w:t>
            </w:r>
            <w:proofErr w:type="spellStart"/>
            <w:r w:rsidRPr="007C40C6">
              <w:t>класс</w:t>
            </w:r>
            <w:proofErr w:type="spellEnd"/>
            <w:r w:rsidRPr="007C40C6">
              <w:t xml:space="preserve"> 105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1972F" w14:textId="435D720D" w:rsidR="007C40C6" w:rsidRPr="007C40C6" w:rsidRDefault="007C40C6" w:rsidP="007C40C6">
            <w:pPr>
              <w:pStyle w:val="af"/>
              <w:ind w:firstLine="0"/>
              <w:jc w:val="left"/>
            </w:pPr>
            <w:r w:rsidRPr="007C40C6">
              <w:t>business_case.b2c_incremental_revenue_statistic</w:t>
            </w:r>
          </w:p>
        </w:tc>
      </w:tr>
      <w:tr w:rsidR="007C40C6" w:rsidRPr="00E85EA3" w14:paraId="63A34B1F" w14:textId="77777777" w:rsidTr="007C40C6">
        <w:tc>
          <w:tcPr>
            <w:tcW w:w="447" w:type="dxa"/>
          </w:tcPr>
          <w:p w14:paraId="54944DF5" w14:textId="3E21F2E5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25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7F8499" w14:textId="72ED4372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Статистика</w:t>
            </w:r>
            <w:proofErr w:type="spellEnd"/>
            <w:r w:rsidRPr="007C40C6">
              <w:t xml:space="preserve"> В2С </w:t>
            </w:r>
            <w:proofErr w:type="spellStart"/>
            <w:r w:rsidRPr="007C40C6">
              <w:t>класс</w:t>
            </w:r>
            <w:proofErr w:type="spellEnd"/>
            <w:r w:rsidRPr="007C40C6">
              <w:t xml:space="preserve"> 119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0EBE32" w14:textId="13416DBE" w:rsidR="007C40C6" w:rsidRPr="007C40C6" w:rsidRDefault="007C40C6" w:rsidP="007C40C6">
            <w:pPr>
              <w:pStyle w:val="af"/>
              <w:ind w:firstLine="0"/>
              <w:jc w:val="left"/>
            </w:pPr>
            <w:r w:rsidRPr="007C40C6">
              <w:t>business_case.b2c_incremental_revenue_statistic</w:t>
            </w:r>
          </w:p>
        </w:tc>
      </w:tr>
      <w:tr w:rsidR="007C40C6" w:rsidRPr="00E85EA3" w14:paraId="05D27388" w14:textId="77777777" w:rsidTr="007C40C6">
        <w:tc>
          <w:tcPr>
            <w:tcW w:w="447" w:type="dxa"/>
          </w:tcPr>
          <w:p w14:paraId="0A85BEA1" w14:textId="37700AC4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26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EDC36" w14:textId="501BD948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Статистика</w:t>
            </w:r>
            <w:proofErr w:type="spellEnd"/>
            <w:r w:rsidRPr="007C40C6">
              <w:t xml:space="preserve"> В2В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E686" w14:textId="576B6F07" w:rsidR="007C40C6" w:rsidRPr="007C40C6" w:rsidRDefault="007C40C6" w:rsidP="007C40C6">
            <w:pPr>
              <w:pStyle w:val="af"/>
              <w:ind w:firstLine="0"/>
              <w:jc w:val="left"/>
            </w:pPr>
            <w:r w:rsidRPr="007C40C6">
              <w:t>business_case.b2b_incremental_cpe_statistic, business_case.b2b_incremental_opex_statistic, business_case.b2b_incremental_revenue_statistic</w:t>
            </w:r>
          </w:p>
        </w:tc>
      </w:tr>
      <w:tr w:rsidR="007C40C6" w:rsidRPr="00E85EA3" w14:paraId="410365DF" w14:textId="77777777" w:rsidTr="007C40C6">
        <w:tc>
          <w:tcPr>
            <w:tcW w:w="447" w:type="dxa"/>
          </w:tcPr>
          <w:p w14:paraId="75A6DB81" w14:textId="6059E2C2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27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FDF6C" w14:textId="4F8F5182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Статистика</w:t>
            </w:r>
            <w:proofErr w:type="spellEnd"/>
            <w:r w:rsidRPr="007C40C6">
              <w:t xml:space="preserve"> В2О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AF9F1" w14:textId="4836CCA1" w:rsidR="007C40C6" w:rsidRPr="007C40C6" w:rsidRDefault="007C40C6" w:rsidP="007C40C6">
            <w:pPr>
              <w:pStyle w:val="af"/>
              <w:ind w:firstLine="0"/>
              <w:jc w:val="left"/>
            </w:pPr>
            <w:r w:rsidRPr="007C40C6">
              <w:t>business_case.b2o_total_expense_statistic, business_case.b2o_total_revenue_statistic</w:t>
            </w:r>
          </w:p>
        </w:tc>
      </w:tr>
      <w:tr w:rsidR="007C40C6" w:rsidRPr="007C40C6" w14:paraId="7292D73C" w14:textId="77777777" w:rsidTr="007C40C6">
        <w:tc>
          <w:tcPr>
            <w:tcW w:w="447" w:type="dxa"/>
          </w:tcPr>
          <w:p w14:paraId="3A67F541" w14:textId="735D1958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28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387EE7" w14:textId="7955259C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МРФ, не выводимых в поле "Региональные филиалы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6937EA" w14:textId="5290CBCE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investment_project.mrf_hidden</w:t>
            </w:r>
            <w:proofErr w:type="spellEnd"/>
          </w:p>
        </w:tc>
      </w:tr>
      <w:tr w:rsidR="007C40C6" w:rsidRPr="00E85EA3" w14:paraId="7DF06259" w14:textId="77777777" w:rsidTr="007C40C6">
        <w:tc>
          <w:tcPr>
            <w:tcW w:w="447" w:type="dxa"/>
          </w:tcPr>
          <w:p w14:paraId="26D633E6" w14:textId="3BF2C3E5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29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91BEEC" w14:textId="17E77AAD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 xml:space="preserve">Статьи скрываемые в разделе </w:t>
            </w:r>
            <w:r w:rsidRPr="007C40C6">
              <w:t>P</w:t>
            </w:r>
            <w:r w:rsidRPr="00A85685">
              <w:rPr>
                <w:lang w:val="ru-RU"/>
              </w:rPr>
              <w:t>&amp;</w:t>
            </w:r>
            <w:r w:rsidRPr="007C40C6">
              <w:t>L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61856" w14:textId="2659F459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business_case.profit_loss_hidden</w:t>
            </w:r>
            <w:proofErr w:type="spellEnd"/>
          </w:p>
        </w:tc>
      </w:tr>
      <w:tr w:rsidR="007C40C6" w:rsidRPr="00E85EA3" w14:paraId="3F979DBC" w14:textId="77777777" w:rsidTr="007C40C6">
        <w:tc>
          <w:tcPr>
            <w:tcW w:w="447" w:type="dxa"/>
          </w:tcPr>
          <w:p w14:paraId="09F9EFA4" w14:textId="6B51EA5A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30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B0B11" w14:textId="63FFC855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 xml:space="preserve">Якорные статьи для навигации в разделе </w:t>
            </w:r>
            <w:r w:rsidRPr="007C40C6">
              <w:t>P</w:t>
            </w:r>
            <w:r w:rsidRPr="00A85685">
              <w:rPr>
                <w:lang w:val="ru-RU"/>
              </w:rPr>
              <w:t>&amp;</w:t>
            </w:r>
            <w:r w:rsidRPr="007C40C6">
              <w:t>L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476A0" w14:textId="66B54216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business_case.profit_loss_navigable</w:t>
            </w:r>
            <w:proofErr w:type="spellEnd"/>
          </w:p>
        </w:tc>
      </w:tr>
      <w:tr w:rsidR="007C40C6" w:rsidRPr="007C40C6" w14:paraId="7883D4B8" w14:textId="77777777" w:rsidTr="007C40C6">
        <w:tc>
          <w:tcPr>
            <w:tcW w:w="447" w:type="dxa"/>
          </w:tcPr>
          <w:p w14:paraId="368B0552" w14:textId="40986772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lastRenderedPageBreak/>
              <w:t>31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7F455" w14:textId="52B544B2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Таблица с перечнем проверок и возможностью их отключения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516AD" w14:textId="0F19406D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dictionary.project_validators</w:t>
            </w:r>
            <w:proofErr w:type="spellEnd"/>
          </w:p>
        </w:tc>
      </w:tr>
      <w:tr w:rsidR="007C40C6" w:rsidRPr="00E85EA3" w14:paraId="00819B3A" w14:textId="77777777" w:rsidTr="007C40C6">
        <w:tc>
          <w:tcPr>
            <w:tcW w:w="447" w:type="dxa"/>
          </w:tcPr>
          <w:p w14:paraId="748489EE" w14:textId="31C557DB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32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C6FAA" w14:textId="56C94E51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Справочник</w:t>
            </w:r>
            <w:proofErr w:type="spellEnd"/>
            <w:r w:rsidRPr="007C40C6">
              <w:t xml:space="preserve"> </w:t>
            </w:r>
            <w:proofErr w:type="spellStart"/>
            <w:r w:rsidRPr="007C40C6">
              <w:t>причин</w:t>
            </w:r>
            <w:proofErr w:type="spellEnd"/>
            <w:r w:rsidRPr="007C40C6">
              <w:t xml:space="preserve"> </w:t>
            </w:r>
            <w:proofErr w:type="spellStart"/>
            <w:r w:rsidRPr="007C40C6">
              <w:t>отказа</w:t>
            </w:r>
            <w:proofErr w:type="spellEnd"/>
            <w:r w:rsidRPr="007C40C6">
              <w:t xml:space="preserve"> </w:t>
            </w:r>
            <w:proofErr w:type="spellStart"/>
            <w:r w:rsidRPr="007C40C6">
              <w:t>согласования</w:t>
            </w:r>
            <w:proofErr w:type="spellEnd"/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49E81" w14:textId="03CE6686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project_approval_messages_not_approve</w:t>
            </w:r>
            <w:proofErr w:type="spellEnd"/>
          </w:p>
        </w:tc>
      </w:tr>
      <w:tr w:rsidR="007C40C6" w14:paraId="3FD58EF1" w14:textId="77777777" w:rsidTr="007C40C6">
        <w:tc>
          <w:tcPr>
            <w:tcW w:w="447" w:type="dxa"/>
          </w:tcPr>
          <w:p w14:paraId="072CA3D1" w14:textId="7AC8456C" w:rsidR="007C40C6" w:rsidRPr="00CD1825" w:rsidRDefault="007C40C6" w:rsidP="007C40C6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33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952EB1" w14:textId="203FE824" w:rsidR="007C40C6" w:rsidRPr="00A85685" w:rsidRDefault="007C40C6" w:rsidP="007C40C6">
            <w:pPr>
              <w:pStyle w:val="af"/>
              <w:ind w:firstLine="0"/>
              <w:jc w:val="left"/>
              <w:rPr>
                <w:lang w:val="ru-RU"/>
              </w:rPr>
            </w:pPr>
            <w:r w:rsidRPr="00A85685">
              <w:rPr>
                <w:lang w:val="ru-RU"/>
              </w:rPr>
              <w:t>Справочник причин отзыва листа согласования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D1042" w14:textId="4EB96F2A" w:rsidR="007C40C6" w:rsidRPr="007C40C6" w:rsidRDefault="007C40C6" w:rsidP="007C40C6">
            <w:pPr>
              <w:pStyle w:val="af"/>
              <w:ind w:firstLine="0"/>
              <w:jc w:val="left"/>
            </w:pPr>
            <w:proofErr w:type="spellStart"/>
            <w:r w:rsidRPr="007C40C6">
              <w:t>project_approval_revoke_reason</w:t>
            </w:r>
            <w:proofErr w:type="spellEnd"/>
          </w:p>
        </w:tc>
      </w:tr>
    </w:tbl>
    <w:p w14:paraId="1B0AE5BC" w14:textId="5BF602EB" w:rsidR="003359BB" w:rsidRPr="003359BB" w:rsidRDefault="003359BB" w:rsidP="0018626F">
      <w:pPr>
        <w:pStyle w:val="af"/>
        <w:spacing w:before="240"/>
        <w:rPr>
          <w:lang w:val="ru-RU"/>
        </w:rPr>
      </w:pPr>
      <w:r w:rsidRPr="003359BB">
        <w:rPr>
          <w:lang w:val="ru-RU"/>
        </w:rPr>
        <w:t>В рамках запросов на вторую линию технической поддержки</w:t>
      </w:r>
      <w:r w:rsidR="00A5117B">
        <w:rPr>
          <w:lang w:val="ru-RU"/>
        </w:rPr>
        <w:t xml:space="preserve"> через портал </w:t>
      </w:r>
      <w:hyperlink r:id="rId25" w:history="1">
        <w:proofErr w:type="spellStart"/>
        <w:r w:rsidR="00A5117B" w:rsidRPr="0018626F">
          <w:rPr>
            <w:lang w:val="ru-RU"/>
          </w:rPr>
          <w:t>HelpMe</w:t>
        </w:r>
        <w:proofErr w:type="spellEnd"/>
      </w:hyperlink>
      <w:r w:rsidR="00A5117B">
        <w:rPr>
          <w:lang w:val="ru-RU"/>
        </w:rPr>
        <w:t>,</w:t>
      </w:r>
      <w:r w:rsidRPr="003359BB">
        <w:rPr>
          <w:lang w:val="ru-RU"/>
        </w:rPr>
        <w:t xml:space="preserve"> у сотрудников, занимающихся обслуживанием Системы</w:t>
      </w:r>
      <w:r w:rsidR="00CE1040">
        <w:rPr>
          <w:lang w:val="ru-RU"/>
        </w:rPr>
        <w:t>,</w:t>
      </w:r>
      <w:r w:rsidRPr="003359BB">
        <w:rPr>
          <w:lang w:val="ru-RU"/>
        </w:rPr>
        <w:t xml:space="preserve"> </w:t>
      </w:r>
      <w:r w:rsidR="004057D3">
        <w:rPr>
          <w:lang w:val="ru-RU"/>
        </w:rPr>
        <w:t>есть</w:t>
      </w:r>
      <w:r w:rsidRPr="003359BB">
        <w:rPr>
          <w:lang w:val="ru-RU"/>
        </w:rPr>
        <w:t xml:space="preserve"> возможность</w:t>
      </w:r>
      <w:r>
        <w:rPr>
          <w:lang w:val="ru-RU"/>
        </w:rPr>
        <w:t xml:space="preserve"> </w:t>
      </w:r>
      <w:r w:rsidR="004057D3">
        <w:rPr>
          <w:lang w:val="ru-RU"/>
        </w:rPr>
        <w:t>реализации</w:t>
      </w:r>
      <w:r>
        <w:rPr>
          <w:lang w:val="ru-RU"/>
        </w:rPr>
        <w:t xml:space="preserve"> следующих функций:</w:t>
      </w:r>
    </w:p>
    <w:p w14:paraId="0C1C10B4" w14:textId="5C36E842" w:rsidR="003359BB" w:rsidRDefault="003359BB" w:rsidP="00121E75">
      <w:pPr>
        <w:pStyle w:val="af1"/>
        <w:numPr>
          <w:ilvl w:val="0"/>
          <w:numId w:val="18"/>
        </w:numPr>
        <w:spacing w:line="360" w:lineRule="auto"/>
        <w:jc w:val="both"/>
      </w:pPr>
      <w:r>
        <w:t>Создание записи справочника;</w:t>
      </w:r>
    </w:p>
    <w:p w14:paraId="2BB96DBB" w14:textId="26EFDE1C" w:rsidR="003359BB" w:rsidRDefault="003359BB" w:rsidP="00121E75">
      <w:pPr>
        <w:pStyle w:val="af1"/>
        <w:numPr>
          <w:ilvl w:val="0"/>
          <w:numId w:val="18"/>
        </w:numPr>
        <w:spacing w:before="240" w:after="0" w:line="360" w:lineRule="auto"/>
        <w:jc w:val="both"/>
      </w:pPr>
      <w:r>
        <w:t>Редактирование записи справочника.</w:t>
      </w:r>
    </w:p>
    <w:p w14:paraId="5B289D1B" w14:textId="73DE01A7" w:rsidR="00AB20BD" w:rsidRDefault="00AB20BD" w:rsidP="0018626F">
      <w:pPr>
        <w:pStyle w:val="af"/>
        <w:spacing w:before="240"/>
        <w:rPr>
          <w:lang w:val="ru-RU"/>
        </w:rPr>
      </w:pPr>
      <w:r w:rsidRPr="0018626F">
        <w:rPr>
          <w:lang w:val="ru-RU"/>
        </w:rPr>
        <w:t>Полный перечень внутренних справочников системы СИП приве</w:t>
      </w:r>
      <w:r w:rsidR="0018626F">
        <w:rPr>
          <w:lang w:val="ru-RU"/>
        </w:rPr>
        <w:t xml:space="preserve">ден в </w:t>
      </w:r>
      <w:r w:rsidR="0018626F">
        <w:t>excel</w:t>
      </w:r>
      <w:r w:rsidR="0018626F" w:rsidRPr="0018626F">
        <w:rPr>
          <w:lang w:val="ru-RU"/>
        </w:rPr>
        <w:t xml:space="preserve"> </w:t>
      </w:r>
      <w:r w:rsidR="0018626F">
        <w:rPr>
          <w:lang w:val="ru-RU"/>
        </w:rPr>
        <w:t>документе «Справочники</w:t>
      </w:r>
      <w:r w:rsidRPr="0018626F">
        <w:rPr>
          <w:lang w:val="ru-RU"/>
        </w:rPr>
        <w:t>».</w:t>
      </w:r>
    </w:p>
    <w:p w14:paraId="26F24B39" w14:textId="79383E55" w:rsidR="00C61930" w:rsidRDefault="00C61930" w:rsidP="0018626F">
      <w:pPr>
        <w:pStyle w:val="af"/>
        <w:spacing w:before="240"/>
        <w:rPr>
          <w:lang w:val="ru-RU"/>
        </w:rPr>
      </w:pPr>
      <w:r w:rsidRPr="0021101B">
        <w:rPr>
          <w:b/>
          <w:bCs/>
          <w:lang w:val="ru-RU"/>
        </w:rPr>
        <w:t>Примечание</w:t>
      </w:r>
      <w:r w:rsidR="0021101B" w:rsidRPr="0021101B">
        <w:rPr>
          <w:lang w:val="ru-RU"/>
        </w:rPr>
        <w:t>: для</w:t>
      </w:r>
      <w:r w:rsidRPr="0021101B">
        <w:rPr>
          <w:lang w:val="ru-RU"/>
        </w:rPr>
        <w:t xml:space="preserve"> обновления справочников Сотрудники 2ЛТП должны завести SUPP в </w:t>
      </w:r>
      <w:r w:rsidRPr="0021101B">
        <w:t>YT</w:t>
      </w:r>
      <w:r w:rsidRPr="0021101B">
        <w:rPr>
          <w:lang w:val="ru-RU"/>
        </w:rPr>
        <w:t xml:space="preserve"> на 3ЛТП.</w:t>
      </w:r>
    </w:p>
    <w:p w14:paraId="7DBC391D" w14:textId="38E7FFA7" w:rsidR="00545C9F" w:rsidRDefault="00545C9F" w:rsidP="0018626F">
      <w:pPr>
        <w:pStyle w:val="af"/>
        <w:spacing w:before="240"/>
        <w:rPr>
          <w:lang w:val="ru-RU"/>
        </w:rPr>
      </w:pPr>
    </w:p>
    <w:p w14:paraId="6A001592" w14:textId="7502984B" w:rsidR="00545C9F" w:rsidRPr="000862C6" w:rsidRDefault="00545C9F" w:rsidP="00545C9F">
      <w:pPr>
        <w:pStyle w:val="20"/>
      </w:pPr>
      <w:bookmarkStart w:id="82" w:name="_Ref143250303"/>
      <w:bookmarkStart w:id="83" w:name="_Toc144711060"/>
      <w:r w:rsidRPr="00545C9F">
        <w:t xml:space="preserve">Загрузчик </w:t>
      </w:r>
      <w:proofErr w:type="spellStart"/>
      <w:r w:rsidRPr="00545C9F">
        <w:t>маппинга</w:t>
      </w:r>
      <w:proofErr w:type="spellEnd"/>
      <w:r w:rsidRPr="00545C9F">
        <w:t xml:space="preserve"> справочников ВР БП ЦФО Организации</w:t>
      </w:r>
      <w:bookmarkEnd w:id="82"/>
      <w:bookmarkEnd w:id="83"/>
    </w:p>
    <w:p w14:paraId="53DAA1A5" w14:textId="77777777" w:rsidR="00545C9F" w:rsidRPr="00DC6AA8" w:rsidRDefault="00545C9F" w:rsidP="002B6FEE">
      <w:pPr>
        <w:pStyle w:val="af"/>
        <w:rPr>
          <w:b/>
          <w:bCs/>
          <w:lang w:val="ru-RU"/>
        </w:rPr>
      </w:pPr>
      <w:r w:rsidRPr="00DC6AA8">
        <w:rPr>
          <w:b/>
          <w:bCs/>
          <w:lang w:val="ru-RU"/>
        </w:rPr>
        <w:t xml:space="preserve">Данный загрузчик позволяет загружать </w:t>
      </w:r>
      <w:proofErr w:type="spellStart"/>
      <w:r w:rsidRPr="00DC6AA8">
        <w:rPr>
          <w:b/>
          <w:bCs/>
          <w:lang w:val="ru-RU"/>
        </w:rPr>
        <w:t>маппинг</w:t>
      </w:r>
      <w:proofErr w:type="spellEnd"/>
      <w:r w:rsidRPr="00DC6AA8">
        <w:rPr>
          <w:b/>
          <w:bCs/>
          <w:lang w:val="ru-RU"/>
        </w:rPr>
        <w:t>:</w:t>
      </w:r>
    </w:p>
    <w:p w14:paraId="05780A1E" w14:textId="66E56973" w:rsidR="00545C9F" w:rsidRPr="00545C9F" w:rsidRDefault="00545C9F" w:rsidP="003F0F86">
      <w:pPr>
        <w:pStyle w:val="af"/>
        <w:numPr>
          <w:ilvl w:val="0"/>
          <w:numId w:val="26"/>
        </w:numPr>
        <w:spacing w:before="240"/>
        <w:rPr>
          <w:lang w:val="ru-RU"/>
        </w:rPr>
      </w:pPr>
      <w:r w:rsidRPr="00545C9F">
        <w:rPr>
          <w:lang w:val="ru-RU"/>
        </w:rPr>
        <w:t xml:space="preserve">Видов распределения ДДС -&gt; Организации -&gt; ЦФО </w:t>
      </w:r>
    </w:p>
    <w:p w14:paraId="6928C5D6" w14:textId="4F92D22E" w:rsidR="00545C9F" w:rsidRPr="00545C9F" w:rsidRDefault="00545C9F" w:rsidP="003F0F86">
      <w:pPr>
        <w:pStyle w:val="af"/>
        <w:numPr>
          <w:ilvl w:val="0"/>
          <w:numId w:val="26"/>
        </w:numPr>
        <w:spacing w:before="240"/>
        <w:rPr>
          <w:lang w:val="ru-RU"/>
        </w:rPr>
      </w:pPr>
      <w:r w:rsidRPr="00545C9F">
        <w:rPr>
          <w:lang w:val="ru-RU"/>
        </w:rPr>
        <w:t>Бизнес процессов -&gt; Виды распределения ДДС -&gt; ЦФО</w:t>
      </w:r>
    </w:p>
    <w:p w14:paraId="5C3A91A2" w14:textId="77777777" w:rsidR="00545C9F" w:rsidRPr="00545C9F" w:rsidRDefault="00545C9F" w:rsidP="00545C9F">
      <w:pPr>
        <w:pStyle w:val="af"/>
        <w:spacing w:before="240"/>
        <w:rPr>
          <w:lang w:val="ru-RU"/>
        </w:rPr>
      </w:pPr>
      <w:r w:rsidRPr="00545C9F">
        <w:rPr>
          <w:lang w:val="ru-RU"/>
        </w:rPr>
        <w:t xml:space="preserve">Загрузка </w:t>
      </w:r>
      <w:proofErr w:type="spellStart"/>
      <w:r w:rsidRPr="00545C9F">
        <w:rPr>
          <w:lang w:val="ru-RU"/>
        </w:rPr>
        <w:t>маппинга</w:t>
      </w:r>
      <w:proofErr w:type="spellEnd"/>
      <w:r w:rsidRPr="00545C9F">
        <w:rPr>
          <w:lang w:val="ru-RU"/>
        </w:rPr>
        <w:t xml:space="preserve"> осуществляется на сервере приложений APP(Тест/</w:t>
      </w:r>
      <w:proofErr w:type="spellStart"/>
      <w:r w:rsidRPr="00545C9F">
        <w:rPr>
          <w:lang w:val="ru-RU"/>
        </w:rPr>
        <w:t>ПредПрод</w:t>
      </w:r>
      <w:proofErr w:type="spellEnd"/>
      <w:r w:rsidRPr="00545C9F">
        <w:rPr>
          <w:lang w:val="ru-RU"/>
        </w:rPr>
        <w:t>/</w:t>
      </w:r>
      <w:proofErr w:type="spellStart"/>
      <w:r w:rsidRPr="00545C9F">
        <w:rPr>
          <w:lang w:val="ru-RU"/>
        </w:rPr>
        <w:t>Прод</w:t>
      </w:r>
      <w:proofErr w:type="spellEnd"/>
      <w:r w:rsidRPr="00545C9F">
        <w:rPr>
          <w:lang w:val="ru-RU"/>
        </w:rPr>
        <w:t>)</w:t>
      </w:r>
    </w:p>
    <w:p w14:paraId="4DF1ED76" w14:textId="77777777" w:rsidR="00545C9F" w:rsidRPr="00545C9F" w:rsidRDefault="00545C9F" w:rsidP="00545C9F">
      <w:pPr>
        <w:pStyle w:val="af"/>
        <w:spacing w:before="240"/>
        <w:rPr>
          <w:lang w:val="ru-RU"/>
        </w:rPr>
      </w:pPr>
      <w:r w:rsidRPr="00545C9F">
        <w:rPr>
          <w:b/>
          <w:bCs/>
          <w:lang w:val="ru-RU"/>
        </w:rPr>
        <w:t>Последовательность действий</w:t>
      </w:r>
      <w:r w:rsidRPr="00545C9F">
        <w:rPr>
          <w:lang w:val="ru-RU"/>
        </w:rPr>
        <w:t>:</w:t>
      </w:r>
    </w:p>
    <w:p w14:paraId="552F9A23" w14:textId="289FCC12" w:rsidR="00545C9F" w:rsidRPr="00545C9F" w:rsidRDefault="00545C9F" w:rsidP="003F0F86">
      <w:pPr>
        <w:pStyle w:val="af"/>
        <w:numPr>
          <w:ilvl w:val="0"/>
          <w:numId w:val="27"/>
        </w:numPr>
        <w:spacing w:before="240"/>
        <w:rPr>
          <w:lang w:val="ru-RU"/>
        </w:rPr>
      </w:pPr>
      <w:r w:rsidRPr="00545C9F">
        <w:rPr>
          <w:lang w:val="ru-RU"/>
        </w:rPr>
        <w:t xml:space="preserve">Перейти в папку проекта, выполнив команду в </w:t>
      </w:r>
      <w:proofErr w:type="spellStart"/>
      <w:r w:rsidRPr="00545C9F">
        <w:rPr>
          <w:lang w:val="ru-RU"/>
        </w:rPr>
        <w:t>bash</w:t>
      </w:r>
      <w:proofErr w:type="spellEnd"/>
      <w:r w:rsidRPr="00545C9F">
        <w:rPr>
          <w:lang w:val="ru-RU"/>
        </w:rPr>
        <w:t xml:space="preserve">: </w:t>
      </w:r>
      <w:proofErr w:type="spellStart"/>
      <w:r w:rsidRPr="00545C9F">
        <w:rPr>
          <w:i/>
          <w:iCs/>
          <w:lang w:val="ru-RU"/>
        </w:rPr>
        <w:t>cd</w:t>
      </w:r>
      <w:proofErr w:type="spellEnd"/>
      <w:r w:rsidRPr="00545C9F">
        <w:rPr>
          <w:i/>
          <w:iCs/>
          <w:lang w:val="ru-RU"/>
        </w:rPr>
        <w:t xml:space="preserve"> /</w:t>
      </w:r>
      <w:proofErr w:type="spellStart"/>
      <w:r w:rsidRPr="00545C9F">
        <w:rPr>
          <w:i/>
          <w:iCs/>
          <w:lang w:val="ru-RU"/>
        </w:rPr>
        <w:t>var</w:t>
      </w:r>
      <w:proofErr w:type="spellEnd"/>
      <w:r w:rsidRPr="00545C9F">
        <w:rPr>
          <w:i/>
          <w:iCs/>
          <w:lang w:val="ru-RU"/>
        </w:rPr>
        <w:t>/</w:t>
      </w:r>
      <w:proofErr w:type="spellStart"/>
      <w:r w:rsidRPr="00545C9F">
        <w:rPr>
          <w:i/>
          <w:iCs/>
          <w:lang w:val="ru-RU"/>
        </w:rPr>
        <w:t>www</w:t>
      </w:r>
      <w:proofErr w:type="spellEnd"/>
      <w:r w:rsidRPr="00545C9F">
        <w:rPr>
          <w:i/>
          <w:iCs/>
          <w:lang w:val="ru-RU"/>
        </w:rPr>
        <w:t>/</w:t>
      </w:r>
      <w:proofErr w:type="spellStart"/>
      <w:r w:rsidRPr="00545C9F">
        <w:rPr>
          <w:i/>
          <w:iCs/>
          <w:lang w:val="ru-RU"/>
        </w:rPr>
        <w:t>sip</w:t>
      </w:r>
      <w:proofErr w:type="spellEnd"/>
      <w:r w:rsidRPr="00545C9F">
        <w:rPr>
          <w:i/>
          <w:iCs/>
          <w:lang w:val="ru-RU"/>
        </w:rPr>
        <w:t>/</w:t>
      </w:r>
    </w:p>
    <w:p w14:paraId="1E391B7D" w14:textId="71C49E9B" w:rsidR="00545C9F" w:rsidRPr="00545C9F" w:rsidRDefault="00545C9F" w:rsidP="003F0F86">
      <w:pPr>
        <w:pStyle w:val="af"/>
        <w:numPr>
          <w:ilvl w:val="0"/>
          <w:numId w:val="27"/>
        </w:numPr>
        <w:spacing w:before="240"/>
        <w:rPr>
          <w:lang w:val="ru-RU"/>
        </w:rPr>
      </w:pPr>
      <w:r w:rsidRPr="00545C9F">
        <w:rPr>
          <w:lang w:val="ru-RU"/>
        </w:rPr>
        <w:t xml:space="preserve">В директорию проекта необходимо загрузить файл </w:t>
      </w:r>
      <w:proofErr w:type="spellStart"/>
      <w:r w:rsidRPr="00545C9F">
        <w:rPr>
          <w:lang w:val="ru-RU"/>
        </w:rPr>
        <w:t>маппинга</w:t>
      </w:r>
      <w:proofErr w:type="spellEnd"/>
      <w:r w:rsidRPr="00545C9F">
        <w:rPr>
          <w:lang w:val="ru-RU"/>
        </w:rPr>
        <w:t xml:space="preserve"> (формат файла приложен) </w:t>
      </w:r>
      <w:r w:rsidRPr="002B6FEE">
        <w:rPr>
          <w:i/>
          <w:iCs/>
          <w:lang w:val="ru-RU"/>
        </w:rPr>
        <w:t>"</w:t>
      </w:r>
      <w:proofErr w:type="spellStart"/>
      <w:r w:rsidRPr="002B6FEE">
        <w:rPr>
          <w:i/>
          <w:iCs/>
          <w:lang w:val="ru-RU"/>
        </w:rPr>
        <w:t>Меппинг_ВР_БП_МВЗ_для</w:t>
      </w:r>
      <w:proofErr w:type="spellEnd"/>
      <w:r w:rsidRPr="002B6FEE">
        <w:rPr>
          <w:i/>
          <w:iCs/>
          <w:lang w:val="ru-RU"/>
        </w:rPr>
        <w:t xml:space="preserve"> ТЭО.xlsx"</w:t>
      </w:r>
    </w:p>
    <w:p w14:paraId="0FE05E09" w14:textId="1423A169" w:rsidR="00545C9F" w:rsidRPr="00545C9F" w:rsidRDefault="00545C9F" w:rsidP="003F0F86">
      <w:pPr>
        <w:pStyle w:val="af"/>
        <w:numPr>
          <w:ilvl w:val="0"/>
          <w:numId w:val="27"/>
        </w:numPr>
        <w:spacing w:before="240"/>
        <w:rPr>
          <w:lang w:val="ru-RU"/>
        </w:rPr>
      </w:pPr>
      <w:r w:rsidRPr="00545C9F">
        <w:rPr>
          <w:lang w:val="ru-RU"/>
        </w:rPr>
        <w:t xml:space="preserve">Запустить команду выдачи прав на запуск </w:t>
      </w:r>
      <w:proofErr w:type="spellStart"/>
      <w:r w:rsidRPr="00545C9F">
        <w:rPr>
          <w:lang w:val="ru-RU"/>
        </w:rPr>
        <w:t>bin</w:t>
      </w:r>
      <w:proofErr w:type="spellEnd"/>
      <w:r w:rsidRPr="00545C9F">
        <w:rPr>
          <w:lang w:val="ru-RU"/>
        </w:rPr>
        <w:t xml:space="preserve"> / </w:t>
      </w:r>
      <w:proofErr w:type="spellStart"/>
      <w:r w:rsidRPr="00545C9F">
        <w:rPr>
          <w:lang w:val="ru-RU"/>
        </w:rPr>
        <w:t>console</w:t>
      </w:r>
      <w:proofErr w:type="spellEnd"/>
      <w:r w:rsidRPr="00545C9F">
        <w:rPr>
          <w:lang w:val="ru-RU"/>
        </w:rPr>
        <w:t xml:space="preserve">: </w:t>
      </w:r>
      <w:proofErr w:type="spellStart"/>
      <w:r w:rsidRPr="00545C9F">
        <w:rPr>
          <w:i/>
          <w:iCs/>
          <w:lang w:val="ru-RU"/>
        </w:rPr>
        <w:t>chmod</w:t>
      </w:r>
      <w:proofErr w:type="spellEnd"/>
      <w:r w:rsidRPr="00545C9F">
        <w:rPr>
          <w:i/>
          <w:iCs/>
          <w:lang w:val="ru-RU"/>
        </w:rPr>
        <w:t xml:space="preserve"> +x </w:t>
      </w:r>
      <w:proofErr w:type="spellStart"/>
      <w:r w:rsidRPr="00545C9F">
        <w:rPr>
          <w:i/>
          <w:iCs/>
          <w:lang w:val="ru-RU"/>
        </w:rPr>
        <w:t>bin</w:t>
      </w:r>
      <w:proofErr w:type="spellEnd"/>
      <w:r w:rsidRPr="00545C9F">
        <w:rPr>
          <w:i/>
          <w:iCs/>
          <w:lang w:val="ru-RU"/>
        </w:rPr>
        <w:t>/</w:t>
      </w:r>
      <w:proofErr w:type="spellStart"/>
      <w:r w:rsidRPr="00545C9F">
        <w:rPr>
          <w:i/>
          <w:iCs/>
          <w:lang w:val="ru-RU"/>
        </w:rPr>
        <w:t>console</w:t>
      </w:r>
      <w:proofErr w:type="spellEnd"/>
    </w:p>
    <w:p w14:paraId="2D8427A8" w14:textId="025E2AA9" w:rsidR="00545C9F" w:rsidRPr="00545C9F" w:rsidRDefault="00545C9F" w:rsidP="003F0F86">
      <w:pPr>
        <w:pStyle w:val="af"/>
        <w:numPr>
          <w:ilvl w:val="0"/>
          <w:numId w:val="27"/>
        </w:numPr>
        <w:spacing w:before="240"/>
        <w:rPr>
          <w:lang w:val="ru-RU"/>
        </w:rPr>
      </w:pPr>
      <w:r w:rsidRPr="00545C9F">
        <w:rPr>
          <w:lang w:val="ru-RU"/>
        </w:rPr>
        <w:t xml:space="preserve">Запустить команду загрузки с параметром </w:t>
      </w:r>
      <w:r w:rsidRPr="002B6FEE">
        <w:rPr>
          <w:i/>
          <w:iCs/>
          <w:lang w:val="ru-RU"/>
        </w:rPr>
        <w:t>–</w:t>
      </w:r>
      <w:proofErr w:type="spellStart"/>
      <w:r w:rsidRPr="002B6FEE">
        <w:rPr>
          <w:i/>
          <w:iCs/>
          <w:lang w:val="ru-RU"/>
        </w:rPr>
        <w:t>dry</w:t>
      </w:r>
      <w:proofErr w:type="spellEnd"/>
      <w:r w:rsidRPr="00545C9F">
        <w:rPr>
          <w:lang w:val="ru-RU"/>
        </w:rPr>
        <w:t xml:space="preserve"> (происходит проверка перед загрузкой, без самой загрузки)</w:t>
      </w:r>
    </w:p>
    <w:p w14:paraId="41F22E33" w14:textId="77777777" w:rsidR="00545C9F" w:rsidRPr="00545C9F" w:rsidRDefault="00545C9F" w:rsidP="00545C9F">
      <w:pPr>
        <w:pStyle w:val="af"/>
        <w:spacing w:before="240"/>
        <w:rPr>
          <w:i/>
          <w:iCs/>
          <w:lang w:val="ru-RU"/>
        </w:rPr>
      </w:pPr>
      <w:proofErr w:type="spellStart"/>
      <w:r w:rsidRPr="00545C9F">
        <w:rPr>
          <w:i/>
          <w:iCs/>
          <w:lang w:val="ru-RU"/>
        </w:rPr>
        <w:t>bin</w:t>
      </w:r>
      <w:proofErr w:type="spellEnd"/>
      <w:r w:rsidRPr="00545C9F">
        <w:rPr>
          <w:i/>
          <w:iCs/>
          <w:lang w:val="ru-RU"/>
        </w:rPr>
        <w:t>/</w:t>
      </w:r>
      <w:proofErr w:type="spellStart"/>
      <w:r w:rsidRPr="00545C9F">
        <w:rPr>
          <w:i/>
          <w:iCs/>
          <w:lang w:val="ru-RU"/>
        </w:rPr>
        <w:t>console</w:t>
      </w:r>
      <w:proofErr w:type="spellEnd"/>
      <w:r w:rsidRPr="00545C9F">
        <w:rPr>
          <w:i/>
          <w:iCs/>
          <w:lang w:val="ru-RU"/>
        </w:rPr>
        <w:t xml:space="preserve"> import:dds-2-org-cfo-bup --</w:t>
      </w:r>
      <w:proofErr w:type="spellStart"/>
      <w:r w:rsidRPr="00545C9F">
        <w:rPr>
          <w:i/>
          <w:iCs/>
          <w:lang w:val="ru-RU"/>
        </w:rPr>
        <w:t>dry</w:t>
      </w:r>
      <w:proofErr w:type="spellEnd"/>
      <w:r w:rsidRPr="00545C9F">
        <w:rPr>
          <w:i/>
          <w:iCs/>
          <w:lang w:val="ru-RU"/>
        </w:rPr>
        <w:t xml:space="preserve"> "</w:t>
      </w:r>
      <w:proofErr w:type="spellStart"/>
      <w:r w:rsidRPr="00545C9F">
        <w:rPr>
          <w:i/>
          <w:iCs/>
          <w:lang w:val="ru-RU"/>
        </w:rPr>
        <w:t>Меппинг_ВР_БП_МВЗ_для</w:t>
      </w:r>
      <w:proofErr w:type="spellEnd"/>
      <w:r w:rsidRPr="00545C9F">
        <w:rPr>
          <w:i/>
          <w:iCs/>
          <w:lang w:val="ru-RU"/>
        </w:rPr>
        <w:t xml:space="preserve"> ТЭО.xlsx"</w:t>
      </w:r>
    </w:p>
    <w:p w14:paraId="02E33006" w14:textId="4D00E65D" w:rsidR="00545C9F" w:rsidRPr="00545C9F" w:rsidRDefault="00545C9F" w:rsidP="003F0F86">
      <w:pPr>
        <w:pStyle w:val="af"/>
        <w:numPr>
          <w:ilvl w:val="0"/>
          <w:numId w:val="27"/>
        </w:numPr>
        <w:spacing w:before="240"/>
        <w:rPr>
          <w:lang w:val="ru-RU"/>
        </w:rPr>
      </w:pPr>
      <w:r w:rsidRPr="00545C9F">
        <w:rPr>
          <w:lang w:val="ru-RU"/>
        </w:rPr>
        <w:t xml:space="preserve">В случае если замечания перед загрузкой нет, запускаем команду без параметра </w:t>
      </w:r>
      <w:r w:rsidRPr="002B6FEE">
        <w:rPr>
          <w:i/>
          <w:iCs/>
          <w:lang w:val="ru-RU"/>
        </w:rPr>
        <w:t>--</w:t>
      </w:r>
      <w:proofErr w:type="spellStart"/>
      <w:r w:rsidRPr="002B6FEE">
        <w:rPr>
          <w:i/>
          <w:iCs/>
          <w:lang w:val="ru-RU"/>
        </w:rPr>
        <w:t>dry</w:t>
      </w:r>
      <w:proofErr w:type="spellEnd"/>
      <w:r w:rsidRPr="002B6FEE">
        <w:rPr>
          <w:i/>
          <w:iCs/>
          <w:lang w:val="ru-RU"/>
        </w:rPr>
        <w:t xml:space="preserve"> </w:t>
      </w:r>
    </w:p>
    <w:p w14:paraId="60B61352" w14:textId="77777777" w:rsidR="00545C9F" w:rsidRDefault="00545C9F" w:rsidP="00545C9F">
      <w:pPr>
        <w:pStyle w:val="af"/>
        <w:spacing w:before="240"/>
        <w:rPr>
          <w:lang w:val="ru-RU"/>
        </w:rPr>
      </w:pPr>
    </w:p>
    <w:p w14:paraId="63EC6439" w14:textId="77777777" w:rsidR="00DC6AA8" w:rsidRPr="00545C9F" w:rsidRDefault="00DC6AA8" w:rsidP="00545C9F">
      <w:pPr>
        <w:pStyle w:val="af"/>
        <w:spacing w:before="240"/>
        <w:rPr>
          <w:lang w:val="ru-RU"/>
        </w:rPr>
      </w:pPr>
    </w:p>
    <w:p w14:paraId="44101306" w14:textId="77777777" w:rsidR="00545C9F" w:rsidRPr="00545C9F" w:rsidRDefault="00545C9F" w:rsidP="00DC6AA8">
      <w:pPr>
        <w:pStyle w:val="af"/>
        <w:spacing w:before="240"/>
        <w:ind w:firstLine="0"/>
        <w:rPr>
          <w:lang w:val="ru-RU"/>
        </w:rPr>
      </w:pPr>
      <w:r w:rsidRPr="00545C9F">
        <w:rPr>
          <w:lang w:val="ru-RU"/>
        </w:rPr>
        <w:lastRenderedPageBreak/>
        <w:t xml:space="preserve">Пример вывода в окне </w:t>
      </w:r>
      <w:proofErr w:type="spellStart"/>
      <w:r w:rsidRPr="00545C9F">
        <w:rPr>
          <w:lang w:val="ru-RU"/>
        </w:rPr>
        <w:t>MobXtrem</w:t>
      </w:r>
      <w:proofErr w:type="spellEnd"/>
      <w:r w:rsidRPr="00545C9F">
        <w:rPr>
          <w:lang w:val="ru-RU"/>
        </w:rPr>
        <w:t>:</w:t>
      </w:r>
    </w:p>
    <w:p w14:paraId="37B69CAE" w14:textId="6D4D8534" w:rsidR="00545C9F" w:rsidRPr="00487B25" w:rsidRDefault="00545C9F" w:rsidP="00545C9F">
      <w:pPr>
        <w:pStyle w:val="af1"/>
        <w:ind w:left="0"/>
        <w:rPr>
          <w:rFonts w:cstheme="minorHAnsi"/>
          <w:i/>
          <w:iCs/>
          <w:sz w:val="20"/>
          <w:szCs w:val="20"/>
        </w:rPr>
      </w:pPr>
      <w:r>
        <w:rPr>
          <w:noProof/>
          <w:lang w:eastAsia="ru-RU" w:bidi="ar-SA"/>
        </w:rPr>
        <w:drawing>
          <wp:inline distT="0" distB="0" distL="0" distR="0" wp14:anchorId="51FC035E" wp14:editId="7D29BAE7">
            <wp:extent cx="5940425" cy="2793365"/>
            <wp:effectExtent l="0" t="0" r="3175" b="635"/>
            <wp:docPr id="2107524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52495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775B9" w14:textId="77777777" w:rsidR="00545C9F" w:rsidRPr="00C61930" w:rsidRDefault="00545C9F" w:rsidP="0018626F">
      <w:pPr>
        <w:pStyle w:val="af"/>
        <w:spacing w:before="240"/>
        <w:rPr>
          <w:lang w:val="ru-RU"/>
        </w:rPr>
      </w:pPr>
    </w:p>
    <w:p w14:paraId="00B56800" w14:textId="56D2355E" w:rsidR="00CE46DE" w:rsidRDefault="00577FB9" w:rsidP="00883B12">
      <w:pPr>
        <w:pStyle w:val="1"/>
      </w:pPr>
      <w:bookmarkStart w:id="84" w:name="_Toc144711061"/>
      <w:r>
        <w:lastRenderedPageBreak/>
        <w:t xml:space="preserve">Обновление </w:t>
      </w:r>
      <w:r w:rsidR="00CE46DE">
        <w:t>статистических данных</w:t>
      </w:r>
      <w:bookmarkEnd w:id="84"/>
    </w:p>
    <w:p w14:paraId="04571C61" w14:textId="77777777" w:rsidR="001F2264" w:rsidRPr="000862C6" w:rsidRDefault="001F2264" w:rsidP="001F2264">
      <w:pPr>
        <w:pStyle w:val="20"/>
      </w:pPr>
      <w:bookmarkStart w:id="85" w:name="_Toc144711062"/>
      <w:r>
        <w:t>Описание</w:t>
      </w:r>
      <w:bookmarkEnd w:id="85"/>
    </w:p>
    <w:p w14:paraId="3193431C" w14:textId="5F216108" w:rsidR="00B1582C" w:rsidRDefault="00B1582C" w:rsidP="0018626F">
      <w:pPr>
        <w:pStyle w:val="af"/>
        <w:rPr>
          <w:lang w:val="ru-RU"/>
        </w:rPr>
      </w:pPr>
      <w:r>
        <w:rPr>
          <w:lang w:val="ru-RU"/>
        </w:rPr>
        <w:t xml:space="preserve">Данные по статистике для сегментов </w:t>
      </w:r>
      <w:r w:rsidRPr="00C56556">
        <w:t>B</w:t>
      </w:r>
      <w:r w:rsidRPr="00883B12">
        <w:rPr>
          <w:lang w:val="ru-RU"/>
        </w:rPr>
        <w:t>2</w:t>
      </w:r>
      <w:r w:rsidRPr="00C56556">
        <w:t>C</w:t>
      </w:r>
      <w:r w:rsidRPr="00883B12">
        <w:rPr>
          <w:lang w:val="ru-RU"/>
        </w:rPr>
        <w:t xml:space="preserve">, </w:t>
      </w:r>
      <w:r w:rsidRPr="00C56556">
        <w:t>B</w:t>
      </w:r>
      <w:r w:rsidRPr="00883B12">
        <w:rPr>
          <w:lang w:val="ru-RU"/>
        </w:rPr>
        <w:t>2</w:t>
      </w:r>
      <w:r w:rsidRPr="00C56556">
        <w:t>O</w:t>
      </w:r>
      <w:r w:rsidRPr="00883B12">
        <w:rPr>
          <w:lang w:val="ru-RU"/>
        </w:rPr>
        <w:t xml:space="preserve">, </w:t>
      </w:r>
      <w:r w:rsidRPr="00C56556">
        <w:t>B</w:t>
      </w:r>
      <w:r w:rsidRPr="00883B12">
        <w:rPr>
          <w:lang w:val="ru-RU"/>
        </w:rPr>
        <w:t>2</w:t>
      </w:r>
      <w:r w:rsidRPr="00C56556">
        <w:t>B</w:t>
      </w:r>
      <w:r w:rsidRPr="00883B12">
        <w:rPr>
          <w:lang w:val="ru-RU"/>
        </w:rPr>
        <w:t>\</w:t>
      </w:r>
      <w:r w:rsidRPr="00C56556">
        <w:t>G</w:t>
      </w:r>
      <w:r>
        <w:rPr>
          <w:lang w:val="ru-RU"/>
        </w:rPr>
        <w:t xml:space="preserve"> подтягиваются из настроечной таблицы базы данных</w:t>
      </w:r>
      <w:r w:rsidR="00CE1040">
        <w:rPr>
          <w:lang w:val="ru-RU"/>
        </w:rPr>
        <w:t>. Т</w:t>
      </w:r>
      <w:r>
        <w:rPr>
          <w:lang w:val="ru-RU"/>
        </w:rPr>
        <w:t>аблица не имеет интерфейсного отображения на 1-ом этапе реализации системы.</w:t>
      </w:r>
    </w:p>
    <w:p w14:paraId="2DCF658B" w14:textId="7BBBD182" w:rsidR="00151CA4" w:rsidRDefault="00B1582C" w:rsidP="0018626F">
      <w:pPr>
        <w:pStyle w:val="af"/>
        <w:rPr>
          <w:lang w:val="ru-RU"/>
        </w:rPr>
      </w:pPr>
      <w:r>
        <w:rPr>
          <w:lang w:val="ru-RU"/>
        </w:rPr>
        <w:t>Переч</w:t>
      </w:r>
      <w:r w:rsidR="00B3248B">
        <w:rPr>
          <w:lang w:val="ru-RU"/>
        </w:rPr>
        <w:t>ень таблиц БД для хранения статистических</w:t>
      </w:r>
      <w:r>
        <w:rPr>
          <w:lang w:val="ru-RU"/>
        </w:rPr>
        <w:t xml:space="preserve"> данных: </w:t>
      </w:r>
    </w:p>
    <w:p w14:paraId="7E2AD414" w14:textId="56B58134" w:rsidR="00B3248B" w:rsidRDefault="00B3248B" w:rsidP="00B3248B">
      <w:pPr>
        <w:pStyle w:val="aff6"/>
        <w:keepNext/>
      </w:pPr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E41B5C">
        <w:rPr>
          <w:noProof/>
        </w:rPr>
        <w:t>7</w:t>
      </w:r>
      <w:r>
        <w:fldChar w:fldCharType="end"/>
      </w:r>
      <w:r>
        <w:t xml:space="preserve"> Таблицы БД с статистическими данными</w:t>
      </w: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447"/>
        <w:gridCol w:w="4716"/>
        <w:gridCol w:w="4330"/>
      </w:tblGrid>
      <w:tr w:rsidR="00B3248B" w14:paraId="0476B2EC" w14:textId="77777777" w:rsidTr="000035FF">
        <w:trPr>
          <w:tblHeader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0F1BDBFF" w14:textId="77777777" w:rsidR="00B3248B" w:rsidRPr="00CD1825" w:rsidRDefault="00B3248B" w:rsidP="000035FF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CD1825">
              <w:rPr>
                <w:rFonts w:cstheme="minorHAnsi"/>
                <w:b/>
                <w:lang w:val="ru-RU"/>
              </w:rPr>
              <w:t>№</w:t>
            </w:r>
          </w:p>
        </w:tc>
        <w:tc>
          <w:tcPr>
            <w:tcW w:w="3255" w:type="dxa"/>
            <w:shd w:val="clear" w:color="auto" w:fill="D9D9D9" w:themeFill="background1" w:themeFillShade="D9"/>
            <w:vAlign w:val="center"/>
          </w:tcPr>
          <w:p w14:paraId="3AD36D46" w14:textId="77777777" w:rsidR="00B3248B" w:rsidRPr="00CD1825" w:rsidRDefault="00B3248B" w:rsidP="000035FF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CD1825">
              <w:rPr>
                <w:rFonts w:cstheme="minorHAnsi"/>
                <w:b/>
                <w:lang w:val="ru-RU"/>
              </w:rPr>
              <w:t>Наименование таблицы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5C13F3A4" w14:textId="77777777" w:rsidR="00B3248B" w:rsidRPr="00CD1825" w:rsidRDefault="00B3248B" w:rsidP="000035FF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CD1825">
              <w:rPr>
                <w:rFonts w:cstheme="minorHAnsi"/>
                <w:b/>
                <w:lang w:val="ru-RU"/>
              </w:rPr>
              <w:t>Описание</w:t>
            </w:r>
          </w:p>
        </w:tc>
      </w:tr>
      <w:tr w:rsidR="000363D1" w:rsidRPr="00577FB9" w14:paraId="4E23D3AC" w14:textId="77777777" w:rsidTr="000035FF">
        <w:tc>
          <w:tcPr>
            <w:tcW w:w="426" w:type="dxa"/>
          </w:tcPr>
          <w:p w14:paraId="58BAC121" w14:textId="77777777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FEE13" w14:textId="44ACB143" w:rsidR="000363D1" w:rsidRPr="00CD1825" w:rsidRDefault="000035FF" w:rsidP="009A0F25">
            <w:pPr>
              <w:pStyle w:val="af"/>
              <w:ind w:firstLine="0"/>
              <w:jc w:val="left"/>
            </w:pPr>
            <w:r w:rsidRPr="00CD1825">
              <w:rPr>
                <w:rFonts w:ascii="Calibri" w:hAnsi="Calibri" w:cs="Calibri"/>
                <w:color w:val="000000"/>
              </w:rPr>
              <w:t>business_case.</w:t>
            </w:r>
            <w:r w:rsidR="000363D1" w:rsidRPr="00CD1825">
              <w:rPr>
                <w:rFonts w:ascii="Calibri" w:hAnsi="Calibri" w:cs="Calibri"/>
                <w:color w:val="000000"/>
              </w:rPr>
              <w:t>b2b_incremental_cpe_statistic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15A3" w14:textId="6AD9F54D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Таблица статистики </w:t>
            </w:r>
            <w:r w:rsidRPr="00CD1825">
              <w:rPr>
                <w:rFonts w:ascii="Calibri" w:hAnsi="Calibri" w:cs="Calibri"/>
                <w:color w:val="000000"/>
              </w:rPr>
              <w:t>CPE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 сегмента 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>2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</w:p>
        </w:tc>
      </w:tr>
      <w:tr w:rsidR="000363D1" w:rsidRPr="00577FB9" w14:paraId="2BDD8FC3" w14:textId="77777777" w:rsidTr="000035FF">
        <w:tc>
          <w:tcPr>
            <w:tcW w:w="426" w:type="dxa"/>
          </w:tcPr>
          <w:p w14:paraId="4F7C55EF" w14:textId="77777777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2</w:t>
            </w:r>
          </w:p>
        </w:tc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939A" w14:textId="1E9CA5B1" w:rsidR="000363D1" w:rsidRPr="00CD1825" w:rsidRDefault="000035FF" w:rsidP="009A0F25">
            <w:pPr>
              <w:pStyle w:val="af"/>
              <w:ind w:firstLine="0"/>
              <w:jc w:val="left"/>
            </w:pPr>
            <w:r w:rsidRPr="00CD1825">
              <w:rPr>
                <w:rFonts w:ascii="Calibri" w:hAnsi="Calibri" w:cs="Calibri"/>
                <w:color w:val="000000"/>
              </w:rPr>
              <w:t>business_case.</w:t>
            </w:r>
            <w:r w:rsidR="000363D1" w:rsidRPr="00CD1825">
              <w:rPr>
                <w:rFonts w:ascii="Calibri" w:hAnsi="Calibri" w:cs="Calibri"/>
                <w:color w:val="000000"/>
              </w:rPr>
              <w:t>b2b_incremental_opex_statistic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07CB8" w14:textId="46A478BE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Таблица статистики приростных расходов сегмента 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>2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</w:p>
        </w:tc>
      </w:tr>
      <w:tr w:rsidR="000363D1" w:rsidRPr="00022F60" w14:paraId="5A983C2A" w14:textId="77777777" w:rsidTr="000035FF">
        <w:tc>
          <w:tcPr>
            <w:tcW w:w="426" w:type="dxa"/>
          </w:tcPr>
          <w:p w14:paraId="6DE0FB69" w14:textId="77777777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3</w:t>
            </w:r>
          </w:p>
        </w:tc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9E799" w14:textId="56B22BCC" w:rsidR="000363D1" w:rsidRPr="00CD1825" w:rsidRDefault="000035FF" w:rsidP="009A0F25">
            <w:pPr>
              <w:pStyle w:val="af"/>
              <w:ind w:firstLine="0"/>
              <w:jc w:val="left"/>
            </w:pPr>
            <w:r w:rsidRPr="00CD1825">
              <w:rPr>
                <w:rFonts w:ascii="Calibri" w:hAnsi="Calibri" w:cs="Calibri"/>
                <w:color w:val="000000"/>
              </w:rPr>
              <w:t>business_case.</w:t>
            </w:r>
            <w:r w:rsidR="000363D1" w:rsidRPr="00CD1825">
              <w:rPr>
                <w:rFonts w:ascii="Calibri" w:hAnsi="Calibri" w:cs="Calibri"/>
                <w:color w:val="000000"/>
              </w:rPr>
              <w:t>b2b_incremental_revenue_statistic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CD8B" w14:textId="2EB8EEE9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Таблица статистики приростных доходов сегмента 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>2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</w:p>
        </w:tc>
      </w:tr>
      <w:tr w:rsidR="000363D1" w:rsidRPr="00022F60" w14:paraId="26C9E67E" w14:textId="77777777" w:rsidTr="000035FF">
        <w:tc>
          <w:tcPr>
            <w:tcW w:w="426" w:type="dxa"/>
          </w:tcPr>
          <w:p w14:paraId="1D48FBF7" w14:textId="77777777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4</w:t>
            </w:r>
          </w:p>
        </w:tc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B01" w14:textId="2540C7B9" w:rsidR="000363D1" w:rsidRPr="00CD1825" w:rsidRDefault="000035FF" w:rsidP="009A0F25">
            <w:pPr>
              <w:pStyle w:val="af"/>
              <w:ind w:firstLine="0"/>
              <w:jc w:val="left"/>
            </w:pPr>
            <w:r w:rsidRPr="00CD1825">
              <w:rPr>
                <w:rFonts w:ascii="Calibri" w:hAnsi="Calibri" w:cs="Calibri"/>
                <w:color w:val="000000"/>
              </w:rPr>
              <w:t>business_case.</w:t>
            </w:r>
            <w:r w:rsidR="000363D1" w:rsidRPr="00CD1825">
              <w:rPr>
                <w:rFonts w:ascii="Calibri" w:hAnsi="Calibri" w:cs="Calibri"/>
                <w:color w:val="000000"/>
              </w:rPr>
              <w:t>b2c_incremental_cpe_statistic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48A7" w14:textId="07B22AFA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Таблица статистики </w:t>
            </w:r>
            <w:r w:rsidRPr="00CD1825">
              <w:rPr>
                <w:rFonts w:ascii="Calibri" w:hAnsi="Calibri" w:cs="Calibri"/>
                <w:color w:val="000000"/>
              </w:rPr>
              <w:t>CPE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 сегмента 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>2</w:t>
            </w:r>
            <w:r w:rsidRPr="00CD1825"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0363D1" w:rsidRPr="00022F60" w14:paraId="72E8FC95" w14:textId="77777777" w:rsidTr="000035FF">
        <w:tc>
          <w:tcPr>
            <w:tcW w:w="426" w:type="dxa"/>
          </w:tcPr>
          <w:p w14:paraId="51C270A0" w14:textId="7A3846DC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5</w:t>
            </w:r>
          </w:p>
        </w:tc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9B6B" w14:textId="1F3626D6" w:rsidR="000363D1" w:rsidRPr="00CD1825" w:rsidRDefault="000035FF" w:rsidP="009A0F25">
            <w:pPr>
              <w:pStyle w:val="af"/>
              <w:ind w:firstLine="0"/>
              <w:jc w:val="left"/>
            </w:pPr>
            <w:r w:rsidRPr="00CD1825">
              <w:rPr>
                <w:rFonts w:ascii="Calibri" w:hAnsi="Calibri" w:cs="Calibri"/>
                <w:color w:val="000000"/>
              </w:rPr>
              <w:t>business_case.</w:t>
            </w:r>
            <w:r w:rsidR="000363D1" w:rsidRPr="00CD1825">
              <w:rPr>
                <w:rFonts w:ascii="Calibri" w:hAnsi="Calibri" w:cs="Calibri"/>
                <w:color w:val="000000"/>
              </w:rPr>
              <w:t>b2c_incremental_opex_statistic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223EC" w14:textId="5927737D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Таблица статистики приростных расходов сегмента 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>2</w:t>
            </w:r>
            <w:r w:rsidRPr="00CD1825"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0363D1" w:rsidRPr="00022F60" w14:paraId="7F4195C2" w14:textId="77777777" w:rsidTr="000035FF">
        <w:tc>
          <w:tcPr>
            <w:tcW w:w="426" w:type="dxa"/>
          </w:tcPr>
          <w:p w14:paraId="01B165BC" w14:textId="6015249B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6</w:t>
            </w:r>
          </w:p>
        </w:tc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89499" w14:textId="59DC23EC" w:rsidR="000363D1" w:rsidRPr="00CD1825" w:rsidRDefault="000035FF" w:rsidP="009A0F25">
            <w:pPr>
              <w:pStyle w:val="af"/>
              <w:ind w:firstLine="0"/>
              <w:jc w:val="left"/>
            </w:pPr>
            <w:r w:rsidRPr="00CD1825">
              <w:rPr>
                <w:rFonts w:ascii="Calibri" w:hAnsi="Calibri" w:cs="Calibri"/>
                <w:color w:val="000000"/>
              </w:rPr>
              <w:t>business_case.</w:t>
            </w:r>
            <w:r w:rsidR="000363D1" w:rsidRPr="00CD1825">
              <w:rPr>
                <w:rFonts w:ascii="Calibri" w:hAnsi="Calibri" w:cs="Calibri"/>
                <w:color w:val="000000"/>
              </w:rPr>
              <w:t>b2c_incremental_revenue_statistic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96702" w14:textId="598664DD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Таблица статистики приростных доходов сегмента 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>2</w:t>
            </w:r>
            <w:r w:rsidRPr="00CD1825"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0363D1" w:rsidRPr="00022F60" w14:paraId="75324DD0" w14:textId="77777777" w:rsidTr="000035FF">
        <w:tc>
          <w:tcPr>
            <w:tcW w:w="426" w:type="dxa"/>
          </w:tcPr>
          <w:p w14:paraId="722F56FB" w14:textId="1B8ED56E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color w:val="000000"/>
                <w:lang w:val="ru-RU"/>
              </w:rPr>
            </w:pPr>
            <w:r w:rsidRPr="00CD1825">
              <w:rPr>
                <w:rFonts w:cstheme="minorHAnsi"/>
                <w:color w:val="000000"/>
                <w:lang w:val="ru-RU"/>
              </w:rPr>
              <w:t>7</w:t>
            </w:r>
          </w:p>
        </w:tc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D23F" w14:textId="75AE5FCE" w:rsidR="000363D1" w:rsidRPr="00CD1825" w:rsidRDefault="000035FF" w:rsidP="009A0F25">
            <w:pPr>
              <w:pStyle w:val="af"/>
              <w:ind w:firstLine="0"/>
              <w:jc w:val="left"/>
            </w:pPr>
            <w:r w:rsidRPr="00CD1825">
              <w:rPr>
                <w:rFonts w:ascii="Calibri" w:hAnsi="Calibri" w:cs="Calibri"/>
                <w:color w:val="000000"/>
              </w:rPr>
              <w:t>business_case.</w:t>
            </w:r>
            <w:r w:rsidR="000363D1" w:rsidRPr="00CD1825">
              <w:rPr>
                <w:rFonts w:ascii="Calibri" w:hAnsi="Calibri" w:cs="Calibri"/>
                <w:color w:val="000000"/>
              </w:rPr>
              <w:t>b2o_total_expense_statistic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6867D" w14:textId="13D8660D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Таблица статистики расходов сегмента 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>2</w:t>
            </w:r>
            <w:r w:rsidRPr="00CD1825">
              <w:rPr>
                <w:rFonts w:ascii="Calibri" w:hAnsi="Calibri" w:cs="Calibri"/>
                <w:color w:val="000000"/>
              </w:rPr>
              <w:t>O</w:t>
            </w:r>
          </w:p>
        </w:tc>
      </w:tr>
      <w:tr w:rsidR="000363D1" w14:paraId="132499BE" w14:textId="77777777" w:rsidTr="000035FF">
        <w:tc>
          <w:tcPr>
            <w:tcW w:w="426" w:type="dxa"/>
          </w:tcPr>
          <w:p w14:paraId="2A9C2F9E" w14:textId="1AC2654C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8</w:t>
            </w:r>
          </w:p>
        </w:tc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B8196" w14:textId="0812DEAB" w:rsidR="000363D1" w:rsidRPr="00CD1825" w:rsidRDefault="000035FF" w:rsidP="009A0F25">
            <w:pPr>
              <w:pStyle w:val="af"/>
              <w:ind w:firstLine="0"/>
              <w:jc w:val="left"/>
            </w:pPr>
            <w:r w:rsidRPr="00CD1825">
              <w:rPr>
                <w:rFonts w:ascii="Calibri" w:hAnsi="Calibri" w:cs="Calibri"/>
                <w:color w:val="000000"/>
              </w:rPr>
              <w:t>business_case.</w:t>
            </w:r>
            <w:r w:rsidR="000363D1" w:rsidRPr="00CD1825">
              <w:rPr>
                <w:rFonts w:ascii="Calibri" w:hAnsi="Calibri" w:cs="Calibri"/>
                <w:color w:val="000000"/>
              </w:rPr>
              <w:t>b2o_total_revenue_statistic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73262" w14:textId="6FCFCC8C" w:rsidR="000363D1" w:rsidRPr="00CD1825" w:rsidRDefault="000363D1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Таблица статистики доходов сегмента </w:t>
            </w:r>
            <w:r w:rsidRPr="00CD1825">
              <w:rPr>
                <w:rFonts w:ascii="Calibri" w:hAnsi="Calibri" w:cs="Calibri"/>
                <w:color w:val="000000"/>
              </w:rPr>
              <w:t>B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>2</w:t>
            </w:r>
            <w:r w:rsidRPr="00CD1825">
              <w:rPr>
                <w:rFonts w:ascii="Calibri" w:hAnsi="Calibri" w:cs="Calibri"/>
                <w:color w:val="000000"/>
              </w:rPr>
              <w:t>O</w:t>
            </w:r>
          </w:p>
        </w:tc>
      </w:tr>
    </w:tbl>
    <w:p w14:paraId="6D3BEBD2" w14:textId="782BD564" w:rsidR="00B1582C" w:rsidRPr="0018626F" w:rsidRDefault="00B1582C" w:rsidP="0018626F">
      <w:pPr>
        <w:pStyle w:val="af"/>
        <w:spacing w:before="240"/>
        <w:rPr>
          <w:lang w:val="ru-RU"/>
        </w:rPr>
      </w:pPr>
      <w:r w:rsidRPr="0018626F">
        <w:rPr>
          <w:lang w:val="ru-RU"/>
        </w:rPr>
        <w:t>Для обновления статисти</w:t>
      </w:r>
      <w:r w:rsidR="00CE1040" w:rsidRPr="0018626F">
        <w:rPr>
          <w:lang w:val="ru-RU"/>
        </w:rPr>
        <w:t>ческих данных</w:t>
      </w:r>
      <w:r w:rsidRPr="0018626F">
        <w:rPr>
          <w:lang w:val="ru-RU"/>
        </w:rPr>
        <w:t xml:space="preserve"> создается запрос на вторую линию технической поддержки.</w:t>
      </w:r>
    </w:p>
    <w:p w14:paraId="1088642B" w14:textId="2BB43AD2" w:rsidR="00B1582C" w:rsidRDefault="00B1582C" w:rsidP="0018626F">
      <w:pPr>
        <w:pStyle w:val="af"/>
        <w:spacing w:before="240"/>
        <w:rPr>
          <w:lang w:val="ru-RU"/>
        </w:rPr>
      </w:pPr>
      <w:r w:rsidRPr="0018626F">
        <w:rPr>
          <w:lang w:val="ru-RU"/>
        </w:rPr>
        <w:t>Специалистами</w:t>
      </w:r>
      <w:r w:rsidR="00B3248B" w:rsidRPr="0018626F">
        <w:rPr>
          <w:lang w:val="ru-RU"/>
        </w:rPr>
        <w:t xml:space="preserve"> </w:t>
      </w:r>
      <w:r w:rsidRPr="0018626F">
        <w:rPr>
          <w:lang w:val="ru-RU"/>
        </w:rPr>
        <w:t>2ЛТП происходит загрузка обновленных ста</w:t>
      </w:r>
      <w:r w:rsidR="00FB1994" w:rsidRPr="0018626F">
        <w:rPr>
          <w:lang w:val="ru-RU"/>
        </w:rPr>
        <w:t>тистических</w:t>
      </w:r>
      <w:r w:rsidRPr="0018626F">
        <w:rPr>
          <w:lang w:val="ru-RU"/>
        </w:rPr>
        <w:t xml:space="preserve"> данных в</w:t>
      </w:r>
      <w:r w:rsidR="00F02EFB" w:rsidRPr="0018626F">
        <w:rPr>
          <w:lang w:val="ru-RU"/>
        </w:rPr>
        <w:t xml:space="preserve"> ручном режиме (в</w:t>
      </w:r>
      <w:r w:rsidRPr="0018626F">
        <w:rPr>
          <w:lang w:val="ru-RU"/>
        </w:rPr>
        <w:t xml:space="preserve"> БД СИП</w:t>
      </w:r>
      <w:r w:rsidR="00F02EFB" w:rsidRPr="0018626F">
        <w:rPr>
          <w:lang w:val="ru-RU"/>
        </w:rPr>
        <w:t xml:space="preserve">) или автоматическом (через </w:t>
      </w:r>
      <w:r w:rsidR="00112B61" w:rsidRPr="0018626F">
        <w:t>web</w:t>
      </w:r>
      <w:r w:rsidR="00112B61" w:rsidRPr="0018626F">
        <w:rPr>
          <w:lang w:val="ru-RU"/>
        </w:rPr>
        <w:t xml:space="preserve"> </w:t>
      </w:r>
      <w:r w:rsidR="00F02EFB" w:rsidRPr="0018626F">
        <w:rPr>
          <w:lang w:val="ru-RU"/>
        </w:rPr>
        <w:t xml:space="preserve">форму </w:t>
      </w:r>
      <w:hyperlink r:id="rId27" w:history="1">
        <w:r w:rsidR="001F2264" w:rsidRPr="00293F1A">
          <w:rPr>
            <w:rStyle w:val="af0"/>
            <w:lang w:val="ru-RU"/>
          </w:rPr>
          <w:t>https://домен/statistic-upload</w:t>
        </w:r>
      </w:hyperlink>
      <w:r w:rsidR="00F02EFB" w:rsidRPr="0018626F">
        <w:rPr>
          <w:lang w:val="ru-RU"/>
        </w:rPr>
        <w:t>).</w:t>
      </w:r>
    </w:p>
    <w:p w14:paraId="1F0BE2C2" w14:textId="696DC8B8" w:rsidR="001F2264" w:rsidRPr="00A5561F" w:rsidRDefault="001F2264" w:rsidP="001F2264">
      <w:pPr>
        <w:pStyle w:val="20"/>
        <w:spacing w:before="240"/>
      </w:pPr>
      <w:bookmarkStart w:id="86" w:name="_Ref143250284"/>
      <w:bookmarkStart w:id="87" w:name="_Toc144711063"/>
      <w:r w:rsidRPr="001F2264">
        <w:t>Загрузка статистических данных в систему</w:t>
      </w:r>
      <w:bookmarkEnd w:id="86"/>
      <w:bookmarkEnd w:id="87"/>
    </w:p>
    <w:p w14:paraId="5FA9C328" w14:textId="77777777" w:rsidR="001F2264" w:rsidRPr="001F2264" w:rsidRDefault="001F2264" w:rsidP="001F2264">
      <w:pPr>
        <w:pStyle w:val="af"/>
        <w:rPr>
          <w:lang w:val="ru-RU"/>
        </w:rPr>
      </w:pPr>
      <w:r w:rsidRPr="001F2264">
        <w:rPr>
          <w:lang w:val="ru-RU"/>
        </w:rPr>
        <w:t>Переменная {</w:t>
      </w:r>
      <w:proofErr w:type="spellStart"/>
      <w:r w:rsidRPr="001F2264">
        <w:rPr>
          <w:lang w:val="ru-RU"/>
        </w:rPr>
        <w:t>host</w:t>
      </w:r>
      <w:proofErr w:type="spellEnd"/>
      <w:r w:rsidRPr="001F2264">
        <w:rPr>
          <w:lang w:val="ru-RU"/>
        </w:rPr>
        <w:t>}:</w:t>
      </w:r>
    </w:p>
    <w:p w14:paraId="0EB0C45B" w14:textId="77777777" w:rsidR="001F2264" w:rsidRPr="001F2264" w:rsidRDefault="001F2264" w:rsidP="003F0F86">
      <w:pPr>
        <w:pStyle w:val="af"/>
        <w:numPr>
          <w:ilvl w:val="0"/>
          <w:numId w:val="24"/>
        </w:numPr>
        <w:spacing w:before="240"/>
        <w:rPr>
          <w:lang w:val="ru-RU"/>
        </w:rPr>
      </w:pPr>
      <w:proofErr w:type="spellStart"/>
      <w:r w:rsidRPr="001F2264">
        <w:rPr>
          <w:lang w:val="ru-RU"/>
        </w:rPr>
        <w:t>siptest</w:t>
      </w:r>
      <w:proofErr w:type="spellEnd"/>
    </w:p>
    <w:p w14:paraId="2E697CF9" w14:textId="77777777" w:rsidR="001F2264" w:rsidRPr="001F2264" w:rsidRDefault="001F2264" w:rsidP="003F0F86">
      <w:pPr>
        <w:pStyle w:val="af"/>
        <w:numPr>
          <w:ilvl w:val="0"/>
          <w:numId w:val="24"/>
        </w:numPr>
        <w:spacing w:before="240"/>
        <w:rPr>
          <w:lang w:val="ru-RU"/>
        </w:rPr>
      </w:pPr>
      <w:proofErr w:type="spellStart"/>
      <w:r w:rsidRPr="001F2264">
        <w:rPr>
          <w:lang w:val="ru-RU"/>
        </w:rPr>
        <w:t>sip-pp</w:t>
      </w:r>
      <w:proofErr w:type="spellEnd"/>
    </w:p>
    <w:p w14:paraId="1FEC32DA" w14:textId="77777777" w:rsidR="001F2264" w:rsidRPr="001F2264" w:rsidRDefault="001F2264" w:rsidP="003F0F86">
      <w:pPr>
        <w:pStyle w:val="af"/>
        <w:numPr>
          <w:ilvl w:val="0"/>
          <w:numId w:val="24"/>
        </w:numPr>
        <w:spacing w:before="240"/>
        <w:rPr>
          <w:lang w:val="ru-RU"/>
        </w:rPr>
      </w:pPr>
      <w:proofErr w:type="spellStart"/>
      <w:r w:rsidRPr="001F2264">
        <w:rPr>
          <w:lang w:val="ru-RU"/>
        </w:rPr>
        <w:t>sip-prod</w:t>
      </w:r>
      <w:proofErr w:type="spellEnd"/>
    </w:p>
    <w:p w14:paraId="4367993B" w14:textId="77777777" w:rsidR="001F2264" w:rsidRPr="001F2264" w:rsidRDefault="001F2264" w:rsidP="001F2264">
      <w:pPr>
        <w:pStyle w:val="af"/>
        <w:spacing w:before="240"/>
        <w:rPr>
          <w:lang w:val="ru-RU"/>
        </w:rPr>
      </w:pPr>
      <w:r w:rsidRPr="001F2264">
        <w:rPr>
          <w:lang w:val="ru-RU"/>
        </w:rPr>
        <w:t xml:space="preserve">Ссылка для загрузки файла со статистикой: </w:t>
      </w:r>
      <w:hyperlink w:history="1">
        <w:r w:rsidRPr="001F7489">
          <w:rPr>
            <w:rStyle w:val="af0"/>
          </w:rPr>
          <w:t>https</w:t>
        </w:r>
        <w:r w:rsidRPr="001F2264">
          <w:rPr>
            <w:rStyle w:val="af0"/>
            <w:lang w:val="ru-RU"/>
          </w:rPr>
          <w:t>://{</w:t>
        </w:r>
        <w:r w:rsidRPr="001F7489">
          <w:rPr>
            <w:rStyle w:val="af0"/>
          </w:rPr>
          <w:t>host</w:t>
        </w:r>
        <w:r w:rsidRPr="001F2264">
          <w:rPr>
            <w:rStyle w:val="af0"/>
            <w:lang w:val="ru-RU"/>
          </w:rPr>
          <w:t>}.</w:t>
        </w:r>
        <w:proofErr w:type="spellStart"/>
        <w:r w:rsidRPr="001F7489">
          <w:rPr>
            <w:rStyle w:val="af0"/>
          </w:rPr>
          <w:t>rt</w:t>
        </w:r>
        <w:proofErr w:type="spellEnd"/>
        <w:r w:rsidRPr="001F2264">
          <w:rPr>
            <w:rStyle w:val="af0"/>
            <w:lang w:val="ru-RU"/>
          </w:rPr>
          <w:t>.</w:t>
        </w:r>
        <w:proofErr w:type="spellStart"/>
        <w:r w:rsidRPr="001F7489">
          <w:rPr>
            <w:rStyle w:val="af0"/>
          </w:rPr>
          <w:t>ru</w:t>
        </w:r>
        <w:proofErr w:type="spellEnd"/>
        <w:r w:rsidRPr="001F2264">
          <w:rPr>
            <w:rStyle w:val="af0"/>
            <w:lang w:val="ru-RU"/>
          </w:rPr>
          <w:t>/</w:t>
        </w:r>
        <w:r w:rsidRPr="001F7489">
          <w:rPr>
            <w:rStyle w:val="af0"/>
          </w:rPr>
          <w:t>statistic</w:t>
        </w:r>
        <w:r w:rsidRPr="001F2264">
          <w:rPr>
            <w:rStyle w:val="af0"/>
            <w:lang w:val="ru-RU"/>
          </w:rPr>
          <w:t>-</w:t>
        </w:r>
        <w:r w:rsidRPr="001F7489">
          <w:rPr>
            <w:rStyle w:val="af0"/>
          </w:rPr>
          <w:t>upload</w:t>
        </w:r>
      </w:hyperlink>
    </w:p>
    <w:p w14:paraId="786E4392" w14:textId="77777777" w:rsidR="001F2264" w:rsidRPr="001F2264" w:rsidRDefault="001F2264" w:rsidP="001F2264">
      <w:pPr>
        <w:pStyle w:val="af"/>
        <w:rPr>
          <w:lang w:val="ru-RU"/>
        </w:rPr>
      </w:pPr>
      <w:r w:rsidRPr="001F2264">
        <w:rPr>
          <w:lang w:val="ru-RU"/>
        </w:rPr>
        <w:t xml:space="preserve">Актуальный файл со статистическим данными: </w:t>
      </w:r>
      <w:r w:rsidRPr="001E1437">
        <w:rPr>
          <w:b/>
          <w:bCs/>
          <w:lang w:val="ru-RU"/>
        </w:rPr>
        <w:t>Статистические данные (08.2023).xlsx</w:t>
      </w:r>
      <w:r w:rsidRPr="001F2264">
        <w:rPr>
          <w:lang w:val="ru-RU"/>
        </w:rPr>
        <w:t xml:space="preserve"> </w:t>
      </w:r>
    </w:p>
    <w:p w14:paraId="392341C2" w14:textId="21C9E2D8" w:rsidR="001F2264" w:rsidRPr="001F2264" w:rsidRDefault="001F2264" w:rsidP="001E1437">
      <w:pPr>
        <w:pStyle w:val="af"/>
        <w:jc w:val="left"/>
        <w:rPr>
          <w:lang w:val="ru-RU"/>
        </w:rPr>
      </w:pPr>
      <w:r w:rsidRPr="001F2264">
        <w:rPr>
          <w:lang w:val="ru-RU"/>
        </w:rPr>
        <w:lastRenderedPageBreak/>
        <w:t>(путь:</w:t>
      </w:r>
      <w:r w:rsidR="001E1437">
        <w:rPr>
          <w:lang w:val="ru-RU"/>
        </w:rPr>
        <w:t xml:space="preserve"> </w:t>
      </w:r>
      <w:r w:rsidRPr="001E1437">
        <w:rPr>
          <w:i/>
          <w:iCs/>
          <w:lang w:val="ru-RU"/>
        </w:rPr>
        <w:t>\\10.30.1.100\RTI_Webex\Документация СИП\Эксплуатационная документация\Справочники</w:t>
      </w:r>
      <w:r w:rsidRPr="001F2264">
        <w:rPr>
          <w:lang w:val="ru-RU"/>
        </w:rPr>
        <w:t>)</w:t>
      </w:r>
    </w:p>
    <w:p w14:paraId="189E83EC" w14:textId="676E1EC3" w:rsidR="001F2264" w:rsidRPr="001F2264" w:rsidRDefault="001F2264" w:rsidP="003F0F86">
      <w:pPr>
        <w:pStyle w:val="af"/>
        <w:numPr>
          <w:ilvl w:val="0"/>
          <w:numId w:val="25"/>
        </w:numPr>
        <w:rPr>
          <w:lang w:val="ru-RU"/>
        </w:rPr>
      </w:pPr>
      <w:r w:rsidRPr="001F2264">
        <w:rPr>
          <w:lang w:val="ru-RU"/>
        </w:rPr>
        <w:t>Переходим по ссылк</w:t>
      </w:r>
      <w:r w:rsidR="001E1437">
        <w:rPr>
          <w:lang w:val="ru-RU"/>
        </w:rPr>
        <w:t>е</w:t>
      </w:r>
      <w:r w:rsidRPr="001F2264">
        <w:rPr>
          <w:lang w:val="ru-RU"/>
        </w:rPr>
        <w:t xml:space="preserve"> для загрузки файла (доступ к интерфейсу только по ссылк</w:t>
      </w:r>
      <w:r w:rsidR="001E1437">
        <w:rPr>
          <w:lang w:val="ru-RU"/>
        </w:rPr>
        <w:t>е</w:t>
      </w:r>
      <w:r w:rsidRPr="001F2264">
        <w:rPr>
          <w:lang w:val="ru-RU"/>
        </w:rPr>
        <w:t>)</w:t>
      </w:r>
    </w:p>
    <w:p w14:paraId="1437C369" w14:textId="204CBABA" w:rsidR="001F2264" w:rsidRPr="001F2264" w:rsidRDefault="00DC6AA8" w:rsidP="001F2264">
      <w:pPr>
        <w:pStyle w:val="af"/>
        <w:rPr>
          <w:lang w:val="ru-RU"/>
        </w:rPr>
      </w:pPr>
      <w:r w:rsidRPr="001F2264"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7E939AFA" wp14:editId="1DDBAB94">
            <wp:simplePos x="0" y="0"/>
            <wp:positionH relativeFrom="column">
              <wp:posOffset>1702271</wp:posOffset>
            </wp:positionH>
            <wp:positionV relativeFrom="paragraph">
              <wp:posOffset>1060307</wp:posOffset>
            </wp:positionV>
            <wp:extent cx="3169920" cy="470535"/>
            <wp:effectExtent l="0" t="0" r="0" b="5715"/>
            <wp:wrapNone/>
            <wp:docPr id="1248063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636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2264" w:rsidRPr="001F2264">
        <w:rPr>
          <w:noProof/>
          <w:lang w:val="ru-RU" w:eastAsia="ru-RU" w:bidi="ar-SA"/>
        </w:rPr>
        <w:drawing>
          <wp:inline distT="0" distB="0" distL="0" distR="0" wp14:anchorId="5FA3D6EC" wp14:editId="2B78F700">
            <wp:extent cx="3528060" cy="1141886"/>
            <wp:effectExtent l="0" t="0" r="0" b="1270"/>
            <wp:docPr id="9836918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691862" name=""/>
                    <pic:cNvPicPr/>
                  </pic:nvPicPr>
                  <pic:blipFill rotWithShape="1">
                    <a:blip r:embed="rId29"/>
                    <a:srcRect r="24037"/>
                    <a:stretch/>
                  </pic:blipFill>
                  <pic:spPr bwMode="auto">
                    <a:xfrm>
                      <a:off x="0" y="0"/>
                      <a:ext cx="3545810" cy="1147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506258" w14:textId="5009BAB6" w:rsidR="001F2264" w:rsidRPr="001F2264" w:rsidRDefault="001F2264" w:rsidP="003F0F86">
      <w:pPr>
        <w:pStyle w:val="af"/>
        <w:numPr>
          <w:ilvl w:val="0"/>
          <w:numId w:val="25"/>
        </w:numPr>
        <w:rPr>
          <w:lang w:val="ru-RU"/>
        </w:rPr>
      </w:pPr>
      <w:r w:rsidRPr="001F2264">
        <w:rPr>
          <w:lang w:val="ru-RU"/>
        </w:rPr>
        <w:t>Выбираем файл</w:t>
      </w:r>
    </w:p>
    <w:p w14:paraId="38D9A395" w14:textId="0F521EDD" w:rsidR="001F2264" w:rsidRPr="001F2264" w:rsidRDefault="001F2264" w:rsidP="001F2264">
      <w:pPr>
        <w:pStyle w:val="af"/>
        <w:rPr>
          <w:lang w:val="ru-RU"/>
        </w:rPr>
      </w:pPr>
    </w:p>
    <w:p w14:paraId="10656E43" w14:textId="150BB021" w:rsidR="001F2264" w:rsidRPr="001F2264" w:rsidRDefault="001F2264" w:rsidP="003F0F86">
      <w:pPr>
        <w:pStyle w:val="af"/>
        <w:numPr>
          <w:ilvl w:val="0"/>
          <w:numId w:val="25"/>
        </w:numPr>
        <w:rPr>
          <w:lang w:val="ru-RU"/>
        </w:rPr>
      </w:pPr>
      <w:r w:rsidRPr="001F2264">
        <w:rPr>
          <w:lang w:val="ru-RU"/>
        </w:rPr>
        <w:t>В случае успешной загрузки, будет отображено уведомление.</w:t>
      </w:r>
    </w:p>
    <w:p w14:paraId="1E43BFBB" w14:textId="77777777" w:rsidR="001F2264" w:rsidRPr="001F2264" w:rsidRDefault="001F2264" w:rsidP="001F2264">
      <w:pPr>
        <w:pStyle w:val="af"/>
        <w:rPr>
          <w:lang w:val="ru-RU"/>
        </w:rPr>
      </w:pPr>
      <w:r w:rsidRPr="001F2264">
        <w:rPr>
          <w:noProof/>
          <w:lang w:val="ru-RU" w:eastAsia="ru-RU" w:bidi="ar-SA"/>
        </w:rPr>
        <w:drawing>
          <wp:inline distT="0" distB="0" distL="0" distR="0" wp14:anchorId="3A37D353" wp14:editId="615E7947">
            <wp:extent cx="2648987" cy="639097"/>
            <wp:effectExtent l="0" t="0" r="0" b="8890"/>
            <wp:docPr id="1419840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840610" name=""/>
                    <pic:cNvPicPr/>
                  </pic:nvPicPr>
                  <pic:blipFill rotWithShape="1">
                    <a:blip r:embed="rId30"/>
                    <a:srcRect t="16140" b="13875"/>
                    <a:stretch/>
                  </pic:blipFill>
                  <pic:spPr bwMode="auto">
                    <a:xfrm>
                      <a:off x="0" y="0"/>
                      <a:ext cx="2659790" cy="641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1F3609" w14:textId="77777777" w:rsidR="001F2264" w:rsidRPr="001F2264" w:rsidRDefault="001F2264" w:rsidP="001F2264">
      <w:pPr>
        <w:pStyle w:val="af"/>
        <w:rPr>
          <w:lang w:val="ru-RU"/>
        </w:rPr>
      </w:pPr>
    </w:p>
    <w:p w14:paraId="5068CD96" w14:textId="04CCEECA" w:rsidR="001F2264" w:rsidRPr="001F2264" w:rsidRDefault="001F2264" w:rsidP="003F0F86">
      <w:pPr>
        <w:pStyle w:val="af"/>
        <w:numPr>
          <w:ilvl w:val="0"/>
          <w:numId w:val="25"/>
        </w:numPr>
        <w:rPr>
          <w:lang w:val="ru-RU"/>
        </w:rPr>
      </w:pPr>
      <w:r w:rsidRPr="001F2264">
        <w:rPr>
          <w:lang w:val="ru-RU"/>
        </w:rPr>
        <w:t xml:space="preserve">Статистические данные загружаются в таблицы </w:t>
      </w:r>
      <w:proofErr w:type="spellStart"/>
      <w:r w:rsidRPr="001E1437">
        <w:rPr>
          <w:i/>
          <w:iCs/>
          <w:lang w:val="ru-RU"/>
        </w:rPr>
        <w:t>business_case</w:t>
      </w:r>
      <w:proofErr w:type="spellEnd"/>
      <w:r w:rsidRPr="001E1437">
        <w:rPr>
          <w:i/>
          <w:iCs/>
          <w:lang w:val="ru-RU"/>
        </w:rPr>
        <w:t>.*_</w:t>
      </w:r>
      <w:proofErr w:type="spellStart"/>
      <w:r w:rsidRPr="001E1437">
        <w:rPr>
          <w:i/>
          <w:iCs/>
          <w:lang w:val="ru-RU"/>
        </w:rPr>
        <w:t>statistic</w:t>
      </w:r>
      <w:proofErr w:type="spellEnd"/>
    </w:p>
    <w:p w14:paraId="0307A560" w14:textId="3C415C7D" w:rsidR="001F2264" w:rsidRDefault="001F2264" w:rsidP="0018626F">
      <w:pPr>
        <w:pStyle w:val="af"/>
        <w:spacing w:before="240"/>
        <w:rPr>
          <w:lang w:val="ru-RU"/>
        </w:rPr>
      </w:pPr>
    </w:p>
    <w:p w14:paraId="3285FBDB" w14:textId="77777777" w:rsidR="001F2264" w:rsidRPr="0018626F" w:rsidRDefault="001F2264" w:rsidP="0018626F">
      <w:pPr>
        <w:pStyle w:val="af"/>
        <w:spacing w:before="240"/>
        <w:rPr>
          <w:lang w:val="ru-RU"/>
        </w:rPr>
      </w:pPr>
    </w:p>
    <w:p w14:paraId="52B1B647" w14:textId="68E1B28C" w:rsidR="00CE46DE" w:rsidRDefault="00A5117B" w:rsidP="00883B12">
      <w:pPr>
        <w:pStyle w:val="1"/>
      </w:pPr>
      <w:bookmarkStart w:id="88" w:name="_Toc144711064"/>
      <w:r>
        <w:lastRenderedPageBreak/>
        <w:t xml:space="preserve">Обновление </w:t>
      </w:r>
      <w:r w:rsidR="00CE46DE">
        <w:t>данных макроэкономики</w:t>
      </w:r>
      <w:bookmarkEnd w:id="88"/>
    </w:p>
    <w:p w14:paraId="358B92DB" w14:textId="2D561A6A" w:rsidR="000862C6" w:rsidRPr="000862C6" w:rsidRDefault="000862C6" w:rsidP="000862C6">
      <w:pPr>
        <w:pStyle w:val="20"/>
      </w:pPr>
      <w:bookmarkStart w:id="89" w:name="_Toc144711065"/>
      <w:r>
        <w:t>Описание</w:t>
      </w:r>
      <w:bookmarkEnd w:id="89"/>
    </w:p>
    <w:p w14:paraId="715588E4" w14:textId="19F23F25" w:rsidR="00A5117B" w:rsidRDefault="00FB1CDB" w:rsidP="00A5117B">
      <w:pPr>
        <w:pStyle w:val="af"/>
        <w:rPr>
          <w:lang w:val="ru-RU"/>
        </w:rPr>
      </w:pPr>
      <w:r>
        <w:rPr>
          <w:lang w:val="ru-RU"/>
        </w:rPr>
        <w:t>Общесистемные д</w:t>
      </w:r>
      <w:r w:rsidR="00A5117B">
        <w:rPr>
          <w:lang w:val="ru-RU"/>
        </w:rPr>
        <w:t xml:space="preserve">анные в подразделе «Макроэкономика» на 1-ом этапе реализации системы </w:t>
      </w:r>
      <w:r w:rsidR="00A5117B" w:rsidRPr="00883B12">
        <w:rPr>
          <w:lang w:val="ru-RU"/>
        </w:rPr>
        <w:t>н</w:t>
      </w:r>
      <w:r w:rsidR="00A5117B">
        <w:rPr>
          <w:lang w:val="ru-RU"/>
        </w:rPr>
        <w:t>е редактируются через интерфейс.</w:t>
      </w:r>
    </w:p>
    <w:p w14:paraId="54B37AED" w14:textId="68D7C928" w:rsidR="00A5117B" w:rsidRPr="00883B12" w:rsidRDefault="00A5117B" w:rsidP="00A5117B">
      <w:pPr>
        <w:pStyle w:val="af"/>
        <w:rPr>
          <w:lang w:val="ru-RU"/>
        </w:rPr>
      </w:pPr>
      <w:r>
        <w:rPr>
          <w:lang w:val="ru-RU"/>
        </w:rPr>
        <w:t xml:space="preserve">Редактирование </w:t>
      </w:r>
      <w:r w:rsidR="00E63584">
        <w:rPr>
          <w:lang w:val="ru-RU"/>
        </w:rPr>
        <w:t xml:space="preserve">общесистемных </w:t>
      </w:r>
      <w:r>
        <w:rPr>
          <w:lang w:val="ru-RU"/>
        </w:rPr>
        <w:t>данных</w:t>
      </w:r>
      <w:r w:rsidR="00E63584">
        <w:rPr>
          <w:lang w:val="ru-RU"/>
        </w:rPr>
        <w:t xml:space="preserve"> по макроэкономике</w:t>
      </w:r>
      <w:r w:rsidRPr="009A40AD">
        <w:rPr>
          <w:lang w:val="ru-RU"/>
        </w:rPr>
        <w:t xml:space="preserve"> доступно только через запрос в 2ЛТП</w:t>
      </w:r>
      <w:r w:rsidR="00577FB9">
        <w:rPr>
          <w:lang w:val="ru-RU"/>
        </w:rPr>
        <w:t xml:space="preserve"> через портал </w:t>
      </w:r>
      <w:hyperlink r:id="rId31" w:history="1">
        <w:proofErr w:type="spellStart"/>
        <w:r w:rsidR="00577FB9" w:rsidRPr="00A5117B">
          <w:rPr>
            <w:rStyle w:val="af0"/>
          </w:rPr>
          <w:t>HelpMe</w:t>
        </w:r>
        <w:proofErr w:type="spellEnd"/>
      </w:hyperlink>
      <w:r w:rsidRPr="009A40AD">
        <w:rPr>
          <w:lang w:val="ru-RU"/>
        </w:rPr>
        <w:t xml:space="preserve"> и </w:t>
      </w:r>
      <w:r w:rsidR="00577FB9">
        <w:rPr>
          <w:lang w:val="ru-RU"/>
        </w:rPr>
        <w:t>последующее согласование изменений</w:t>
      </w:r>
      <w:r w:rsidRPr="009A40AD">
        <w:rPr>
          <w:lang w:val="ru-RU"/>
        </w:rPr>
        <w:t xml:space="preserve"> с ФЭБ</w:t>
      </w:r>
      <w:r w:rsidR="00577FB9">
        <w:rPr>
          <w:lang w:val="ru-RU"/>
        </w:rPr>
        <w:t>.</w:t>
      </w:r>
    </w:p>
    <w:p w14:paraId="79719892" w14:textId="592CFA59" w:rsidR="00A5117B" w:rsidRPr="00883B12" w:rsidRDefault="00CD0D28" w:rsidP="00A5117B">
      <w:pPr>
        <w:pStyle w:val="af"/>
        <w:rPr>
          <w:lang w:val="ru-RU"/>
        </w:rPr>
      </w:pPr>
      <w:r>
        <w:rPr>
          <w:lang w:val="ru-RU"/>
        </w:rPr>
        <w:t>Общесистемные д</w:t>
      </w:r>
      <w:r w:rsidR="00577FB9">
        <w:rPr>
          <w:lang w:val="ru-RU"/>
        </w:rPr>
        <w:t>анные макроэкономики хранятся в следующих таблицах БД СИП:</w:t>
      </w:r>
    </w:p>
    <w:p w14:paraId="4B0CC999" w14:textId="40CB50E6" w:rsidR="00577FB9" w:rsidRDefault="00577FB9" w:rsidP="00577FB9">
      <w:pPr>
        <w:pStyle w:val="aff6"/>
        <w:keepNext/>
      </w:pPr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E41B5C">
        <w:rPr>
          <w:noProof/>
        </w:rPr>
        <w:t>8</w:t>
      </w:r>
      <w:r>
        <w:fldChar w:fldCharType="end"/>
      </w:r>
      <w:r>
        <w:t xml:space="preserve"> Таблицы БД с </w:t>
      </w:r>
      <w:r w:rsidR="00CD0D28">
        <w:t xml:space="preserve">общесистемными </w:t>
      </w:r>
      <w:r>
        <w:t>данными макроэкономики</w:t>
      </w: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447"/>
        <w:gridCol w:w="4348"/>
        <w:gridCol w:w="4698"/>
      </w:tblGrid>
      <w:tr w:rsidR="00577FB9" w14:paraId="527E183A" w14:textId="77777777" w:rsidTr="000862C6">
        <w:trPr>
          <w:tblHeader/>
        </w:trPr>
        <w:tc>
          <w:tcPr>
            <w:tcW w:w="447" w:type="dxa"/>
            <w:shd w:val="clear" w:color="auto" w:fill="D9D9D9" w:themeFill="background1" w:themeFillShade="D9"/>
          </w:tcPr>
          <w:p w14:paraId="0FBF9DBA" w14:textId="77777777" w:rsidR="00577FB9" w:rsidRPr="00CD1825" w:rsidRDefault="00577FB9" w:rsidP="00CD1825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CD1825">
              <w:rPr>
                <w:rFonts w:cstheme="minorHAnsi"/>
                <w:b/>
                <w:lang w:val="ru-RU"/>
              </w:rPr>
              <w:t>№</w:t>
            </w:r>
          </w:p>
        </w:tc>
        <w:tc>
          <w:tcPr>
            <w:tcW w:w="4348" w:type="dxa"/>
            <w:shd w:val="clear" w:color="auto" w:fill="D9D9D9" w:themeFill="background1" w:themeFillShade="D9"/>
          </w:tcPr>
          <w:p w14:paraId="45128FC2" w14:textId="2125DADC" w:rsidR="00577FB9" w:rsidRPr="00CD1825" w:rsidRDefault="00577FB9" w:rsidP="00CD1825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CD1825">
              <w:rPr>
                <w:rFonts w:cstheme="minorHAnsi"/>
                <w:b/>
                <w:lang w:val="ru-RU"/>
              </w:rPr>
              <w:t>Наименование таблицы</w:t>
            </w:r>
          </w:p>
        </w:tc>
        <w:tc>
          <w:tcPr>
            <w:tcW w:w="4698" w:type="dxa"/>
            <w:shd w:val="clear" w:color="auto" w:fill="D9D9D9" w:themeFill="background1" w:themeFillShade="D9"/>
          </w:tcPr>
          <w:p w14:paraId="7421DF3D" w14:textId="20B590F5" w:rsidR="00577FB9" w:rsidRPr="00CD1825" w:rsidRDefault="00577FB9" w:rsidP="00CD1825">
            <w:pPr>
              <w:pStyle w:val="af"/>
              <w:ind w:firstLine="0"/>
              <w:jc w:val="center"/>
              <w:rPr>
                <w:rFonts w:cstheme="minorHAnsi"/>
                <w:b/>
                <w:lang w:val="ru-RU"/>
              </w:rPr>
            </w:pPr>
            <w:r w:rsidRPr="00CD1825">
              <w:rPr>
                <w:rFonts w:cstheme="minorHAnsi"/>
                <w:b/>
                <w:lang w:val="ru-RU"/>
              </w:rPr>
              <w:t>Описание</w:t>
            </w:r>
          </w:p>
        </w:tc>
      </w:tr>
      <w:tr w:rsidR="00577FB9" w:rsidRPr="00577FB9" w14:paraId="55AB3C4A" w14:textId="77777777" w:rsidTr="000862C6">
        <w:tc>
          <w:tcPr>
            <w:tcW w:w="447" w:type="dxa"/>
          </w:tcPr>
          <w:p w14:paraId="4A7446A8" w14:textId="77777777" w:rsidR="00577FB9" w:rsidRPr="00CD1825" w:rsidRDefault="00577FB9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76FD9" w14:textId="2E0C6262" w:rsidR="00577FB9" w:rsidRPr="00CD1825" w:rsidRDefault="00577FB9" w:rsidP="009A0F25">
            <w:pPr>
              <w:pStyle w:val="af"/>
              <w:ind w:firstLine="0"/>
              <w:jc w:val="left"/>
            </w:pPr>
            <w:proofErr w:type="spellStart"/>
            <w:r w:rsidRPr="00CD1825">
              <w:rPr>
                <w:rFonts w:ascii="Calibri" w:hAnsi="Calibri" w:cs="Calibri"/>
                <w:color w:val="000000"/>
                <w:lang w:val="ru-RU"/>
              </w:rPr>
              <w:t>dictionary.macro_economics_coefficient</w:t>
            </w:r>
            <w:proofErr w:type="spellEnd"/>
          </w:p>
        </w:tc>
        <w:tc>
          <w:tcPr>
            <w:tcW w:w="4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AC95A" w14:textId="5D6F2356" w:rsidR="00577FB9" w:rsidRPr="00CD1825" w:rsidRDefault="00577FB9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>Таблица карточки "Ставки / Коэффициенты" блока Макроэкономика</w:t>
            </w:r>
          </w:p>
        </w:tc>
      </w:tr>
      <w:tr w:rsidR="00577FB9" w:rsidRPr="00577FB9" w14:paraId="44AF57C0" w14:textId="77777777" w:rsidTr="000862C6">
        <w:tc>
          <w:tcPr>
            <w:tcW w:w="447" w:type="dxa"/>
          </w:tcPr>
          <w:p w14:paraId="2534BE5F" w14:textId="77777777" w:rsidR="00577FB9" w:rsidRPr="00CD1825" w:rsidRDefault="00577FB9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2</w:t>
            </w:r>
          </w:p>
        </w:tc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81408" w14:textId="46F5B1AB" w:rsidR="00577FB9" w:rsidRPr="00CD1825" w:rsidRDefault="00577FB9" w:rsidP="009A0F25">
            <w:pPr>
              <w:pStyle w:val="af"/>
              <w:ind w:firstLine="0"/>
              <w:jc w:val="left"/>
            </w:pPr>
            <w:proofErr w:type="spellStart"/>
            <w:r w:rsidRPr="00CD1825">
              <w:t>dictionary.macro_economics_currency</w:t>
            </w:r>
            <w:proofErr w:type="spellEnd"/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568B8" w14:textId="380B3177" w:rsidR="00577FB9" w:rsidRPr="00CD1825" w:rsidRDefault="00577FB9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>Таблица карточки "Валюта и курсы" блока Макроэкономика</w:t>
            </w:r>
          </w:p>
        </w:tc>
      </w:tr>
      <w:tr w:rsidR="00577FB9" w:rsidRPr="00022F60" w14:paraId="24FA7343" w14:textId="77777777" w:rsidTr="000862C6">
        <w:tc>
          <w:tcPr>
            <w:tcW w:w="447" w:type="dxa"/>
          </w:tcPr>
          <w:p w14:paraId="15C632B9" w14:textId="77777777" w:rsidR="00577FB9" w:rsidRPr="00CD1825" w:rsidRDefault="00577FB9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3</w:t>
            </w:r>
          </w:p>
        </w:tc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4B21B" w14:textId="7093B724" w:rsidR="00577FB9" w:rsidRPr="00CD1825" w:rsidRDefault="00022F60" w:rsidP="009A0F25">
            <w:pPr>
              <w:pStyle w:val="af"/>
              <w:ind w:firstLine="0"/>
              <w:jc w:val="left"/>
            </w:pPr>
            <w:proofErr w:type="spellStart"/>
            <w:r w:rsidRPr="00CD1825">
              <w:t>dictionary.</w:t>
            </w:r>
            <w:r w:rsidR="00577FB9" w:rsidRPr="00CD1825">
              <w:t>macro_economics_tax_shield</w:t>
            </w:r>
            <w:proofErr w:type="spellEnd"/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99EA" w14:textId="6840E6E3" w:rsidR="00577FB9" w:rsidRPr="00CD1825" w:rsidRDefault="00022F60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Таблица значений блока ФПА </w:t>
            </w:r>
            <w:r w:rsidRPr="00CD1825">
              <w:rPr>
                <w:rFonts w:ascii="Calibri" w:hAnsi="Calibri" w:cs="Calibri"/>
                <w:color w:val="000000"/>
              </w:rPr>
              <w:t>Tax</w:t>
            </w:r>
            <w:r w:rsidRPr="00CD1825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r w:rsidRPr="00CD1825">
              <w:rPr>
                <w:rFonts w:ascii="Calibri" w:hAnsi="Calibri" w:cs="Calibri"/>
                <w:color w:val="000000"/>
              </w:rPr>
              <w:t>Shield</w:t>
            </w:r>
          </w:p>
        </w:tc>
      </w:tr>
      <w:tr w:rsidR="00577FB9" w:rsidRPr="00022F60" w14:paraId="0059A7DF" w14:textId="77777777" w:rsidTr="000862C6">
        <w:tc>
          <w:tcPr>
            <w:tcW w:w="447" w:type="dxa"/>
          </w:tcPr>
          <w:p w14:paraId="37248F3B" w14:textId="77777777" w:rsidR="00577FB9" w:rsidRPr="00CD1825" w:rsidRDefault="00577FB9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4</w:t>
            </w:r>
          </w:p>
        </w:tc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A5A0" w14:textId="2C24D149" w:rsidR="00577FB9" w:rsidRPr="00CD1825" w:rsidRDefault="00577FB9" w:rsidP="009A0F25">
            <w:pPr>
              <w:pStyle w:val="af"/>
              <w:ind w:firstLine="0"/>
              <w:jc w:val="left"/>
            </w:pPr>
            <w:proofErr w:type="spellStart"/>
            <w:r w:rsidRPr="00CD1825">
              <w:t>dictionary.macro_economics_taxes</w:t>
            </w:r>
            <w:proofErr w:type="spellEnd"/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9A0C7" w14:textId="2CEC100A" w:rsidR="00577FB9" w:rsidRPr="00CD1825" w:rsidRDefault="00022F60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>Таблица карточки "Налоги и сборы" блока Макроэкономика</w:t>
            </w:r>
          </w:p>
        </w:tc>
      </w:tr>
      <w:tr w:rsidR="00577FB9" w14:paraId="4A160105" w14:textId="77777777" w:rsidTr="000862C6">
        <w:tc>
          <w:tcPr>
            <w:tcW w:w="447" w:type="dxa"/>
          </w:tcPr>
          <w:p w14:paraId="0A89C49F" w14:textId="77777777" w:rsidR="00577FB9" w:rsidRPr="00CD1825" w:rsidRDefault="00577FB9" w:rsidP="009A0F25">
            <w:pPr>
              <w:pStyle w:val="af"/>
              <w:ind w:firstLine="0"/>
              <w:jc w:val="left"/>
              <w:rPr>
                <w:rFonts w:cstheme="minorHAnsi"/>
              </w:rPr>
            </w:pPr>
            <w:r w:rsidRPr="00CD1825">
              <w:rPr>
                <w:rFonts w:cstheme="minorHAnsi"/>
                <w:color w:val="000000"/>
              </w:rPr>
              <w:t>5</w:t>
            </w:r>
          </w:p>
        </w:tc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BA7D" w14:textId="6D53EC72" w:rsidR="00577FB9" w:rsidRPr="00CD1825" w:rsidRDefault="00577FB9" w:rsidP="009A0F25">
            <w:pPr>
              <w:pStyle w:val="af"/>
              <w:ind w:firstLine="0"/>
              <w:jc w:val="left"/>
            </w:pPr>
            <w:r w:rsidRPr="00CD1825">
              <w:t>dictionary</w:t>
            </w:r>
            <w:r w:rsidRPr="00CD1825">
              <w:rPr>
                <w:lang w:val="ru-RU"/>
              </w:rPr>
              <w:t>.</w:t>
            </w:r>
            <w:r w:rsidRPr="00CD1825">
              <w:t>macro</w:t>
            </w:r>
            <w:r w:rsidRPr="00CD1825">
              <w:rPr>
                <w:lang w:val="ru-RU"/>
              </w:rPr>
              <w:t>_</w:t>
            </w:r>
            <w:r w:rsidRPr="00CD1825">
              <w:t>economics</w:t>
            </w:r>
            <w:r w:rsidRPr="00CD1825">
              <w:rPr>
                <w:lang w:val="ru-RU"/>
              </w:rPr>
              <w:t>_</w:t>
            </w:r>
            <w:r w:rsidRPr="00CD1825">
              <w:t>turnover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3481" w14:textId="0639BA3A" w:rsidR="00577FB9" w:rsidRPr="00CD1825" w:rsidRDefault="00022F60" w:rsidP="009A0F25">
            <w:pPr>
              <w:pStyle w:val="af"/>
              <w:ind w:firstLine="0"/>
              <w:jc w:val="left"/>
              <w:rPr>
                <w:rFonts w:cstheme="minorHAnsi"/>
                <w:lang w:val="ru-RU"/>
              </w:rPr>
            </w:pPr>
            <w:r w:rsidRPr="00CD1825">
              <w:rPr>
                <w:rFonts w:ascii="Calibri" w:hAnsi="Calibri" w:cs="Calibri"/>
                <w:color w:val="000000"/>
                <w:lang w:val="ru-RU"/>
              </w:rPr>
              <w:t>Таблица карточки "Оборачиваемость и возврат ДЗ" блока Макроэкономика</w:t>
            </w:r>
          </w:p>
        </w:tc>
      </w:tr>
    </w:tbl>
    <w:p w14:paraId="0EE37F95" w14:textId="5FB6CD36" w:rsidR="00A5561F" w:rsidRDefault="00FD6930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en-US" w:bidi="en-US"/>
        </w:rPr>
      </w:pPr>
      <w:bookmarkStart w:id="90" w:name="_Ref143097947"/>
      <w:r>
        <w:t xml:space="preserve"> </w:t>
      </w:r>
      <w:r w:rsidR="00A5561F">
        <w:br w:type="page"/>
      </w:r>
    </w:p>
    <w:p w14:paraId="68F00FDE" w14:textId="417DB708" w:rsidR="00A5561F" w:rsidRPr="00A5561F" w:rsidRDefault="000862C6" w:rsidP="00A5561F">
      <w:pPr>
        <w:pStyle w:val="20"/>
        <w:spacing w:before="240"/>
      </w:pPr>
      <w:bookmarkStart w:id="91" w:name="_Toc144711066"/>
      <w:r>
        <w:lastRenderedPageBreak/>
        <w:t>Перечень запросов и команд</w:t>
      </w:r>
      <w:bookmarkEnd w:id="90"/>
      <w:bookmarkEnd w:id="91"/>
    </w:p>
    <w:p w14:paraId="66A9B97E" w14:textId="51270C41" w:rsidR="00A5561F" w:rsidRPr="00EA776B" w:rsidRDefault="00A5561F" w:rsidP="00FD6930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92" w:name="_Toc144711067"/>
      <w:r w:rsidRPr="00EA776B">
        <w:rPr>
          <w:sz w:val="22"/>
          <w:szCs w:val="22"/>
        </w:rPr>
        <w:t xml:space="preserve">Запрос </w:t>
      </w:r>
      <w:r w:rsidRPr="00A5561F">
        <w:rPr>
          <w:sz w:val="22"/>
          <w:szCs w:val="22"/>
        </w:rPr>
        <w:t xml:space="preserve">на внесение изменений в </w:t>
      </w:r>
      <w:proofErr w:type="spellStart"/>
      <w:r w:rsidRPr="00A5561F">
        <w:rPr>
          <w:sz w:val="22"/>
          <w:szCs w:val="22"/>
        </w:rPr>
        <w:t>dictionary.macro_economics_coefficient</w:t>
      </w:r>
      <w:bookmarkEnd w:id="92"/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5561F" w:rsidRPr="00717317" w14:paraId="20A28AE4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7B1FC6B2" w14:textId="77777777" w:rsidR="00A5561F" w:rsidRPr="000862C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INSERT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INTO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macro_economics_coefficient</w:t>
            </w:r>
            <w:proofErr w:type="spellEnd"/>
          </w:p>
          <w:p w14:paraId="0D168A50" w14:textId="77777777" w:rsidR="00A5561F" w:rsidRPr="00A5561F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indicator_id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"year"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"month"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 amount)</w:t>
            </w:r>
          </w:p>
          <w:p w14:paraId="183E146E" w14:textId="7BC86114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75600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VALUES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)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  <w:tr w:rsidR="00A5561F" w:rsidRPr="00E85EA3" w14:paraId="09A0B8D0" w14:textId="77777777" w:rsidTr="00A556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shd w:val="clear" w:color="auto" w:fill="FFFFFF" w:themeFill="background1"/>
          </w:tcPr>
          <w:p w14:paraId="4DCCCC8E" w14:textId="77777777" w:rsidR="00A5561F" w:rsidRPr="000862C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UPDATE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macro_economics_coefficient</w:t>
            </w:r>
            <w:proofErr w:type="spellEnd"/>
          </w:p>
          <w:p w14:paraId="26E711C0" w14:textId="0549DF55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SET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indicator_id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"year"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"month"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 amount=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</w:tbl>
    <w:p w14:paraId="0638B6A3" w14:textId="48C33FF7" w:rsidR="00A5561F" w:rsidRDefault="00A5561F" w:rsidP="00A5561F">
      <w:pPr>
        <w:pStyle w:val="af"/>
        <w:ind w:firstLine="0"/>
        <w:rPr>
          <w:color w:val="000000" w:themeColor="text1"/>
        </w:rPr>
      </w:pPr>
    </w:p>
    <w:p w14:paraId="2CCD642C" w14:textId="026B3200" w:rsidR="00A5561F" w:rsidRPr="00EA776B" w:rsidRDefault="00A5561F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93" w:name="_Toc144711068"/>
      <w:r w:rsidRPr="00EA776B">
        <w:rPr>
          <w:sz w:val="22"/>
          <w:szCs w:val="22"/>
        </w:rPr>
        <w:t xml:space="preserve">Запрос </w:t>
      </w:r>
      <w:r w:rsidRPr="00A5561F">
        <w:rPr>
          <w:sz w:val="22"/>
          <w:szCs w:val="22"/>
        </w:rPr>
        <w:t xml:space="preserve">на внесение изменений в </w:t>
      </w:r>
      <w:proofErr w:type="spellStart"/>
      <w:r w:rsidRPr="00A5561F">
        <w:rPr>
          <w:sz w:val="22"/>
          <w:szCs w:val="22"/>
        </w:rPr>
        <w:t>dictionary.macro_economics_currency</w:t>
      </w:r>
      <w:bookmarkEnd w:id="93"/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5561F" w:rsidRPr="00E85EA3" w14:paraId="71717882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5D8AB853" w14:textId="77777777" w:rsidR="00A5561F" w:rsidRPr="000862C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INSERT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INTO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macro_economics_currency</w:t>
            </w:r>
            <w:proofErr w:type="spellEnd"/>
          </w:p>
          <w:p w14:paraId="2DCE254A" w14:textId="77777777" w:rsidR="00A5561F" w:rsidRPr="00A5561F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indicator_id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amount,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"year"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)</w:t>
            </w:r>
          </w:p>
          <w:p w14:paraId="638B48B7" w14:textId="433A1E7C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VALUES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)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  <w:tr w:rsidR="00A5561F" w:rsidRPr="00E85EA3" w14:paraId="31BACE85" w14:textId="77777777" w:rsidTr="001B6D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shd w:val="clear" w:color="auto" w:fill="FFFFFF" w:themeFill="background1"/>
          </w:tcPr>
          <w:p w14:paraId="6944070A" w14:textId="77777777" w:rsidR="00A5561F" w:rsidRPr="000862C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UPDATE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macro_economics_currency</w:t>
            </w:r>
            <w:proofErr w:type="spellEnd"/>
          </w:p>
          <w:p w14:paraId="24ECF68A" w14:textId="4261F67E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SET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indicator_id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 amount=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"year"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</w:tbl>
    <w:p w14:paraId="66919B9B" w14:textId="77777777" w:rsidR="00A5561F" w:rsidRDefault="00A5561F" w:rsidP="00A5561F">
      <w:pPr>
        <w:pStyle w:val="af"/>
        <w:ind w:firstLine="0"/>
        <w:rPr>
          <w:rFonts w:eastAsia="Times New Roman" w:cstheme="minorHAnsi"/>
          <w:color w:val="000000" w:themeColor="text1"/>
          <w:lang w:eastAsia="ru-RU" w:bidi="ar-SA"/>
        </w:rPr>
      </w:pPr>
    </w:p>
    <w:p w14:paraId="37071585" w14:textId="20464E5B" w:rsidR="00135CCD" w:rsidRPr="00A5561F" w:rsidRDefault="00A5561F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94" w:name="_Toc144711069"/>
      <w:r w:rsidRPr="00EA776B">
        <w:rPr>
          <w:sz w:val="22"/>
          <w:szCs w:val="22"/>
        </w:rPr>
        <w:t xml:space="preserve">Запрос </w:t>
      </w:r>
      <w:r w:rsidRPr="00A5561F">
        <w:rPr>
          <w:sz w:val="22"/>
          <w:szCs w:val="22"/>
        </w:rPr>
        <w:t xml:space="preserve">на внесение изменений в </w:t>
      </w:r>
      <w:proofErr w:type="spellStart"/>
      <w:r w:rsidRPr="00A5561F">
        <w:rPr>
          <w:sz w:val="22"/>
          <w:szCs w:val="22"/>
        </w:rPr>
        <w:t>dictionary.macro_economics_tax_shield</w:t>
      </w:r>
      <w:bookmarkEnd w:id="94"/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5561F" w:rsidRPr="00E85EA3" w14:paraId="016A49D4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29434EC7" w14:textId="77777777" w:rsidR="00A5561F" w:rsidRPr="00A5561F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INSERT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INTO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macro_economics_tax_shield</w:t>
            </w:r>
            <w:proofErr w:type="spellEnd"/>
          </w:p>
          <w:p w14:paraId="1631F326" w14:textId="77777777" w:rsidR="00A5561F" w:rsidRPr="00A5561F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grows_rate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tax_shield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)</w:t>
            </w:r>
          </w:p>
          <w:p w14:paraId="53BFD564" w14:textId="4438BB12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VALUES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true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)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  <w:tr w:rsidR="00A5561F" w:rsidRPr="00E85EA3" w14:paraId="0A04F565" w14:textId="77777777" w:rsidTr="001B6D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shd w:val="clear" w:color="auto" w:fill="FFFFFF" w:themeFill="background1"/>
          </w:tcPr>
          <w:p w14:paraId="7973BF92" w14:textId="77777777" w:rsidR="00A5561F" w:rsidRPr="000862C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UPDATE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macro_economics_tax_shield</w:t>
            </w:r>
            <w:proofErr w:type="spellEnd"/>
          </w:p>
          <w:p w14:paraId="1F869B6A" w14:textId="6CFD95DA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SET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grows_rate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tax_shield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800000"/>
                <w:sz w:val="22"/>
                <w:szCs w:val="22"/>
                <w:lang w:val="en-US"/>
              </w:rPr>
              <w:t>true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</w:tbl>
    <w:p w14:paraId="7A83B318" w14:textId="783574E5" w:rsidR="00FD6930" w:rsidRPr="001F2264" w:rsidRDefault="00FD6930" w:rsidP="00FD6930">
      <w:pPr>
        <w:pStyle w:val="af"/>
      </w:pPr>
      <w:r w:rsidRPr="001F2264">
        <w:t xml:space="preserve"> </w:t>
      </w:r>
    </w:p>
    <w:p w14:paraId="77065C43" w14:textId="3D3A23FF" w:rsidR="00A5561F" w:rsidRPr="00A5561F" w:rsidRDefault="00A5561F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95" w:name="_Toc144711070"/>
      <w:r w:rsidRPr="00EA776B">
        <w:rPr>
          <w:sz w:val="22"/>
          <w:szCs w:val="22"/>
        </w:rPr>
        <w:t xml:space="preserve">Запрос </w:t>
      </w:r>
      <w:r w:rsidRPr="00A5561F">
        <w:rPr>
          <w:sz w:val="22"/>
          <w:szCs w:val="22"/>
        </w:rPr>
        <w:t xml:space="preserve">на внесение изменений в </w:t>
      </w:r>
      <w:proofErr w:type="spellStart"/>
      <w:r w:rsidRPr="00A5561F">
        <w:rPr>
          <w:sz w:val="22"/>
          <w:szCs w:val="22"/>
        </w:rPr>
        <w:t>dictionary.macro_economics_taxes</w:t>
      </w:r>
      <w:bookmarkEnd w:id="95"/>
      <w:proofErr w:type="spellEnd"/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5561F" w:rsidRPr="00717317" w14:paraId="204CF093" w14:textId="77777777" w:rsidTr="001B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</w:tcPr>
          <w:p w14:paraId="5E985762" w14:textId="77777777" w:rsidR="00A5561F" w:rsidRPr="000862C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INSERT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INTO</w:t>
            </w:r>
            <w:r w:rsidRPr="000862C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macro_economics_taxes</w:t>
            </w:r>
            <w:proofErr w:type="spellEnd"/>
          </w:p>
          <w:p w14:paraId="155D3228" w14:textId="77777777" w:rsidR="00A5561F" w:rsidRPr="00A5561F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indicator_id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row_number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parent_row_number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"percent"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accrual_period_id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payment_period_id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)</w:t>
            </w:r>
          </w:p>
          <w:p w14:paraId="4AD31EAF" w14:textId="1114FB69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862C6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VALUES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)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  <w:tr w:rsidR="00A5561F" w:rsidRPr="00E85EA3" w14:paraId="1FB9F2BF" w14:textId="77777777" w:rsidTr="001B6D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shd w:val="clear" w:color="auto" w:fill="FFFFFF" w:themeFill="background1"/>
          </w:tcPr>
          <w:p w14:paraId="5287A69A" w14:textId="77777777" w:rsidR="00A5561F" w:rsidRPr="00135CCD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135CCD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UPDATE</w:t>
            </w:r>
            <w:r w:rsidRPr="00135CC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5CCD">
              <w:rPr>
                <w:rFonts w:asciiTheme="minorHAnsi" w:hAnsiTheme="minorHAnsi" w:cstheme="minorHAnsi"/>
                <w:color w:val="000080"/>
                <w:sz w:val="22"/>
                <w:szCs w:val="22"/>
                <w:lang w:val="en-US"/>
              </w:rPr>
              <w:t>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macro_economics_taxes</w:t>
            </w:r>
            <w:proofErr w:type="spellEnd"/>
          </w:p>
          <w:p w14:paraId="5A08D400" w14:textId="64E3C54D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135CCD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SET</w:t>
            </w:r>
            <w:r w:rsidRPr="00135CC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indicator_id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row_number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parent_row_number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"percent"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</w:t>
            </w:r>
            <w:r w:rsidRPr="00135CC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accrual_period_id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payment_period_id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</w:tbl>
    <w:p w14:paraId="06F79531" w14:textId="666AB06A" w:rsidR="000862C6" w:rsidRDefault="000862C6" w:rsidP="00135CCD">
      <w:pPr>
        <w:pStyle w:val="af"/>
        <w:ind w:firstLine="0"/>
        <w:rPr>
          <w:color w:val="000000" w:themeColor="text1"/>
        </w:rPr>
      </w:pPr>
    </w:p>
    <w:p w14:paraId="5CB1DD2D" w14:textId="1858C33A" w:rsidR="00A5561F" w:rsidRPr="00A5561F" w:rsidRDefault="00A5561F" w:rsidP="00C60E93">
      <w:pPr>
        <w:pStyle w:val="30"/>
        <w:numPr>
          <w:ilvl w:val="0"/>
          <w:numId w:val="0"/>
        </w:numPr>
        <w:ind w:left="907" w:hanging="907"/>
        <w:rPr>
          <w:sz w:val="22"/>
          <w:szCs w:val="22"/>
        </w:rPr>
      </w:pPr>
      <w:bookmarkStart w:id="96" w:name="_Toc144711071"/>
      <w:r w:rsidRPr="00EA776B">
        <w:rPr>
          <w:sz w:val="22"/>
          <w:szCs w:val="22"/>
        </w:rPr>
        <w:t xml:space="preserve">Запрос </w:t>
      </w:r>
      <w:r w:rsidRPr="00A5561F">
        <w:rPr>
          <w:sz w:val="22"/>
          <w:szCs w:val="22"/>
        </w:rPr>
        <w:t xml:space="preserve">на внесение изменений в </w:t>
      </w:r>
      <w:proofErr w:type="spellStart"/>
      <w:r w:rsidRPr="00A5561F">
        <w:rPr>
          <w:sz w:val="22"/>
          <w:szCs w:val="22"/>
        </w:rPr>
        <w:t>dictionary.macro_economics_turnover</w:t>
      </w:r>
      <w:bookmarkEnd w:id="96"/>
      <w:proofErr w:type="spellEnd"/>
    </w:p>
    <w:tbl>
      <w:tblPr>
        <w:tblStyle w:val="-11"/>
        <w:tblW w:w="0" w:type="auto"/>
        <w:tblBorders>
          <w:bottom w:val="single" w:sz="4" w:space="0" w:color="0070C0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9345"/>
      </w:tblGrid>
      <w:tr w:rsidR="00A5561F" w:rsidRPr="00717317" w14:paraId="6B1A393A" w14:textId="77777777" w:rsidTr="00FD69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5D77D7" w14:textId="77777777" w:rsidR="00A5561F" w:rsidRPr="00A5561F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135CCD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INSERT</w:t>
            </w:r>
            <w:r w:rsidRPr="00135CC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5CCD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INTO</w:t>
            </w:r>
            <w:r w:rsidRPr="00135CC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macro_economics_turnover</w:t>
            </w:r>
            <w:proofErr w:type="spellEnd"/>
          </w:p>
          <w:p w14:paraId="0DCB4A66" w14:textId="77777777" w:rsidR="00A5561F" w:rsidRPr="00A5561F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indicator_id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service_id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 amount)</w:t>
            </w:r>
          </w:p>
          <w:p w14:paraId="783A2E96" w14:textId="77F09DD4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075600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VALUES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(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)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  <w:tr w:rsidR="00A5561F" w:rsidRPr="00E85EA3" w14:paraId="717893EC" w14:textId="77777777" w:rsidTr="00FD69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B4733DE" w14:textId="77777777" w:rsidR="00A5561F" w:rsidRPr="00A5561F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135CCD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UPDATE</w:t>
            </w:r>
            <w:r w:rsidRPr="00135CC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80"/>
                <w:sz w:val="22"/>
                <w:szCs w:val="22"/>
                <w:lang w:val="en-US"/>
              </w:rPr>
              <w:t>"dictionary"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macro_economics_turnover</w:t>
            </w:r>
            <w:proofErr w:type="spellEnd"/>
          </w:p>
          <w:p w14:paraId="24E49D70" w14:textId="42C76EC0" w:rsidR="00A5561F" w:rsidRPr="00781D36" w:rsidRDefault="00A5561F" w:rsidP="00FD6930">
            <w:pPr>
              <w:shd w:val="clear" w:color="auto" w:fill="FFFFFF"/>
              <w:spacing w:line="276" w:lineRule="auto"/>
              <w:ind w:left="567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135CCD">
              <w:rPr>
                <w:rFonts w:asciiTheme="minorHAnsi" w:hAnsiTheme="minorHAnsi" w:cstheme="minorHAnsi"/>
                <w:color w:val="800000"/>
                <w:sz w:val="22"/>
                <w:szCs w:val="22"/>
                <w:lang w:val="en-US"/>
              </w:rPr>
              <w:t>SET</w:t>
            </w:r>
            <w:r w:rsidRPr="00135CC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indicator_id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service_id</w:t>
            </w:r>
            <w:proofErr w:type="spellEnd"/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en-US"/>
              </w:rPr>
              <w:t>, amount=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0000FF"/>
                <w:sz w:val="22"/>
                <w:szCs w:val="22"/>
                <w:lang w:val="en-US"/>
              </w:rPr>
              <w:t>0</w:t>
            </w:r>
            <w:r w:rsidRPr="00A5561F">
              <w:rPr>
                <w:rFonts w:asciiTheme="minorHAnsi" w:hAnsiTheme="minorHAnsi" w:cstheme="minorHAnsi"/>
                <w:b w:val="0"/>
                <w:bCs w:val="0"/>
                <w:color w:val="FF0000"/>
                <w:sz w:val="22"/>
                <w:szCs w:val="22"/>
                <w:lang w:val="en-US"/>
              </w:rPr>
              <w:t>;</w:t>
            </w:r>
          </w:p>
        </w:tc>
      </w:tr>
    </w:tbl>
    <w:p w14:paraId="56FEA42D" w14:textId="77777777" w:rsidR="00A5561F" w:rsidRPr="00A5561F" w:rsidRDefault="00A5561F" w:rsidP="00A5561F">
      <w:pPr>
        <w:pStyle w:val="af"/>
      </w:pPr>
    </w:p>
    <w:p w14:paraId="519C0C50" w14:textId="77777777" w:rsidR="000862C6" w:rsidRPr="00135CCD" w:rsidRDefault="000862C6" w:rsidP="000862C6">
      <w:pPr>
        <w:pStyle w:val="af"/>
        <w:rPr>
          <w:color w:val="000000" w:themeColor="text1"/>
        </w:rPr>
      </w:pPr>
    </w:p>
    <w:p w14:paraId="60E1948F" w14:textId="2C843AE4" w:rsidR="00577FB9" w:rsidRDefault="00312B79" w:rsidP="00312B79">
      <w:pPr>
        <w:pStyle w:val="1"/>
      </w:pPr>
      <w:bookmarkStart w:id="97" w:name="_Toc144711072"/>
      <w:r w:rsidRPr="00312B79">
        <w:lastRenderedPageBreak/>
        <w:t>Просмотр интеграционных логов</w:t>
      </w:r>
      <w:bookmarkEnd w:id="97"/>
    </w:p>
    <w:p w14:paraId="67D4007C" w14:textId="35487B0A" w:rsidR="00312B79" w:rsidRPr="00312B79" w:rsidRDefault="00312B79" w:rsidP="00312B79">
      <w:pPr>
        <w:pStyle w:val="af"/>
        <w:rPr>
          <w:lang w:val="ru-RU"/>
        </w:rPr>
      </w:pPr>
      <w:r>
        <w:rPr>
          <w:lang w:val="ru-RU"/>
        </w:rPr>
        <w:t xml:space="preserve">Просмотр данных по </w:t>
      </w:r>
      <w:proofErr w:type="spellStart"/>
      <w:r>
        <w:rPr>
          <w:lang w:val="ru-RU"/>
        </w:rPr>
        <w:t>логированию</w:t>
      </w:r>
      <w:proofErr w:type="spellEnd"/>
      <w:r>
        <w:rPr>
          <w:lang w:val="ru-RU"/>
        </w:rPr>
        <w:t xml:space="preserve"> интеграционных сессий возможен непосредственно в БД СИП или через </w:t>
      </w:r>
      <w:r>
        <w:t>Web</w:t>
      </w:r>
      <w:r w:rsidRPr="00312B79">
        <w:rPr>
          <w:lang w:val="ru-RU"/>
        </w:rPr>
        <w:t>-</w:t>
      </w:r>
      <w:r>
        <w:rPr>
          <w:lang w:val="ru-RU"/>
        </w:rPr>
        <w:t>интерфейс.</w:t>
      </w:r>
    </w:p>
    <w:p w14:paraId="5AB84DD3" w14:textId="0860D19A" w:rsidR="00312B79" w:rsidRDefault="00312B79" w:rsidP="00121E75">
      <w:pPr>
        <w:pStyle w:val="af1"/>
        <w:numPr>
          <w:ilvl w:val="0"/>
          <w:numId w:val="22"/>
        </w:numPr>
      </w:pPr>
      <w:r>
        <w:t xml:space="preserve">Интеграционные </w:t>
      </w:r>
      <w:proofErr w:type="spellStart"/>
      <w:r>
        <w:t>логи</w:t>
      </w:r>
      <w:proofErr w:type="spellEnd"/>
      <w:r>
        <w:t xml:space="preserve"> в БД хранятся в таблице </w:t>
      </w:r>
      <w:proofErr w:type="spellStart"/>
      <w:r w:rsidRPr="00312B79">
        <w:rPr>
          <w:b/>
        </w:rPr>
        <w:t>integration.request_log</w:t>
      </w:r>
      <w:proofErr w:type="spellEnd"/>
      <w:r w:rsidRPr="00312B79">
        <w:t>.</w:t>
      </w:r>
    </w:p>
    <w:p w14:paraId="7FAB71CB" w14:textId="2147F436" w:rsidR="00312B79" w:rsidRDefault="00312B79" w:rsidP="00121E75">
      <w:pPr>
        <w:pStyle w:val="af1"/>
        <w:numPr>
          <w:ilvl w:val="0"/>
          <w:numId w:val="23"/>
        </w:numPr>
        <w:spacing w:after="160" w:line="259" w:lineRule="auto"/>
      </w:pPr>
      <w:r>
        <w:t>Поиск можно осуществлять по номеру в поле</w:t>
      </w:r>
      <w:r w:rsidRPr="00165DDD">
        <w:t xml:space="preserve"> </w:t>
      </w:r>
      <w:r w:rsidRPr="00312B79">
        <w:rPr>
          <w:lang w:val="en-US"/>
        </w:rPr>
        <w:t>session</w:t>
      </w:r>
      <w:r w:rsidRPr="00165DDD">
        <w:t xml:space="preserve"> </w:t>
      </w:r>
      <w:r w:rsidRPr="00312B79">
        <w:rPr>
          <w:lang w:val="en-US"/>
        </w:rPr>
        <w:t>id</w:t>
      </w:r>
      <w:r>
        <w:t>.</w:t>
      </w:r>
    </w:p>
    <w:p w14:paraId="7035FB85" w14:textId="5B7E35BA" w:rsidR="00312B79" w:rsidRDefault="00312B79" w:rsidP="00121E75">
      <w:pPr>
        <w:pStyle w:val="af1"/>
        <w:numPr>
          <w:ilvl w:val="0"/>
          <w:numId w:val="23"/>
        </w:numPr>
        <w:spacing w:after="160" w:line="259" w:lineRule="auto"/>
      </w:pPr>
      <w:r>
        <w:t xml:space="preserve">Для поиска сессий с ошибками, можно использовать следующий </w:t>
      </w:r>
      <w:r w:rsidRPr="00BB3AEA">
        <w:rPr>
          <w:lang w:val="en-US"/>
        </w:rPr>
        <w:t>SQL</w:t>
      </w:r>
      <w:r w:rsidR="001356D3">
        <w:t>-</w:t>
      </w:r>
      <w:r>
        <w:t>запрос:</w:t>
      </w:r>
    </w:p>
    <w:p w14:paraId="61FF1AAB" w14:textId="77777777" w:rsidR="00312B79" w:rsidRPr="00BB3AEA" w:rsidRDefault="00312B79" w:rsidP="00DC6AA8">
      <w:pPr>
        <w:pStyle w:val="affe"/>
        <w:shd w:val="clear" w:color="auto" w:fill="FFFFFF"/>
        <w:ind w:left="2124"/>
        <w:rPr>
          <w:rFonts w:ascii="Consolas" w:hAnsi="Consolas"/>
          <w:color w:val="000000"/>
          <w:sz w:val="20"/>
          <w:szCs w:val="20"/>
          <w:lang w:val="en-US"/>
        </w:rPr>
      </w:pPr>
      <w:r w:rsidRPr="00BB3AEA">
        <w:rPr>
          <w:rFonts w:ascii="Consolas" w:hAnsi="Consolas"/>
          <w:b/>
          <w:bCs/>
          <w:color w:val="800000"/>
          <w:sz w:val="20"/>
          <w:szCs w:val="20"/>
          <w:lang w:val="en-US"/>
        </w:rPr>
        <w:t>SELECT</w:t>
      </w:r>
      <w:r w:rsidRPr="00BB3AEA">
        <w:rPr>
          <w:rFonts w:ascii="Consolas" w:hAnsi="Consolas"/>
          <w:color w:val="000000"/>
          <w:sz w:val="20"/>
          <w:szCs w:val="20"/>
          <w:lang w:val="en-US"/>
        </w:rPr>
        <w:t xml:space="preserve"> *</w:t>
      </w:r>
    </w:p>
    <w:p w14:paraId="12AF0DFB" w14:textId="77777777" w:rsidR="00312B79" w:rsidRPr="00BB3AEA" w:rsidRDefault="00312B79" w:rsidP="00312B79">
      <w:pPr>
        <w:pStyle w:val="affe"/>
        <w:shd w:val="clear" w:color="auto" w:fill="FFFFFF"/>
        <w:ind w:left="2124"/>
        <w:rPr>
          <w:rFonts w:ascii="Consolas" w:hAnsi="Consolas"/>
          <w:color w:val="000000"/>
          <w:sz w:val="20"/>
          <w:szCs w:val="20"/>
          <w:lang w:val="en-US"/>
        </w:rPr>
      </w:pPr>
      <w:r w:rsidRPr="00BB3AEA">
        <w:rPr>
          <w:rFonts w:ascii="Consolas" w:hAnsi="Consolas"/>
          <w:b/>
          <w:bCs/>
          <w:color w:val="800000"/>
          <w:sz w:val="20"/>
          <w:szCs w:val="20"/>
          <w:lang w:val="en-US"/>
        </w:rPr>
        <w:t>FROM</w:t>
      </w:r>
      <w:r w:rsidRPr="00BB3AEA">
        <w:rPr>
          <w:rFonts w:ascii="Consolas" w:hAnsi="Consolas"/>
          <w:color w:val="000000"/>
          <w:sz w:val="20"/>
          <w:szCs w:val="20"/>
          <w:lang w:val="en-US"/>
        </w:rPr>
        <w:t xml:space="preserve"> </w:t>
      </w:r>
      <w:proofErr w:type="spellStart"/>
      <w:r w:rsidRPr="00BB3AEA">
        <w:rPr>
          <w:rFonts w:ascii="Consolas" w:hAnsi="Consolas"/>
          <w:color w:val="000000"/>
          <w:sz w:val="20"/>
          <w:szCs w:val="20"/>
          <w:lang w:val="en-US"/>
        </w:rPr>
        <w:t>integration.request_log</w:t>
      </w:r>
      <w:proofErr w:type="spellEnd"/>
    </w:p>
    <w:p w14:paraId="60B81353" w14:textId="77777777" w:rsidR="00312B79" w:rsidRPr="00BB3AEA" w:rsidRDefault="00312B79" w:rsidP="00312B79">
      <w:pPr>
        <w:pStyle w:val="affe"/>
        <w:shd w:val="clear" w:color="auto" w:fill="FFFFFF"/>
        <w:ind w:left="2124"/>
        <w:rPr>
          <w:rFonts w:ascii="Consolas" w:hAnsi="Consolas"/>
          <w:color w:val="000000"/>
          <w:sz w:val="20"/>
          <w:szCs w:val="20"/>
          <w:lang w:val="en-US"/>
        </w:rPr>
      </w:pPr>
      <w:r w:rsidRPr="00BB3AEA">
        <w:rPr>
          <w:rFonts w:ascii="Consolas" w:hAnsi="Consolas"/>
          <w:b/>
          <w:bCs/>
          <w:color w:val="800000"/>
          <w:sz w:val="20"/>
          <w:szCs w:val="20"/>
          <w:lang w:val="en-US"/>
        </w:rPr>
        <w:t>WHERE</w:t>
      </w:r>
      <w:r w:rsidRPr="00BB3AEA">
        <w:rPr>
          <w:rFonts w:ascii="Consolas" w:hAnsi="Consolas"/>
          <w:color w:val="000000"/>
          <w:sz w:val="20"/>
          <w:szCs w:val="20"/>
          <w:lang w:val="en-US"/>
        </w:rPr>
        <w:t xml:space="preserve"> error = </w:t>
      </w:r>
      <w:r w:rsidRPr="00BB3AEA">
        <w:rPr>
          <w:rFonts w:ascii="Consolas" w:hAnsi="Consolas"/>
          <w:color w:val="008000"/>
          <w:sz w:val="20"/>
          <w:szCs w:val="20"/>
          <w:lang w:val="en-US"/>
        </w:rPr>
        <w:t>'true'</w:t>
      </w:r>
    </w:p>
    <w:p w14:paraId="0555ABA9" w14:textId="0A5DC3A8" w:rsidR="00312B79" w:rsidRPr="00312B79" w:rsidRDefault="00312B79" w:rsidP="00121E75">
      <w:pPr>
        <w:pStyle w:val="af1"/>
        <w:numPr>
          <w:ilvl w:val="1"/>
          <w:numId w:val="22"/>
        </w:numPr>
      </w:pPr>
      <w:r>
        <w:t xml:space="preserve">Текст ошибки сохраняется в поле </w:t>
      </w:r>
      <w:r w:rsidRPr="00BB3AEA">
        <w:rPr>
          <w:lang w:val="en-US"/>
        </w:rPr>
        <w:t>error</w:t>
      </w:r>
      <w:r w:rsidRPr="00165DDD">
        <w:t>_</w:t>
      </w:r>
      <w:r w:rsidRPr="00BB3AEA">
        <w:rPr>
          <w:lang w:val="en-US"/>
        </w:rPr>
        <w:t>description</w:t>
      </w:r>
      <w:r w:rsidRPr="00165DDD">
        <w:t>.</w:t>
      </w:r>
    </w:p>
    <w:p w14:paraId="5DE56260" w14:textId="56AEA3F8" w:rsidR="00312B79" w:rsidRDefault="00312B79" w:rsidP="00121E75">
      <w:pPr>
        <w:pStyle w:val="af"/>
        <w:numPr>
          <w:ilvl w:val="0"/>
          <w:numId w:val="22"/>
        </w:numPr>
        <w:rPr>
          <w:lang w:val="ru-RU"/>
        </w:rPr>
      </w:pPr>
      <w:r>
        <w:rPr>
          <w:lang w:val="ru-RU"/>
        </w:rPr>
        <w:t xml:space="preserve">Более удобный просмотр логов возможен через </w:t>
      </w:r>
      <w:r>
        <w:t>Web</w:t>
      </w:r>
      <w:r w:rsidRPr="00312B79">
        <w:rPr>
          <w:lang w:val="ru-RU"/>
        </w:rPr>
        <w:t>-</w:t>
      </w:r>
      <w:r w:rsidR="00121E75">
        <w:rPr>
          <w:lang w:val="ru-RU"/>
        </w:rPr>
        <w:t xml:space="preserve">интерфейс на странице </w:t>
      </w:r>
      <w:hyperlink r:id="rId32" w:history="1">
        <w:r w:rsidR="00121E75" w:rsidRPr="00121E75">
          <w:rPr>
            <w:rStyle w:val="af0"/>
            <w:lang w:val="ru-RU"/>
          </w:rPr>
          <w:t>https://sip-pp.rt.ru/integration/logs/request-error</w:t>
        </w:r>
      </w:hyperlink>
      <w:r w:rsidR="00121E75">
        <w:rPr>
          <w:lang w:val="ru-RU"/>
        </w:rPr>
        <w:t xml:space="preserve"> .</w:t>
      </w:r>
    </w:p>
    <w:p w14:paraId="483986E8" w14:textId="1D15361B" w:rsidR="00833B72" w:rsidRDefault="00833B72" w:rsidP="00833B72">
      <w:pPr>
        <w:pStyle w:val="af"/>
        <w:ind w:left="927" w:firstLine="0"/>
        <w:rPr>
          <w:lang w:val="ru-RU"/>
        </w:rPr>
      </w:pPr>
      <w:r>
        <w:rPr>
          <w:lang w:val="ru-RU"/>
        </w:rPr>
        <w:t xml:space="preserve">На данной странице отображаются два списка: список запросов и список сессий. </w:t>
      </w:r>
    </w:p>
    <w:p w14:paraId="665F1B09" w14:textId="77777777" w:rsidR="0070494E" w:rsidRDefault="0070494E" w:rsidP="0070494E">
      <w:pPr>
        <w:pStyle w:val="af"/>
        <w:keepNext/>
        <w:ind w:left="1287" w:firstLine="0"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2B57C083" wp14:editId="10D02919">
            <wp:extent cx="4361205" cy="2339340"/>
            <wp:effectExtent l="0" t="0" r="127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65012" cy="234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E4545" w14:textId="5A9C3B78" w:rsidR="0070494E" w:rsidRDefault="0070494E" w:rsidP="0070494E">
      <w:pPr>
        <w:pStyle w:val="aff6"/>
        <w:jc w:val="center"/>
      </w:pPr>
      <w:r>
        <w:t xml:space="preserve">Рис. </w:t>
      </w:r>
      <w:r w:rsidR="00757158">
        <w:fldChar w:fldCharType="begin"/>
      </w:r>
      <w:r w:rsidR="00757158">
        <w:instrText xml:space="preserve"> SEQ Рис. \* ARABIC </w:instrText>
      </w:r>
      <w:r w:rsidR="00757158">
        <w:fldChar w:fldCharType="separate"/>
      </w:r>
      <w:r w:rsidR="00EA776B">
        <w:rPr>
          <w:noProof/>
        </w:rPr>
        <w:t>1</w:t>
      </w:r>
      <w:r w:rsidR="00757158">
        <w:fldChar w:fldCharType="end"/>
      </w:r>
      <w:r>
        <w:t xml:space="preserve"> Просмотр интеграционных логов</w:t>
      </w:r>
    </w:p>
    <w:p w14:paraId="7C632037" w14:textId="77777777" w:rsidR="00757158" w:rsidRPr="006D4525" w:rsidRDefault="00757158" w:rsidP="00757158">
      <w:pPr>
        <w:pStyle w:val="40"/>
        <w:numPr>
          <w:ilvl w:val="0"/>
          <w:numId w:val="0"/>
        </w:numPr>
        <w:ind w:left="1021" w:hanging="1021"/>
      </w:pPr>
      <w:r>
        <w:t>Редактирование</w:t>
      </w:r>
    </w:p>
    <w:p w14:paraId="01D7E442" w14:textId="04DCC2F4" w:rsidR="00757158" w:rsidRDefault="00757158" w:rsidP="00757158">
      <w:pPr>
        <w:pStyle w:val="af"/>
        <w:rPr>
          <w:lang w:val="ru-RU"/>
        </w:rPr>
      </w:pPr>
      <w:r>
        <w:rPr>
          <w:lang w:val="ru-RU"/>
        </w:rPr>
        <w:t>Чтобы управлять информацией, отображаемой в списках запросов или сессий, нажмите кнопку</w:t>
      </w:r>
      <w:r>
        <w:rPr>
          <w:noProof/>
          <w:lang w:val="ru-RU" w:eastAsia="ru-RU" w:bidi="ar-SA"/>
        </w:rPr>
        <w:drawing>
          <wp:inline distT="0" distB="0" distL="0" distR="0" wp14:anchorId="525C5845" wp14:editId="3BB333EC">
            <wp:extent cx="196850" cy="184150"/>
            <wp:effectExtent l="0" t="0" r="0" b="635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>в правом верхнем углу списка и выберите поля БД, которые</w:t>
      </w:r>
      <w:r w:rsidR="00BF210E">
        <w:rPr>
          <w:lang w:val="ru-RU"/>
        </w:rPr>
        <w:t xml:space="preserve"> буду</w:t>
      </w:r>
      <w:r>
        <w:rPr>
          <w:lang w:val="ru-RU"/>
        </w:rPr>
        <w:t>т отображаться в столбцах таблицы.</w:t>
      </w:r>
    </w:p>
    <w:p w14:paraId="0BF3DEDD" w14:textId="77777777" w:rsidR="00757158" w:rsidRDefault="00757158" w:rsidP="00757158">
      <w:pPr>
        <w:pStyle w:val="af"/>
        <w:keepNext/>
        <w:jc w:val="center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040720E5" wp14:editId="618A9132">
            <wp:extent cx="4347781" cy="1790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359804" cy="179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CCAD7" w14:textId="5829A2DF" w:rsidR="00757158" w:rsidRDefault="00757158" w:rsidP="00757158">
      <w:pPr>
        <w:pStyle w:val="aff6"/>
        <w:jc w:val="center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EA776B">
        <w:rPr>
          <w:noProof/>
        </w:rPr>
        <w:t>2</w:t>
      </w:r>
      <w:r>
        <w:fldChar w:fldCharType="end"/>
      </w:r>
      <w:r>
        <w:t xml:space="preserve"> Редактирование списка запросов</w:t>
      </w:r>
    </w:p>
    <w:p w14:paraId="2CAC45A1" w14:textId="77777777" w:rsidR="00757158" w:rsidRDefault="00757158" w:rsidP="00757158">
      <w:pPr>
        <w:pStyle w:val="40"/>
        <w:numPr>
          <w:ilvl w:val="0"/>
          <w:numId w:val="0"/>
        </w:numPr>
      </w:pPr>
      <w:r>
        <w:t>Фильтрация</w:t>
      </w:r>
    </w:p>
    <w:p w14:paraId="67F80D0C" w14:textId="06B455E2" w:rsidR="00757158" w:rsidRDefault="00757158" w:rsidP="00757158">
      <w:pPr>
        <w:pStyle w:val="af"/>
        <w:rPr>
          <w:lang w:val="ru-RU" w:bidi="ar-SA"/>
        </w:rPr>
      </w:pPr>
      <w:r>
        <w:rPr>
          <w:lang w:val="ru-RU" w:bidi="ar-SA"/>
        </w:rPr>
        <w:t xml:space="preserve">Списки позволяют </w:t>
      </w:r>
      <w:r w:rsidR="00BF210E">
        <w:rPr>
          <w:lang w:val="ru-RU" w:bidi="ar-SA"/>
        </w:rPr>
        <w:t>настраивать</w:t>
      </w:r>
      <w:r>
        <w:rPr>
          <w:lang w:val="ru-RU" w:bidi="ar-SA"/>
        </w:rPr>
        <w:t xml:space="preserve"> фильтрацию по каждому столбцу. При клике на иконку фильтра открывается окно фильтрации по столбцу.</w:t>
      </w:r>
    </w:p>
    <w:p w14:paraId="21709226" w14:textId="77777777" w:rsidR="00757158" w:rsidRDefault="00757158" w:rsidP="00757158">
      <w:pPr>
        <w:pStyle w:val="af"/>
        <w:rPr>
          <w:lang w:val="ru-RU" w:bidi="ar-SA"/>
        </w:rPr>
      </w:pPr>
      <w:r>
        <w:rPr>
          <w:lang w:val="ru-RU" w:bidi="ar-SA"/>
        </w:rPr>
        <w:t>Чтобы отменить фильтрацию, отожмите иконку фильтра на столбце и нажмите крестик в появившемся окне, или удалите соответствующее поле в шапке списка.</w:t>
      </w:r>
    </w:p>
    <w:p w14:paraId="7C893550" w14:textId="77777777" w:rsidR="00757158" w:rsidRDefault="00757158" w:rsidP="00757158">
      <w:pPr>
        <w:pStyle w:val="af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4036D7CA" wp14:editId="783E1ADC">
            <wp:extent cx="3131820" cy="23655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44355" cy="2374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7B189" w14:textId="6EC91420" w:rsidR="00757158" w:rsidRDefault="00757158" w:rsidP="00757158">
      <w:pPr>
        <w:pStyle w:val="aff6"/>
        <w:jc w:val="center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EA776B">
        <w:rPr>
          <w:noProof/>
        </w:rPr>
        <w:t>3</w:t>
      </w:r>
      <w:r>
        <w:fldChar w:fldCharType="end"/>
      </w:r>
      <w:r>
        <w:t xml:space="preserve"> Удаление фильтра</w:t>
      </w:r>
    </w:p>
    <w:p w14:paraId="2FFDA00D" w14:textId="77777777" w:rsidR="00911103" w:rsidRPr="006D4525" w:rsidRDefault="00911103" w:rsidP="00911103">
      <w:pPr>
        <w:pStyle w:val="40"/>
        <w:numPr>
          <w:ilvl w:val="0"/>
          <w:numId w:val="0"/>
        </w:numPr>
        <w:ind w:left="1021" w:hanging="1021"/>
      </w:pPr>
      <w:r>
        <w:t>Сортировка</w:t>
      </w:r>
    </w:p>
    <w:p w14:paraId="2FF1EC90" w14:textId="77777777" w:rsidR="00911103" w:rsidRDefault="00911103" w:rsidP="00911103">
      <w:pPr>
        <w:pStyle w:val="af"/>
        <w:rPr>
          <w:lang w:val="ru-RU"/>
        </w:rPr>
      </w:pPr>
      <w:r>
        <w:rPr>
          <w:lang w:val="ru-RU"/>
        </w:rPr>
        <w:t>Сортировка включается/меняется/отключается кликом по заголовку столбца. Сортировка возможна только по одному столбцу.</w:t>
      </w:r>
    </w:p>
    <w:p w14:paraId="77A4D356" w14:textId="77777777" w:rsidR="00911103" w:rsidRDefault="00911103" w:rsidP="00911103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E5F4FA7" wp14:editId="6E19B643">
            <wp:extent cx="3893820" cy="2372088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01001" cy="237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E057A" w14:textId="03EDB432" w:rsidR="00911103" w:rsidRPr="00911103" w:rsidRDefault="00911103" w:rsidP="00911103">
      <w:pPr>
        <w:pStyle w:val="aff6"/>
        <w:jc w:val="center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EA776B">
        <w:rPr>
          <w:noProof/>
        </w:rPr>
        <w:t>4</w:t>
      </w:r>
      <w:r>
        <w:fldChar w:fldCharType="end"/>
      </w:r>
      <w:r>
        <w:t xml:space="preserve"> Сортировка списка</w:t>
      </w:r>
    </w:p>
    <w:p w14:paraId="4E65EEA2" w14:textId="77777777" w:rsidR="00911103" w:rsidRDefault="00911103" w:rsidP="00911103">
      <w:pPr>
        <w:pStyle w:val="40"/>
        <w:numPr>
          <w:ilvl w:val="0"/>
          <w:numId w:val="0"/>
        </w:numPr>
        <w:ind w:left="1021" w:hanging="1021"/>
      </w:pPr>
      <w:r>
        <w:t>Навигация</w:t>
      </w:r>
    </w:p>
    <w:p w14:paraId="3780890E" w14:textId="68004028" w:rsidR="00911103" w:rsidRDefault="00911103" w:rsidP="00911103">
      <w:pPr>
        <w:pStyle w:val="af"/>
        <w:rPr>
          <w:lang w:val="ru-RU"/>
        </w:rPr>
      </w:pPr>
      <w:r>
        <w:rPr>
          <w:lang w:val="ru-RU"/>
        </w:rPr>
        <w:t>Навигация по запросам и сессиям осуществляется при помощи переключения между номерами страниц списка и редактирования числа объектов, отображаемых на одной странице списка.</w:t>
      </w:r>
    </w:p>
    <w:p w14:paraId="53F258E1" w14:textId="77777777" w:rsidR="00833B72" w:rsidRDefault="00833B72" w:rsidP="00833B72">
      <w:pPr>
        <w:keepNext/>
        <w:jc w:val="center"/>
      </w:pPr>
      <w:r>
        <w:rPr>
          <w:noProof/>
        </w:rPr>
        <w:drawing>
          <wp:inline distT="0" distB="0" distL="0" distR="0" wp14:anchorId="33E2E57B" wp14:editId="765623C2">
            <wp:extent cx="3383280" cy="3018732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93373" cy="302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C6063" w14:textId="27AB117B" w:rsidR="00757158" w:rsidRPr="00757158" w:rsidRDefault="00833B72" w:rsidP="00833B72">
      <w:pPr>
        <w:pStyle w:val="aff6"/>
        <w:jc w:val="center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EA776B">
        <w:rPr>
          <w:noProof/>
        </w:rPr>
        <w:t>5</w:t>
      </w:r>
      <w:r>
        <w:fldChar w:fldCharType="end"/>
      </w:r>
      <w:r>
        <w:t xml:space="preserve"> Навигация в списке</w:t>
      </w:r>
    </w:p>
    <w:p w14:paraId="15E6A446" w14:textId="1141062D" w:rsidR="00312B79" w:rsidRDefault="00AB4C63" w:rsidP="00AB4C63">
      <w:pPr>
        <w:pStyle w:val="1"/>
      </w:pPr>
      <w:bookmarkStart w:id="98" w:name="_Toc144711073"/>
      <w:r>
        <w:lastRenderedPageBreak/>
        <w:t>Просмотр журнала системных сообщений</w:t>
      </w:r>
      <w:bookmarkEnd w:id="98"/>
    </w:p>
    <w:p w14:paraId="0696B94E" w14:textId="68CA74EC" w:rsidR="00AB4C63" w:rsidRDefault="00AB4C63" w:rsidP="00AB4C63">
      <w:pPr>
        <w:pStyle w:val="af"/>
        <w:rPr>
          <w:lang w:val="ru-RU"/>
        </w:rPr>
      </w:pPr>
      <w:r>
        <w:rPr>
          <w:lang w:val="ru-RU"/>
        </w:rPr>
        <w:t xml:space="preserve">По ссылке </w:t>
      </w:r>
      <w:hyperlink r:id="rId39" w:history="1">
        <w:r w:rsidRPr="00AB4C63">
          <w:rPr>
            <w:rStyle w:val="af0"/>
            <w:lang w:val="ru-RU"/>
          </w:rPr>
          <w:t>https://sip-pp.rt.ru/system/log</w:t>
        </w:r>
      </w:hyperlink>
      <w:r>
        <w:rPr>
          <w:lang w:val="ru-RU"/>
        </w:rPr>
        <w:t xml:space="preserve"> доступен просмотр 25-и последних записей в журнале системных сообщений.</w:t>
      </w:r>
    </w:p>
    <w:p w14:paraId="4E1B00ED" w14:textId="4C90DBAE" w:rsidR="0070494E" w:rsidRDefault="002A61D1" w:rsidP="0070494E">
      <w:pPr>
        <w:pStyle w:val="af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75FC4E18" wp14:editId="6F8C2D92">
            <wp:extent cx="4537307" cy="2240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41953" cy="224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FDDEB" w14:textId="71A07024" w:rsidR="0070494E" w:rsidRDefault="0070494E" w:rsidP="0070494E">
      <w:pPr>
        <w:pStyle w:val="aff6"/>
        <w:jc w:val="center"/>
      </w:pPr>
      <w:r>
        <w:t xml:space="preserve">Рис. </w:t>
      </w:r>
      <w:r w:rsidR="00757158">
        <w:fldChar w:fldCharType="begin"/>
      </w:r>
      <w:r w:rsidR="00757158">
        <w:instrText xml:space="preserve"> SEQ Рис. \* ARABIC </w:instrText>
      </w:r>
      <w:r w:rsidR="00757158">
        <w:fldChar w:fldCharType="separate"/>
      </w:r>
      <w:r w:rsidR="00EA776B">
        <w:rPr>
          <w:noProof/>
        </w:rPr>
        <w:t>6</w:t>
      </w:r>
      <w:r w:rsidR="00757158">
        <w:fldChar w:fldCharType="end"/>
      </w:r>
      <w:r>
        <w:t xml:space="preserve"> Просмотр журнала системных сообщений</w:t>
      </w:r>
    </w:p>
    <w:p w14:paraId="6A56F8E5" w14:textId="4B4ECA66" w:rsidR="002A61D1" w:rsidRPr="002A61D1" w:rsidRDefault="002A61D1" w:rsidP="002A61D1">
      <w:pPr>
        <w:pStyle w:val="af"/>
        <w:rPr>
          <w:lang w:val="ru-RU"/>
        </w:rPr>
      </w:pPr>
      <w:r w:rsidRPr="002A61D1">
        <w:rPr>
          <w:lang w:val="ru-RU"/>
        </w:rPr>
        <w:t xml:space="preserve">Поиск среди записей журнала удобно проводить или по времени возникновения события, или по </w:t>
      </w:r>
      <w:proofErr w:type="spellStart"/>
      <w:r w:rsidRPr="002A61D1">
        <w:rPr>
          <w:lang w:val="ru-RU"/>
        </w:rPr>
        <w:t>uid</w:t>
      </w:r>
      <w:proofErr w:type="spellEnd"/>
      <w:r w:rsidRPr="002A61D1">
        <w:rPr>
          <w:lang w:val="ru-RU"/>
        </w:rPr>
        <w:t xml:space="preserve"> ошибки</w:t>
      </w:r>
      <w:r w:rsidR="009527A6">
        <w:rPr>
          <w:lang w:val="ru-RU"/>
        </w:rPr>
        <w:t xml:space="preserve"> (</w:t>
      </w:r>
      <w:proofErr w:type="spellStart"/>
      <w:r w:rsidR="009527A6">
        <w:t>uid</w:t>
      </w:r>
      <w:proofErr w:type="spellEnd"/>
      <w:r w:rsidR="009527A6" w:rsidRPr="009527A6">
        <w:rPr>
          <w:lang w:val="ru-RU"/>
        </w:rPr>
        <w:t xml:space="preserve"> </w:t>
      </w:r>
      <w:r w:rsidR="009527A6">
        <w:rPr>
          <w:lang w:val="ru-RU"/>
        </w:rPr>
        <w:t>содержится в тексте всплывающего сообщения об ошибке</w:t>
      </w:r>
      <w:r w:rsidR="009527A6" w:rsidRPr="009527A6">
        <w:rPr>
          <w:lang w:val="ru-RU"/>
        </w:rPr>
        <w:t xml:space="preserve"> </w:t>
      </w:r>
      <w:r w:rsidR="009527A6">
        <w:rPr>
          <w:lang w:val="ru-RU"/>
        </w:rPr>
        <w:t>в Системе)</w:t>
      </w:r>
      <w:r w:rsidRPr="002A61D1">
        <w:rPr>
          <w:lang w:val="ru-RU"/>
        </w:rPr>
        <w:t xml:space="preserve">, используя для поиска сочетание клавиш </w:t>
      </w:r>
      <w:proofErr w:type="spellStart"/>
      <w:r w:rsidRPr="002A61D1">
        <w:rPr>
          <w:b/>
          <w:lang w:val="ru-RU"/>
        </w:rPr>
        <w:t>Ctrl+F</w:t>
      </w:r>
      <w:proofErr w:type="spellEnd"/>
      <w:r w:rsidRPr="002A61D1">
        <w:rPr>
          <w:lang w:val="ru-RU"/>
        </w:rPr>
        <w:t>.</w:t>
      </w:r>
    </w:p>
    <w:p w14:paraId="2B2B07D0" w14:textId="3337D51D" w:rsidR="00216FC4" w:rsidRPr="00B40991" w:rsidRDefault="00DB769F" w:rsidP="009E71FF">
      <w:pPr>
        <w:pStyle w:val="1"/>
      </w:pPr>
      <w:bookmarkStart w:id="99" w:name="_Toc144711074"/>
      <w:r w:rsidRPr="00B40991">
        <w:lastRenderedPageBreak/>
        <w:t>Документация по системе</w:t>
      </w:r>
      <w:bookmarkEnd w:id="99"/>
    </w:p>
    <w:p w14:paraId="590F9328" w14:textId="5DCC8CA6" w:rsidR="006F4DB1" w:rsidRPr="006F4DB1" w:rsidRDefault="006F4DB1" w:rsidP="00121E75">
      <w:pPr>
        <w:pStyle w:val="a0"/>
        <w:numPr>
          <w:ilvl w:val="0"/>
          <w:numId w:val="17"/>
        </w:numPr>
        <w:rPr>
          <w:rFonts w:eastAsia="Times New Roman"/>
          <w:lang w:val="ru-RU"/>
        </w:rPr>
      </w:pPr>
      <w:r w:rsidRPr="006F4DB1">
        <w:rPr>
          <w:lang w:val="ru-RU"/>
        </w:rPr>
        <w:t xml:space="preserve">ТЗ СИП 1 </w:t>
      </w:r>
      <w:r>
        <w:rPr>
          <w:lang w:val="ru-RU"/>
        </w:rPr>
        <w:t>этап.</w:t>
      </w:r>
    </w:p>
    <w:p w14:paraId="1E359515" w14:textId="30FC8E88" w:rsidR="00255F83" w:rsidRDefault="00255F83" w:rsidP="00121E75">
      <w:pPr>
        <w:pStyle w:val="a0"/>
        <w:numPr>
          <w:ilvl w:val="0"/>
          <w:numId w:val="17"/>
        </w:numPr>
        <w:rPr>
          <w:rFonts w:eastAsia="Times New Roman"/>
          <w:lang w:val="ru-RU"/>
        </w:rPr>
      </w:pPr>
      <w:r w:rsidRPr="00255F83">
        <w:rPr>
          <w:rFonts w:eastAsia="Times New Roman"/>
          <w:lang w:val="ru-RU"/>
        </w:rPr>
        <w:t>СИП. Ролевая модель и настройка прав доступа</w:t>
      </w:r>
      <w:r>
        <w:rPr>
          <w:rFonts w:eastAsia="Times New Roman"/>
          <w:lang w:val="ru-RU"/>
        </w:rPr>
        <w:t>.</w:t>
      </w:r>
    </w:p>
    <w:p w14:paraId="5A50F5DD" w14:textId="2F1C54DF" w:rsidR="00255F83" w:rsidRDefault="00255F83" w:rsidP="00121E75">
      <w:pPr>
        <w:pStyle w:val="a0"/>
        <w:numPr>
          <w:ilvl w:val="0"/>
          <w:numId w:val="17"/>
        </w:numPr>
        <w:rPr>
          <w:rFonts w:eastAsia="Times New Roman"/>
          <w:lang w:val="ru-RU"/>
        </w:rPr>
      </w:pPr>
      <w:r w:rsidRPr="00255F83">
        <w:rPr>
          <w:rFonts w:eastAsia="Times New Roman"/>
          <w:lang w:val="ru-RU"/>
        </w:rPr>
        <w:t>Статусная модель</w:t>
      </w:r>
      <w:r>
        <w:rPr>
          <w:rFonts w:eastAsia="Times New Roman"/>
          <w:lang w:val="ru-RU"/>
        </w:rPr>
        <w:t>.</w:t>
      </w:r>
    </w:p>
    <w:p w14:paraId="6CF0B345" w14:textId="16B45BB4" w:rsidR="006F4DB1" w:rsidRDefault="006F4DB1" w:rsidP="00121E75">
      <w:pPr>
        <w:pStyle w:val="a0"/>
        <w:numPr>
          <w:ilvl w:val="0"/>
          <w:numId w:val="17"/>
        </w:numPr>
        <w:rPr>
          <w:rFonts w:eastAsia="Times New Roman"/>
          <w:lang w:val="ru-RU"/>
        </w:rPr>
      </w:pPr>
      <w:r w:rsidRPr="006F4DB1">
        <w:rPr>
          <w:rFonts w:eastAsia="Times New Roman"/>
          <w:lang w:val="ru-RU"/>
        </w:rPr>
        <w:t>СИП. Интеграционная архитектура</w:t>
      </w:r>
      <w:r>
        <w:rPr>
          <w:rFonts w:eastAsia="Times New Roman"/>
          <w:lang w:val="ru-RU"/>
        </w:rPr>
        <w:t>.</w:t>
      </w:r>
    </w:p>
    <w:p w14:paraId="4E30C345" w14:textId="2B48912D" w:rsidR="006F4DB1" w:rsidRDefault="006F4DB1" w:rsidP="00121E75">
      <w:pPr>
        <w:pStyle w:val="a0"/>
        <w:numPr>
          <w:ilvl w:val="0"/>
          <w:numId w:val="17"/>
        </w:numPr>
        <w:rPr>
          <w:rFonts w:eastAsia="Times New Roman"/>
          <w:lang w:val="ru-RU"/>
        </w:rPr>
      </w:pPr>
      <w:r w:rsidRPr="006F4DB1">
        <w:rPr>
          <w:rFonts w:eastAsia="Times New Roman"/>
          <w:lang w:val="ru-RU"/>
        </w:rPr>
        <w:t>Описание БД СИП</w:t>
      </w:r>
      <w:r>
        <w:rPr>
          <w:rFonts w:eastAsia="Times New Roman"/>
          <w:lang w:val="ru-RU"/>
        </w:rPr>
        <w:t>.</w:t>
      </w:r>
    </w:p>
    <w:sectPr w:rsidR="006F4DB1" w:rsidSect="00310EAC">
      <w:headerReference w:type="default" r:id="rId41"/>
      <w:footerReference w:type="default" r:id="rId4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026BA" w14:textId="77777777" w:rsidR="00004A37" w:rsidRDefault="00004A37" w:rsidP="00651C3F">
      <w:r>
        <w:separator/>
      </w:r>
    </w:p>
  </w:endnote>
  <w:endnote w:type="continuationSeparator" w:id="0">
    <w:p w14:paraId="0E68CFD3" w14:textId="77777777" w:rsidR="00004A37" w:rsidRDefault="00004A37" w:rsidP="00651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Menlo">
    <w:altName w:val="Arial"/>
    <w:charset w:val="00"/>
    <w:family w:val="modern"/>
    <w:pitch w:val="fixed"/>
    <w:sig w:usb0="00000000" w:usb1="D200F9FB" w:usb2="02000028" w:usb3="00000000" w:csb0="000001DF" w:csb1="00000000"/>
  </w:font>
  <w:font w:name="Rostelecom Basis Light">
    <w:panose1 w:val="020B0303030604040103"/>
    <w:charset w:val="00"/>
    <w:family w:val="swiss"/>
    <w:notTrueType/>
    <w:pitch w:val="variable"/>
    <w:sig w:usb0="00000287" w:usb1="00000001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13470" w14:textId="30648CBC" w:rsidR="008259E5" w:rsidRPr="00544BF9" w:rsidRDefault="00004A37" w:rsidP="003F623E">
    <w:pPr>
      <w:pStyle w:val="afffc"/>
    </w:pPr>
    <w:r>
      <w:fldChar w:fldCharType="begin"/>
    </w:r>
    <w:r>
      <w:instrText xml:space="preserve"> DOCPROPERTY  Company  \* MERGEFORMAT </w:instrText>
    </w:r>
    <w:r>
      <w:fldChar w:fldCharType="separate"/>
    </w:r>
    <w:r w:rsidR="008259E5">
      <w:t>ООО «Ростелеком Информационные Технологии»</w:t>
    </w:r>
    <w:r>
      <w:fldChar w:fldCharType="end"/>
    </w:r>
    <w:r w:rsidR="008259E5" w:rsidRPr="00544BF9">
      <w:tab/>
      <w:t xml:space="preserve">Страница </w:t>
    </w:r>
    <w:r w:rsidR="008259E5" w:rsidRPr="00544BF9">
      <w:fldChar w:fldCharType="begin"/>
    </w:r>
    <w:r w:rsidR="008259E5" w:rsidRPr="00544BF9">
      <w:instrText xml:space="preserve"> PAGE  \* Arabic  \* MERGEFORMAT </w:instrText>
    </w:r>
    <w:r w:rsidR="008259E5" w:rsidRPr="00544BF9">
      <w:fldChar w:fldCharType="separate"/>
    </w:r>
    <w:r w:rsidR="00E85EA3">
      <w:rPr>
        <w:noProof/>
      </w:rPr>
      <w:t>21</w:t>
    </w:r>
    <w:r w:rsidR="008259E5" w:rsidRPr="00544BF9">
      <w:fldChar w:fldCharType="end"/>
    </w:r>
    <w:r w:rsidR="008259E5" w:rsidRPr="00544BF9">
      <w:t xml:space="preserve"> из </w:t>
    </w:r>
    <w:r>
      <w:fldChar w:fldCharType="begin"/>
    </w:r>
    <w:r>
      <w:instrText xml:space="preserve"> NUMPAGES  \* Arabic  \* MERGEFORMAT </w:instrText>
    </w:r>
    <w:r>
      <w:fldChar w:fldCharType="separate"/>
    </w:r>
    <w:r w:rsidR="00E85EA3">
      <w:rPr>
        <w:noProof/>
      </w:rPr>
      <w:t>42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3B00F" w14:textId="77777777" w:rsidR="00004A37" w:rsidRDefault="00004A37" w:rsidP="00651C3F">
      <w:r>
        <w:separator/>
      </w:r>
    </w:p>
  </w:footnote>
  <w:footnote w:type="continuationSeparator" w:id="0">
    <w:p w14:paraId="7A47911A" w14:textId="77777777" w:rsidR="00004A37" w:rsidRDefault="00004A37" w:rsidP="00651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3"/>
      <w:tblW w:w="5037" w:type="pct"/>
      <w:tblInd w:w="-34" w:type="dxa"/>
      <w:tblLook w:val="04A0" w:firstRow="1" w:lastRow="0" w:firstColumn="1" w:lastColumn="0" w:noHBand="0" w:noVBand="1"/>
    </w:tblPr>
    <w:tblGrid>
      <w:gridCol w:w="2261"/>
      <w:gridCol w:w="3055"/>
      <w:gridCol w:w="4098"/>
    </w:tblGrid>
    <w:tr w:rsidR="008259E5" w:rsidRPr="00C27535" w14:paraId="0685313D" w14:textId="77777777" w:rsidTr="00664417"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EF0393" w14:textId="0D11FAF9" w:rsidR="008259E5" w:rsidRDefault="008259E5" w:rsidP="00AD5436">
          <w:r>
            <w:rPr>
              <w:noProof/>
            </w:rPr>
            <w:drawing>
              <wp:inline distT="0" distB="0" distL="0" distR="0" wp14:anchorId="0A91234D" wp14:editId="7D0407A0">
                <wp:extent cx="1228725" cy="548253"/>
                <wp:effectExtent l="0" t="0" r="0" b="0"/>
                <wp:docPr id="26386019" name="Рисунок 263860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T_full_logo-RGB_Horizontal_ru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6120" cy="5515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68C9DC" w14:textId="105A0935" w:rsidR="008259E5" w:rsidRPr="00544BF9" w:rsidRDefault="008259E5" w:rsidP="009361AF">
          <w:pPr>
            <w:pStyle w:val="afffc"/>
          </w:pPr>
          <w:r>
            <w:t xml:space="preserve">Руководство </w:t>
          </w:r>
          <w:r w:rsidR="00A57995">
            <w:t>бизнес-функционального администрирования</w:t>
          </w:r>
          <w:r>
            <w:t xml:space="preserve"> системы</w:t>
          </w:r>
        </w:p>
      </w:tc>
      <w:tc>
        <w:tcPr>
          <w:tcW w:w="425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14E43F" w14:textId="2320A939" w:rsidR="008259E5" w:rsidRPr="00544BF9" w:rsidRDefault="008259E5" w:rsidP="002B0703">
          <w:pPr>
            <w:pStyle w:val="afffc"/>
          </w:pPr>
          <w:r>
            <w:t>Система инвестиционного планирования</w:t>
          </w:r>
          <w:r w:rsidRPr="00544BF9">
            <w:t xml:space="preserve"> </w:t>
          </w:r>
        </w:p>
      </w:tc>
    </w:tr>
    <w:tr w:rsidR="008259E5" w14:paraId="0BCF06B2" w14:textId="77777777" w:rsidTr="00664417"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BE974D" w14:textId="1246FB78" w:rsidR="008259E5" w:rsidRPr="00F0492F" w:rsidRDefault="008259E5" w:rsidP="00664417">
          <w:pPr>
            <w:pStyle w:val="afffc"/>
          </w:pPr>
          <w:r>
            <w:rPr>
              <w:color w:val="000000"/>
            </w:rPr>
            <w:t xml:space="preserve">Стр.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E85EA3">
            <w:rPr>
              <w:noProof/>
              <w:color w:val="000000"/>
            </w:rPr>
            <w:t>21</w:t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t xml:space="preserve"> из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NUMPAGES</w:instrText>
          </w:r>
          <w:r>
            <w:rPr>
              <w:color w:val="000000"/>
            </w:rPr>
            <w:fldChar w:fldCharType="separate"/>
          </w:r>
          <w:r w:rsidR="00E85EA3">
            <w:rPr>
              <w:noProof/>
              <w:color w:val="000000"/>
            </w:rPr>
            <w:t>42</w:t>
          </w:r>
          <w:r>
            <w:rPr>
              <w:color w:val="000000"/>
            </w:rPr>
            <w:fldChar w:fldCharType="end"/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BF29E8" w14:textId="4D9F341E" w:rsidR="008259E5" w:rsidRPr="00D175FE" w:rsidRDefault="008259E5" w:rsidP="00664417">
          <w:pPr>
            <w:pStyle w:val="afffc"/>
          </w:pPr>
          <w:r w:rsidRPr="00544BF9">
            <w:t>Версия</w:t>
          </w:r>
          <w:r>
            <w:t xml:space="preserve"> </w:t>
          </w:r>
          <w:r>
            <w:rPr>
              <w:lang w:val="en-US"/>
            </w:rPr>
            <w:t>0</w:t>
          </w:r>
          <w:r w:rsidR="00BF1102">
            <w:t>9</w:t>
          </w:r>
        </w:p>
      </w:tc>
      <w:tc>
        <w:tcPr>
          <w:tcW w:w="425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B78751" w14:textId="77777777" w:rsidR="008259E5" w:rsidRDefault="008259E5" w:rsidP="00664417">
          <w:pPr>
            <w:jc w:val="center"/>
          </w:pPr>
        </w:p>
      </w:tc>
    </w:tr>
  </w:tbl>
  <w:p w14:paraId="3893BE67" w14:textId="24F761FC" w:rsidR="008259E5" w:rsidRPr="003F623E" w:rsidRDefault="008259E5" w:rsidP="003F623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B8CBDE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CC55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00BB8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08B7A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2AE7320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D67CDC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F1F68"/>
    <w:multiLevelType w:val="hybridMultilevel"/>
    <w:tmpl w:val="06EE3FBA"/>
    <w:lvl w:ilvl="0" w:tplc="7F3EF9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7893857"/>
    <w:multiLevelType w:val="hybridMultilevel"/>
    <w:tmpl w:val="5030D1EA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8" w15:restartNumberingAfterBreak="0">
    <w:nsid w:val="07E7597D"/>
    <w:multiLevelType w:val="multilevel"/>
    <w:tmpl w:val="DFBA5C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9" w15:restartNumberingAfterBreak="0">
    <w:nsid w:val="0A0B6CB6"/>
    <w:multiLevelType w:val="hybridMultilevel"/>
    <w:tmpl w:val="3C12D590"/>
    <w:lvl w:ilvl="0" w:tplc="ACEC6B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C734B56"/>
    <w:multiLevelType w:val="multilevel"/>
    <w:tmpl w:val="EB56F0A6"/>
    <w:lvl w:ilvl="0">
      <w:start w:val="1"/>
      <w:numFmt w:val="decimal"/>
      <w:pStyle w:val="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CE15150"/>
    <w:multiLevelType w:val="hybridMultilevel"/>
    <w:tmpl w:val="C1F0B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DC20DF3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645114"/>
    <w:multiLevelType w:val="hybridMultilevel"/>
    <w:tmpl w:val="7216398C"/>
    <w:lvl w:ilvl="0" w:tplc="68B0BE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86B697F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2F253C"/>
    <w:multiLevelType w:val="hybridMultilevel"/>
    <w:tmpl w:val="41501458"/>
    <w:lvl w:ilvl="0" w:tplc="0419000F">
      <w:start w:val="1"/>
      <w:numFmt w:val="decimal"/>
      <w:lvlText w:val="%1."/>
      <w:lvlJc w:val="left"/>
      <w:pPr>
        <w:ind w:left="1083" w:hanging="360"/>
      </w:p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6" w15:restartNumberingAfterBreak="0">
    <w:nsid w:val="1F844E8D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65293C"/>
    <w:multiLevelType w:val="multilevel"/>
    <w:tmpl w:val="13C85C8E"/>
    <w:lvl w:ilvl="0">
      <w:start w:val="1"/>
      <w:numFmt w:val="russianLower"/>
      <w:pStyle w:val="10"/>
      <w:lvlText w:val="%1)"/>
      <w:lvlJc w:val="left"/>
      <w:pPr>
        <w:ind w:left="2410" w:hanging="42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russianLower"/>
      <w:pStyle w:val="21"/>
      <w:lvlText w:val="%2)"/>
      <w:lvlJc w:val="left"/>
      <w:pPr>
        <w:ind w:left="3119" w:hanging="425"/>
      </w:pPr>
      <w:rPr>
        <w:rFonts w:hint="default"/>
      </w:rPr>
    </w:lvl>
    <w:lvl w:ilvl="2">
      <w:start w:val="1"/>
      <w:numFmt w:val="russianLower"/>
      <w:pStyle w:val="31"/>
      <w:lvlText w:val="%3)"/>
      <w:lvlJc w:val="left"/>
      <w:pPr>
        <w:ind w:left="3828" w:hanging="425"/>
      </w:pPr>
      <w:rPr>
        <w:rFonts w:hint="default"/>
      </w:rPr>
    </w:lvl>
    <w:lvl w:ilvl="3">
      <w:start w:val="1"/>
      <w:numFmt w:val="russianLower"/>
      <w:pStyle w:val="41"/>
      <w:lvlText w:val="%4)"/>
      <w:lvlJc w:val="left"/>
      <w:pPr>
        <w:ind w:left="4537" w:hanging="42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6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58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3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02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741" w:hanging="180"/>
      </w:pPr>
      <w:rPr>
        <w:rFonts w:hint="default"/>
      </w:rPr>
    </w:lvl>
  </w:abstractNum>
  <w:abstractNum w:abstractNumId="18" w15:restartNumberingAfterBreak="0">
    <w:nsid w:val="25DF263F"/>
    <w:multiLevelType w:val="hybridMultilevel"/>
    <w:tmpl w:val="E488CF6A"/>
    <w:lvl w:ilvl="0" w:tplc="C9BA8404">
      <w:start w:val="1"/>
      <w:numFmt w:val="russianUpper"/>
      <w:pStyle w:val="a"/>
      <w:lvlText w:val="Приложе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653FE2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535268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377322"/>
    <w:multiLevelType w:val="hybridMultilevel"/>
    <w:tmpl w:val="49827DA8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2" w15:restartNumberingAfterBreak="0">
    <w:nsid w:val="333A759F"/>
    <w:multiLevelType w:val="hybridMultilevel"/>
    <w:tmpl w:val="8E109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EC725F"/>
    <w:multiLevelType w:val="multilevel"/>
    <w:tmpl w:val="ACF4AC7C"/>
    <w:lvl w:ilvl="0">
      <w:start w:val="1"/>
      <w:numFmt w:val="bullet"/>
      <w:lvlText w:val=""/>
      <w:lvlJc w:val="left"/>
      <w:pPr>
        <w:ind w:left="1276" w:hanging="425"/>
      </w:pPr>
      <w:rPr>
        <w:rFonts w:ascii="Symbol" w:hAnsi="Symbol" w:hint="default"/>
      </w:rPr>
    </w:lvl>
    <w:lvl w:ilvl="1">
      <w:start w:val="1"/>
      <w:numFmt w:val="bullet"/>
      <w:pStyle w:val="22"/>
      <w:lvlText w:val="-"/>
      <w:lvlJc w:val="left"/>
      <w:pPr>
        <w:ind w:left="1985" w:hanging="426"/>
      </w:pPr>
      <w:rPr>
        <w:rFonts w:ascii="Courier New" w:hAnsi="Courier New" w:hint="default"/>
      </w:rPr>
    </w:lvl>
    <w:lvl w:ilvl="2">
      <w:start w:val="1"/>
      <w:numFmt w:val="bullet"/>
      <w:pStyle w:val="32"/>
      <w:lvlText w:val="o"/>
      <w:lvlJc w:val="left"/>
      <w:pPr>
        <w:ind w:left="2693" w:hanging="425"/>
      </w:pPr>
      <w:rPr>
        <w:rFonts w:ascii="Courier New" w:hAnsi="Courier New" w:hint="default"/>
      </w:rPr>
    </w:lvl>
    <w:lvl w:ilvl="3">
      <w:start w:val="1"/>
      <w:numFmt w:val="bullet"/>
      <w:pStyle w:val="42"/>
      <w:lvlText w:val=""/>
      <w:lvlJc w:val="left"/>
      <w:pPr>
        <w:ind w:left="3402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5" w:hanging="358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3C9A23A7"/>
    <w:multiLevelType w:val="multilevel"/>
    <w:tmpl w:val="8B0A5EEC"/>
    <w:lvl w:ilvl="0">
      <w:start w:val="1"/>
      <w:numFmt w:val="decimal"/>
      <w:pStyle w:val="11"/>
      <w:lvlText w:val="%1)"/>
      <w:lvlJc w:val="left"/>
      <w:pPr>
        <w:ind w:left="1276" w:hanging="425"/>
      </w:pPr>
      <w:rPr>
        <w:rFonts w:hint="default"/>
      </w:rPr>
    </w:lvl>
    <w:lvl w:ilvl="1">
      <w:start w:val="1"/>
      <w:numFmt w:val="decimal"/>
      <w:pStyle w:val="23"/>
      <w:lvlText w:val="%1.%2)"/>
      <w:lvlJc w:val="left"/>
      <w:pPr>
        <w:ind w:left="1985" w:hanging="511"/>
      </w:pPr>
      <w:rPr>
        <w:rFonts w:hint="default"/>
      </w:rPr>
    </w:lvl>
    <w:lvl w:ilvl="2">
      <w:start w:val="1"/>
      <w:numFmt w:val="decimal"/>
      <w:pStyle w:val="33"/>
      <w:lvlText w:val="%1.%2.%3)"/>
      <w:lvlJc w:val="left"/>
      <w:pPr>
        <w:ind w:left="2693" w:hanging="708"/>
      </w:pPr>
      <w:rPr>
        <w:rFonts w:hint="default"/>
      </w:rPr>
    </w:lvl>
    <w:lvl w:ilvl="3">
      <w:start w:val="1"/>
      <w:numFmt w:val="decimal"/>
      <w:pStyle w:val="43"/>
      <w:lvlText w:val="%1.%2.%3.%4)"/>
      <w:lvlJc w:val="left"/>
      <w:pPr>
        <w:ind w:left="3402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3EB5ED6"/>
    <w:multiLevelType w:val="hybridMultilevel"/>
    <w:tmpl w:val="151E6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6D3BA8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DB456F"/>
    <w:multiLevelType w:val="multilevel"/>
    <w:tmpl w:val="1DB8A628"/>
    <w:lvl w:ilvl="0">
      <w:start w:val="1"/>
      <w:numFmt w:val="decimal"/>
      <w:pStyle w:val="12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4"/>
      <w:lvlText w:val="%1.%2)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pStyle w:val="34"/>
      <w:lvlText w:val="%1.%2.%3)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pStyle w:val="44"/>
      <w:lvlText w:val="%1.%2.%3.%4)"/>
      <w:lvlJc w:val="left"/>
      <w:pPr>
        <w:ind w:left="2552" w:hanging="99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E7366F5"/>
    <w:multiLevelType w:val="multilevel"/>
    <w:tmpl w:val="721619F2"/>
    <w:lvl w:ilvl="0">
      <w:start w:val="1"/>
      <w:numFmt w:val="russianLower"/>
      <w:pStyle w:val="13"/>
      <w:lvlText w:val="%1)"/>
      <w:lvlJc w:val="left"/>
      <w:pPr>
        <w:ind w:left="1276" w:hanging="425"/>
      </w:pPr>
      <w:rPr>
        <w:rFonts w:hint="default"/>
      </w:rPr>
    </w:lvl>
    <w:lvl w:ilvl="1">
      <w:start w:val="1"/>
      <w:numFmt w:val="russianLower"/>
      <w:pStyle w:val="25"/>
      <w:lvlText w:val="%2)"/>
      <w:lvlJc w:val="left"/>
      <w:pPr>
        <w:ind w:left="1985" w:hanging="426"/>
      </w:pPr>
      <w:rPr>
        <w:rFonts w:hint="default"/>
      </w:rPr>
    </w:lvl>
    <w:lvl w:ilvl="2">
      <w:start w:val="1"/>
      <w:numFmt w:val="russianLower"/>
      <w:pStyle w:val="35"/>
      <w:lvlText w:val="%3)"/>
      <w:lvlJc w:val="left"/>
      <w:pPr>
        <w:ind w:left="2693" w:hanging="425"/>
      </w:pPr>
      <w:rPr>
        <w:rFonts w:hint="default"/>
      </w:rPr>
    </w:lvl>
    <w:lvl w:ilvl="3">
      <w:start w:val="1"/>
      <w:numFmt w:val="russianLower"/>
      <w:pStyle w:val="45"/>
      <w:lvlText w:val="%4)"/>
      <w:lvlJc w:val="left"/>
      <w:pPr>
        <w:ind w:left="3402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8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5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56" w:hanging="180"/>
      </w:pPr>
      <w:rPr>
        <w:rFonts w:hint="default"/>
      </w:rPr>
    </w:lvl>
  </w:abstractNum>
  <w:abstractNum w:abstractNumId="29" w15:restartNumberingAfterBreak="0">
    <w:nsid w:val="4F6F1722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E6030"/>
    <w:multiLevelType w:val="multilevel"/>
    <w:tmpl w:val="99B09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565A0A9B"/>
    <w:multiLevelType w:val="multilevel"/>
    <w:tmpl w:val="A6963E42"/>
    <w:lvl w:ilvl="0">
      <w:start w:val="1"/>
      <w:numFmt w:val="decimal"/>
      <w:pStyle w:val="14"/>
      <w:lvlText w:val="%1"/>
      <w:lvlJc w:val="left"/>
      <w:pPr>
        <w:ind w:left="432" w:hanging="432"/>
      </w:pPr>
    </w:lvl>
    <w:lvl w:ilvl="1">
      <w:start w:val="1"/>
      <w:numFmt w:val="decimal"/>
      <w:pStyle w:val="26"/>
      <w:lvlText w:val="%1.%2"/>
      <w:lvlJc w:val="left"/>
      <w:pPr>
        <w:ind w:left="576" w:hanging="576"/>
      </w:pPr>
    </w:lvl>
    <w:lvl w:ilvl="2">
      <w:start w:val="1"/>
      <w:numFmt w:val="decimal"/>
      <w:pStyle w:val="36"/>
      <w:lvlText w:val="%1.%2.%3"/>
      <w:lvlJc w:val="left"/>
      <w:pPr>
        <w:ind w:left="720" w:hanging="720"/>
      </w:pPr>
    </w:lvl>
    <w:lvl w:ilvl="3">
      <w:start w:val="1"/>
      <w:numFmt w:val="decimal"/>
      <w:pStyle w:val="46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7F17406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DC17AC"/>
    <w:multiLevelType w:val="hybridMultilevel"/>
    <w:tmpl w:val="4484D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3F56A3"/>
    <w:multiLevelType w:val="hybridMultilevel"/>
    <w:tmpl w:val="F762EC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FB14798"/>
    <w:multiLevelType w:val="singleLevel"/>
    <w:tmpl w:val="2E6C3D4E"/>
    <w:lvl w:ilvl="0">
      <w:start w:val="1"/>
      <w:numFmt w:val="bullet"/>
      <w:pStyle w:val="15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36" w15:restartNumberingAfterBreak="0">
    <w:nsid w:val="60305537"/>
    <w:multiLevelType w:val="hybridMultilevel"/>
    <w:tmpl w:val="A89C17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5F231F3"/>
    <w:multiLevelType w:val="multilevel"/>
    <w:tmpl w:val="C7F227E6"/>
    <w:lvl w:ilvl="0">
      <w:start w:val="1"/>
      <w:numFmt w:val="decimal"/>
      <w:pStyle w:val="a0"/>
      <w:lvlText w:val="[%1]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67DA6809"/>
    <w:multiLevelType w:val="hybridMultilevel"/>
    <w:tmpl w:val="46BC03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91473F6"/>
    <w:multiLevelType w:val="multilevel"/>
    <w:tmpl w:val="6AA2315E"/>
    <w:lvl w:ilvl="0">
      <w:start w:val="1"/>
      <w:numFmt w:val="decimal"/>
      <w:pStyle w:val="16"/>
      <w:lvlText w:val="%1."/>
      <w:lvlJc w:val="left"/>
      <w:pPr>
        <w:ind w:left="357" w:hanging="357"/>
      </w:pPr>
      <w:rPr>
        <w:rFonts w:asciiTheme="majorHAnsi" w:hAnsiTheme="majorHAnsi" w:cstheme="majorHAnsi" w:hint="default"/>
        <w:sz w:val="32"/>
        <w:szCs w:val="32"/>
      </w:rPr>
    </w:lvl>
    <w:lvl w:ilvl="1">
      <w:start w:val="1"/>
      <w:numFmt w:val="decimal"/>
      <w:pStyle w:val="27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7"/>
      <w:lvlText w:val="%1.%2.%3."/>
      <w:lvlJc w:val="left"/>
      <w:pPr>
        <w:ind w:left="425" w:firstLine="0"/>
      </w:pPr>
      <w:rPr>
        <w:rFonts w:hint="default"/>
      </w:rPr>
    </w:lvl>
    <w:lvl w:ilvl="3">
      <w:start w:val="1"/>
      <w:numFmt w:val="decimal"/>
      <w:pStyle w:val="47"/>
      <w:lvlText w:val="%1.%2.%3.%4.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9B512DB"/>
    <w:multiLevelType w:val="hybridMultilevel"/>
    <w:tmpl w:val="28D4C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60901"/>
    <w:multiLevelType w:val="hybridMultilevel"/>
    <w:tmpl w:val="1D86ED8C"/>
    <w:lvl w:ilvl="0" w:tplc="041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2" w15:restartNumberingAfterBreak="0">
    <w:nsid w:val="708914AF"/>
    <w:multiLevelType w:val="multilevel"/>
    <w:tmpl w:val="C65C6FE8"/>
    <w:lvl w:ilvl="0">
      <w:start w:val="1"/>
      <w:numFmt w:val="bullet"/>
      <w:pStyle w:val="17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28"/>
      <w:lvlText w:val="-"/>
      <w:lvlJc w:val="left"/>
      <w:pPr>
        <w:ind w:left="1134" w:hanging="425"/>
      </w:pPr>
      <w:rPr>
        <w:rFonts w:ascii="Courier New" w:hAnsi="Courier New" w:hint="default"/>
      </w:rPr>
    </w:lvl>
    <w:lvl w:ilvl="2">
      <w:start w:val="1"/>
      <w:numFmt w:val="bullet"/>
      <w:pStyle w:val="38"/>
      <w:lvlText w:val="o"/>
      <w:lvlJc w:val="left"/>
      <w:pPr>
        <w:ind w:left="1843" w:hanging="425"/>
      </w:pPr>
      <w:rPr>
        <w:rFonts w:ascii="Courier New" w:hAnsi="Courier New" w:hint="default"/>
      </w:rPr>
    </w:lvl>
    <w:lvl w:ilvl="3">
      <w:start w:val="1"/>
      <w:numFmt w:val="bullet"/>
      <w:pStyle w:val="48"/>
      <w:lvlText w:val=""/>
      <w:lvlJc w:val="left"/>
      <w:pPr>
        <w:ind w:left="2552" w:hanging="42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7392675B"/>
    <w:multiLevelType w:val="hybridMultilevel"/>
    <w:tmpl w:val="2CF4E900"/>
    <w:lvl w:ilvl="0" w:tplc="E6B07B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9B67B07"/>
    <w:multiLevelType w:val="hybridMultilevel"/>
    <w:tmpl w:val="DD943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D62FDD"/>
    <w:multiLevelType w:val="hybridMultilevel"/>
    <w:tmpl w:val="DDDA7214"/>
    <w:lvl w:ilvl="0" w:tplc="041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35"/>
  </w:num>
  <w:num w:numId="7">
    <w:abstractNumId w:val="37"/>
  </w:num>
  <w:num w:numId="8">
    <w:abstractNumId w:val="39"/>
  </w:num>
  <w:num w:numId="9">
    <w:abstractNumId w:val="18"/>
  </w:num>
  <w:num w:numId="10">
    <w:abstractNumId w:val="23"/>
  </w:num>
  <w:num w:numId="11">
    <w:abstractNumId w:val="28"/>
  </w:num>
  <w:num w:numId="12">
    <w:abstractNumId w:val="24"/>
  </w:num>
  <w:num w:numId="13">
    <w:abstractNumId w:val="42"/>
  </w:num>
  <w:num w:numId="14">
    <w:abstractNumId w:val="17"/>
  </w:num>
  <w:num w:numId="15">
    <w:abstractNumId w:val="27"/>
  </w:num>
  <w:num w:numId="16">
    <w:abstractNumId w:val="10"/>
  </w:num>
  <w:num w:numId="17">
    <w:abstractNumId w:val="30"/>
  </w:num>
  <w:num w:numId="18">
    <w:abstractNumId w:val="41"/>
  </w:num>
  <w:num w:numId="19">
    <w:abstractNumId w:val="15"/>
  </w:num>
  <w:num w:numId="20">
    <w:abstractNumId w:val="45"/>
  </w:num>
  <w:num w:numId="21">
    <w:abstractNumId w:val="11"/>
  </w:num>
  <w:num w:numId="22">
    <w:abstractNumId w:val="38"/>
  </w:num>
  <w:num w:numId="23">
    <w:abstractNumId w:val="21"/>
  </w:num>
  <w:num w:numId="24">
    <w:abstractNumId w:val="36"/>
  </w:num>
  <w:num w:numId="25">
    <w:abstractNumId w:val="6"/>
  </w:num>
  <w:num w:numId="26">
    <w:abstractNumId w:val="9"/>
  </w:num>
  <w:num w:numId="27">
    <w:abstractNumId w:val="13"/>
  </w:num>
  <w:num w:numId="28">
    <w:abstractNumId w:val="22"/>
  </w:num>
  <w:num w:numId="29">
    <w:abstractNumId w:val="7"/>
  </w:num>
  <w:num w:numId="30">
    <w:abstractNumId w:val="14"/>
  </w:num>
  <w:num w:numId="31">
    <w:abstractNumId w:val="8"/>
  </w:num>
  <w:num w:numId="32">
    <w:abstractNumId w:val="29"/>
  </w:num>
  <w:num w:numId="33">
    <w:abstractNumId w:val="19"/>
  </w:num>
  <w:num w:numId="34">
    <w:abstractNumId w:val="26"/>
  </w:num>
  <w:num w:numId="35">
    <w:abstractNumId w:val="32"/>
  </w:num>
  <w:num w:numId="36">
    <w:abstractNumId w:val="20"/>
  </w:num>
  <w:num w:numId="37">
    <w:abstractNumId w:val="25"/>
  </w:num>
  <w:num w:numId="38">
    <w:abstractNumId w:val="40"/>
  </w:num>
  <w:num w:numId="39">
    <w:abstractNumId w:val="33"/>
  </w:num>
  <w:num w:numId="40">
    <w:abstractNumId w:val="44"/>
  </w:num>
  <w:num w:numId="41">
    <w:abstractNumId w:val="5"/>
  </w:num>
  <w:num w:numId="42">
    <w:abstractNumId w:val="43"/>
  </w:num>
  <w:num w:numId="43">
    <w:abstractNumId w:val="16"/>
  </w:num>
  <w:num w:numId="44">
    <w:abstractNumId w:val="12"/>
  </w:num>
  <w:num w:numId="45">
    <w:abstractNumId w:val="4"/>
  </w:num>
  <w:num w:numId="46">
    <w:abstractNumId w:val="3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/>
  <w:attachedTemplate r:id="rId1"/>
  <w:linkStyl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EAC"/>
    <w:rsid w:val="0000001F"/>
    <w:rsid w:val="00001308"/>
    <w:rsid w:val="00001B62"/>
    <w:rsid w:val="00001BC7"/>
    <w:rsid w:val="00002E1E"/>
    <w:rsid w:val="000035FF"/>
    <w:rsid w:val="00004A37"/>
    <w:rsid w:val="00005172"/>
    <w:rsid w:val="000054F6"/>
    <w:rsid w:val="00007B46"/>
    <w:rsid w:val="00011064"/>
    <w:rsid w:val="00011BD9"/>
    <w:rsid w:val="00013713"/>
    <w:rsid w:val="000146DD"/>
    <w:rsid w:val="000146FC"/>
    <w:rsid w:val="00014D9F"/>
    <w:rsid w:val="0001624A"/>
    <w:rsid w:val="00017061"/>
    <w:rsid w:val="0002037B"/>
    <w:rsid w:val="00020D6E"/>
    <w:rsid w:val="00020E5C"/>
    <w:rsid w:val="000211A5"/>
    <w:rsid w:val="000213D2"/>
    <w:rsid w:val="00022D1A"/>
    <w:rsid w:val="00022F60"/>
    <w:rsid w:val="000233F4"/>
    <w:rsid w:val="0002383A"/>
    <w:rsid w:val="00023A0B"/>
    <w:rsid w:val="000243B0"/>
    <w:rsid w:val="00024A9A"/>
    <w:rsid w:val="00024ECA"/>
    <w:rsid w:val="0002536B"/>
    <w:rsid w:val="00025B3F"/>
    <w:rsid w:val="00025B8E"/>
    <w:rsid w:val="00027CAB"/>
    <w:rsid w:val="0003028C"/>
    <w:rsid w:val="000310BD"/>
    <w:rsid w:val="00031A41"/>
    <w:rsid w:val="00032005"/>
    <w:rsid w:val="00032F8E"/>
    <w:rsid w:val="00033FDF"/>
    <w:rsid w:val="000363D1"/>
    <w:rsid w:val="000373C1"/>
    <w:rsid w:val="0003768B"/>
    <w:rsid w:val="00037B53"/>
    <w:rsid w:val="00041823"/>
    <w:rsid w:val="00041B05"/>
    <w:rsid w:val="00042173"/>
    <w:rsid w:val="00043334"/>
    <w:rsid w:val="00043AD5"/>
    <w:rsid w:val="0004477C"/>
    <w:rsid w:val="000448AB"/>
    <w:rsid w:val="00045032"/>
    <w:rsid w:val="00045A57"/>
    <w:rsid w:val="00046049"/>
    <w:rsid w:val="000469A2"/>
    <w:rsid w:val="00046BCB"/>
    <w:rsid w:val="00046C42"/>
    <w:rsid w:val="0005132D"/>
    <w:rsid w:val="0005142D"/>
    <w:rsid w:val="00052656"/>
    <w:rsid w:val="00052C22"/>
    <w:rsid w:val="00055233"/>
    <w:rsid w:val="00055278"/>
    <w:rsid w:val="000555D2"/>
    <w:rsid w:val="00055758"/>
    <w:rsid w:val="00056FB2"/>
    <w:rsid w:val="00061385"/>
    <w:rsid w:val="00061B7D"/>
    <w:rsid w:val="00063777"/>
    <w:rsid w:val="00064B42"/>
    <w:rsid w:val="00070321"/>
    <w:rsid w:val="0007044B"/>
    <w:rsid w:val="0007045C"/>
    <w:rsid w:val="00070AAE"/>
    <w:rsid w:val="0007110A"/>
    <w:rsid w:val="00071D2C"/>
    <w:rsid w:val="000750B3"/>
    <w:rsid w:val="00075600"/>
    <w:rsid w:val="0007610A"/>
    <w:rsid w:val="00077E75"/>
    <w:rsid w:val="00081093"/>
    <w:rsid w:val="000814DB"/>
    <w:rsid w:val="000816E9"/>
    <w:rsid w:val="0008318F"/>
    <w:rsid w:val="0008348A"/>
    <w:rsid w:val="0008439F"/>
    <w:rsid w:val="00084E93"/>
    <w:rsid w:val="00085B20"/>
    <w:rsid w:val="000862C6"/>
    <w:rsid w:val="00086426"/>
    <w:rsid w:val="00086FD6"/>
    <w:rsid w:val="000908E2"/>
    <w:rsid w:val="000914B8"/>
    <w:rsid w:val="0009310F"/>
    <w:rsid w:val="000942E8"/>
    <w:rsid w:val="0009508A"/>
    <w:rsid w:val="00095316"/>
    <w:rsid w:val="0009661B"/>
    <w:rsid w:val="00096C82"/>
    <w:rsid w:val="000A10F0"/>
    <w:rsid w:val="000A18BA"/>
    <w:rsid w:val="000A1AA9"/>
    <w:rsid w:val="000A6254"/>
    <w:rsid w:val="000A6FA3"/>
    <w:rsid w:val="000A7150"/>
    <w:rsid w:val="000A72E0"/>
    <w:rsid w:val="000A7C76"/>
    <w:rsid w:val="000A7C88"/>
    <w:rsid w:val="000B0522"/>
    <w:rsid w:val="000B1341"/>
    <w:rsid w:val="000B35F7"/>
    <w:rsid w:val="000B44A2"/>
    <w:rsid w:val="000B4527"/>
    <w:rsid w:val="000B5D7D"/>
    <w:rsid w:val="000B6813"/>
    <w:rsid w:val="000B7ECE"/>
    <w:rsid w:val="000C0446"/>
    <w:rsid w:val="000C16CE"/>
    <w:rsid w:val="000C199B"/>
    <w:rsid w:val="000C1FB8"/>
    <w:rsid w:val="000C3159"/>
    <w:rsid w:val="000C419E"/>
    <w:rsid w:val="000C49F3"/>
    <w:rsid w:val="000C62C0"/>
    <w:rsid w:val="000C67E7"/>
    <w:rsid w:val="000C726E"/>
    <w:rsid w:val="000C73D8"/>
    <w:rsid w:val="000C7E19"/>
    <w:rsid w:val="000D167A"/>
    <w:rsid w:val="000D3567"/>
    <w:rsid w:val="000D4359"/>
    <w:rsid w:val="000D6052"/>
    <w:rsid w:val="000D6926"/>
    <w:rsid w:val="000D7FCD"/>
    <w:rsid w:val="000E1315"/>
    <w:rsid w:val="000E2DE0"/>
    <w:rsid w:val="000E3063"/>
    <w:rsid w:val="000E3CCE"/>
    <w:rsid w:val="000E4901"/>
    <w:rsid w:val="000E6AE8"/>
    <w:rsid w:val="000F1205"/>
    <w:rsid w:val="000F148F"/>
    <w:rsid w:val="000F16F3"/>
    <w:rsid w:val="000F1A12"/>
    <w:rsid w:val="000F1E3B"/>
    <w:rsid w:val="000F2812"/>
    <w:rsid w:val="000F4F35"/>
    <w:rsid w:val="000F502E"/>
    <w:rsid w:val="000F76C8"/>
    <w:rsid w:val="00100628"/>
    <w:rsid w:val="001011B6"/>
    <w:rsid w:val="001015C7"/>
    <w:rsid w:val="00101EBB"/>
    <w:rsid w:val="00104B67"/>
    <w:rsid w:val="00104FDB"/>
    <w:rsid w:val="00105525"/>
    <w:rsid w:val="00105D5F"/>
    <w:rsid w:val="001061AC"/>
    <w:rsid w:val="001067C9"/>
    <w:rsid w:val="001103CF"/>
    <w:rsid w:val="00110F3A"/>
    <w:rsid w:val="00111721"/>
    <w:rsid w:val="001118D4"/>
    <w:rsid w:val="00111F53"/>
    <w:rsid w:val="00112B61"/>
    <w:rsid w:val="0011333D"/>
    <w:rsid w:val="001137E4"/>
    <w:rsid w:val="00114037"/>
    <w:rsid w:val="00114B32"/>
    <w:rsid w:val="00116D33"/>
    <w:rsid w:val="00117508"/>
    <w:rsid w:val="00117C3A"/>
    <w:rsid w:val="001205B0"/>
    <w:rsid w:val="0012126B"/>
    <w:rsid w:val="00121327"/>
    <w:rsid w:val="00121991"/>
    <w:rsid w:val="00121E75"/>
    <w:rsid w:val="00121ED8"/>
    <w:rsid w:val="00122F29"/>
    <w:rsid w:val="0012424D"/>
    <w:rsid w:val="00124CB4"/>
    <w:rsid w:val="00124FCC"/>
    <w:rsid w:val="001259D0"/>
    <w:rsid w:val="00125AE8"/>
    <w:rsid w:val="00126F86"/>
    <w:rsid w:val="0012700A"/>
    <w:rsid w:val="00127C83"/>
    <w:rsid w:val="001309BC"/>
    <w:rsid w:val="0013111B"/>
    <w:rsid w:val="00131BEF"/>
    <w:rsid w:val="0013234F"/>
    <w:rsid w:val="00133E1C"/>
    <w:rsid w:val="00134DAC"/>
    <w:rsid w:val="00134DD8"/>
    <w:rsid w:val="00135392"/>
    <w:rsid w:val="001356D3"/>
    <w:rsid w:val="0013588F"/>
    <w:rsid w:val="00135CCD"/>
    <w:rsid w:val="00136595"/>
    <w:rsid w:val="0014003B"/>
    <w:rsid w:val="0014108D"/>
    <w:rsid w:val="001412CD"/>
    <w:rsid w:val="00141FE4"/>
    <w:rsid w:val="001424CA"/>
    <w:rsid w:val="00142829"/>
    <w:rsid w:val="00142C4C"/>
    <w:rsid w:val="0014406D"/>
    <w:rsid w:val="001442B6"/>
    <w:rsid w:val="00145FFD"/>
    <w:rsid w:val="00147AED"/>
    <w:rsid w:val="00151358"/>
    <w:rsid w:val="0015135D"/>
    <w:rsid w:val="00151CA4"/>
    <w:rsid w:val="00153085"/>
    <w:rsid w:val="00153B4C"/>
    <w:rsid w:val="00153C8C"/>
    <w:rsid w:val="0015544B"/>
    <w:rsid w:val="001559B6"/>
    <w:rsid w:val="00155C85"/>
    <w:rsid w:val="00155F2E"/>
    <w:rsid w:val="001570A0"/>
    <w:rsid w:val="0016208F"/>
    <w:rsid w:val="00162977"/>
    <w:rsid w:val="00163D83"/>
    <w:rsid w:val="00164A61"/>
    <w:rsid w:val="00164F58"/>
    <w:rsid w:val="00166E6F"/>
    <w:rsid w:val="001670F5"/>
    <w:rsid w:val="00170673"/>
    <w:rsid w:val="00171D2C"/>
    <w:rsid w:val="00171EA2"/>
    <w:rsid w:val="0017263E"/>
    <w:rsid w:val="00172727"/>
    <w:rsid w:val="001743C1"/>
    <w:rsid w:val="00175322"/>
    <w:rsid w:val="0017582A"/>
    <w:rsid w:val="00176E71"/>
    <w:rsid w:val="00181960"/>
    <w:rsid w:val="0018324A"/>
    <w:rsid w:val="001843E5"/>
    <w:rsid w:val="00184622"/>
    <w:rsid w:val="0018591F"/>
    <w:rsid w:val="00185FB3"/>
    <w:rsid w:val="0018626F"/>
    <w:rsid w:val="00187207"/>
    <w:rsid w:val="00187C4C"/>
    <w:rsid w:val="00190EF2"/>
    <w:rsid w:val="00191743"/>
    <w:rsid w:val="00191B45"/>
    <w:rsid w:val="001931AE"/>
    <w:rsid w:val="00193C1A"/>
    <w:rsid w:val="00194763"/>
    <w:rsid w:val="00197792"/>
    <w:rsid w:val="001A067A"/>
    <w:rsid w:val="001A094D"/>
    <w:rsid w:val="001A1190"/>
    <w:rsid w:val="001A13E1"/>
    <w:rsid w:val="001A18D5"/>
    <w:rsid w:val="001A2CF3"/>
    <w:rsid w:val="001A44A3"/>
    <w:rsid w:val="001A46A1"/>
    <w:rsid w:val="001A5976"/>
    <w:rsid w:val="001A5CB4"/>
    <w:rsid w:val="001A60F1"/>
    <w:rsid w:val="001A6CC3"/>
    <w:rsid w:val="001B0C01"/>
    <w:rsid w:val="001B204C"/>
    <w:rsid w:val="001B24BB"/>
    <w:rsid w:val="001B40A8"/>
    <w:rsid w:val="001B65F3"/>
    <w:rsid w:val="001B6D21"/>
    <w:rsid w:val="001B6D9A"/>
    <w:rsid w:val="001B79BA"/>
    <w:rsid w:val="001B7DB4"/>
    <w:rsid w:val="001B7F60"/>
    <w:rsid w:val="001B7F9B"/>
    <w:rsid w:val="001C087C"/>
    <w:rsid w:val="001C1AF7"/>
    <w:rsid w:val="001C1F36"/>
    <w:rsid w:val="001C230F"/>
    <w:rsid w:val="001C3110"/>
    <w:rsid w:val="001C3CDB"/>
    <w:rsid w:val="001C4000"/>
    <w:rsid w:val="001C4CF8"/>
    <w:rsid w:val="001C4DAF"/>
    <w:rsid w:val="001C56CB"/>
    <w:rsid w:val="001C6FE0"/>
    <w:rsid w:val="001C7A14"/>
    <w:rsid w:val="001D0713"/>
    <w:rsid w:val="001D0C16"/>
    <w:rsid w:val="001D158B"/>
    <w:rsid w:val="001D218B"/>
    <w:rsid w:val="001D2407"/>
    <w:rsid w:val="001D3463"/>
    <w:rsid w:val="001D4E90"/>
    <w:rsid w:val="001D577C"/>
    <w:rsid w:val="001D702A"/>
    <w:rsid w:val="001D725C"/>
    <w:rsid w:val="001D7288"/>
    <w:rsid w:val="001D7C0F"/>
    <w:rsid w:val="001E02C6"/>
    <w:rsid w:val="001E02ED"/>
    <w:rsid w:val="001E0C5A"/>
    <w:rsid w:val="001E0FEF"/>
    <w:rsid w:val="001E1437"/>
    <w:rsid w:val="001E1464"/>
    <w:rsid w:val="001E14CF"/>
    <w:rsid w:val="001E1C5F"/>
    <w:rsid w:val="001E29DA"/>
    <w:rsid w:val="001E6FCA"/>
    <w:rsid w:val="001E70AF"/>
    <w:rsid w:val="001E7DB9"/>
    <w:rsid w:val="001F06E4"/>
    <w:rsid w:val="001F07FF"/>
    <w:rsid w:val="001F10BD"/>
    <w:rsid w:val="001F2264"/>
    <w:rsid w:val="001F2A85"/>
    <w:rsid w:val="001F3E3D"/>
    <w:rsid w:val="001F3F25"/>
    <w:rsid w:val="001F42FF"/>
    <w:rsid w:val="001F47F4"/>
    <w:rsid w:val="001F7CCE"/>
    <w:rsid w:val="001F7FB6"/>
    <w:rsid w:val="002004AE"/>
    <w:rsid w:val="0020067B"/>
    <w:rsid w:val="0020093D"/>
    <w:rsid w:val="0020152D"/>
    <w:rsid w:val="00201E6E"/>
    <w:rsid w:val="00201E8D"/>
    <w:rsid w:val="00202255"/>
    <w:rsid w:val="00203654"/>
    <w:rsid w:val="00204902"/>
    <w:rsid w:val="002049DA"/>
    <w:rsid w:val="00204ADE"/>
    <w:rsid w:val="00206538"/>
    <w:rsid w:val="00206FA4"/>
    <w:rsid w:val="00206FE5"/>
    <w:rsid w:val="0020715E"/>
    <w:rsid w:val="002071B3"/>
    <w:rsid w:val="0020772D"/>
    <w:rsid w:val="002100DA"/>
    <w:rsid w:val="0021101B"/>
    <w:rsid w:val="00211B5E"/>
    <w:rsid w:val="00212492"/>
    <w:rsid w:val="0021347B"/>
    <w:rsid w:val="00214EBF"/>
    <w:rsid w:val="00215F1C"/>
    <w:rsid w:val="00216FC4"/>
    <w:rsid w:val="0021795F"/>
    <w:rsid w:val="00217C43"/>
    <w:rsid w:val="00221516"/>
    <w:rsid w:val="00221AE3"/>
    <w:rsid w:val="002224AA"/>
    <w:rsid w:val="002259E7"/>
    <w:rsid w:val="0022633D"/>
    <w:rsid w:val="002264DD"/>
    <w:rsid w:val="002273DA"/>
    <w:rsid w:val="002275C7"/>
    <w:rsid w:val="00227820"/>
    <w:rsid w:val="00227CF8"/>
    <w:rsid w:val="002310C5"/>
    <w:rsid w:val="00231103"/>
    <w:rsid w:val="00231144"/>
    <w:rsid w:val="0023165C"/>
    <w:rsid w:val="0023288E"/>
    <w:rsid w:val="00232BC6"/>
    <w:rsid w:val="0023370D"/>
    <w:rsid w:val="00233955"/>
    <w:rsid w:val="00234283"/>
    <w:rsid w:val="002345D9"/>
    <w:rsid w:val="002356B0"/>
    <w:rsid w:val="0023640A"/>
    <w:rsid w:val="002370AB"/>
    <w:rsid w:val="002375FD"/>
    <w:rsid w:val="0024068E"/>
    <w:rsid w:val="00240D4E"/>
    <w:rsid w:val="00241D51"/>
    <w:rsid w:val="00241D7E"/>
    <w:rsid w:val="002447DF"/>
    <w:rsid w:val="00244AC7"/>
    <w:rsid w:val="00246B70"/>
    <w:rsid w:val="00250783"/>
    <w:rsid w:val="00252998"/>
    <w:rsid w:val="00252F4B"/>
    <w:rsid w:val="00253941"/>
    <w:rsid w:val="002540E5"/>
    <w:rsid w:val="00254382"/>
    <w:rsid w:val="00254B74"/>
    <w:rsid w:val="00255029"/>
    <w:rsid w:val="00255490"/>
    <w:rsid w:val="00255F83"/>
    <w:rsid w:val="00257867"/>
    <w:rsid w:val="00260E5A"/>
    <w:rsid w:val="0026188E"/>
    <w:rsid w:val="00261C58"/>
    <w:rsid w:val="00262CD9"/>
    <w:rsid w:val="00263C3F"/>
    <w:rsid w:val="00264964"/>
    <w:rsid w:val="00264A6A"/>
    <w:rsid w:val="0026652F"/>
    <w:rsid w:val="00267429"/>
    <w:rsid w:val="002709C1"/>
    <w:rsid w:val="002712B3"/>
    <w:rsid w:val="00271329"/>
    <w:rsid w:val="00271B6F"/>
    <w:rsid w:val="0027238C"/>
    <w:rsid w:val="00272DF0"/>
    <w:rsid w:val="00273EFD"/>
    <w:rsid w:val="00274033"/>
    <w:rsid w:val="002742CF"/>
    <w:rsid w:val="0027555F"/>
    <w:rsid w:val="00277D98"/>
    <w:rsid w:val="00282DCF"/>
    <w:rsid w:val="00283024"/>
    <w:rsid w:val="0028474C"/>
    <w:rsid w:val="00284911"/>
    <w:rsid w:val="00284A32"/>
    <w:rsid w:val="00287C02"/>
    <w:rsid w:val="00290A33"/>
    <w:rsid w:val="00291B4D"/>
    <w:rsid w:val="00291DCF"/>
    <w:rsid w:val="002929DA"/>
    <w:rsid w:val="00293A36"/>
    <w:rsid w:val="00295546"/>
    <w:rsid w:val="002968F4"/>
    <w:rsid w:val="00297569"/>
    <w:rsid w:val="002A03A2"/>
    <w:rsid w:val="002A117C"/>
    <w:rsid w:val="002A22DD"/>
    <w:rsid w:val="002A36AC"/>
    <w:rsid w:val="002A43FA"/>
    <w:rsid w:val="002A4F42"/>
    <w:rsid w:val="002A61D1"/>
    <w:rsid w:val="002A798C"/>
    <w:rsid w:val="002B0703"/>
    <w:rsid w:val="002B10E9"/>
    <w:rsid w:val="002B1433"/>
    <w:rsid w:val="002B14B0"/>
    <w:rsid w:val="002B3931"/>
    <w:rsid w:val="002B399A"/>
    <w:rsid w:val="002B46A2"/>
    <w:rsid w:val="002B5650"/>
    <w:rsid w:val="002B67F1"/>
    <w:rsid w:val="002B6FEE"/>
    <w:rsid w:val="002B746A"/>
    <w:rsid w:val="002B77C7"/>
    <w:rsid w:val="002B7814"/>
    <w:rsid w:val="002B7A9B"/>
    <w:rsid w:val="002C31CA"/>
    <w:rsid w:val="002C3474"/>
    <w:rsid w:val="002C41E1"/>
    <w:rsid w:val="002C45B3"/>
    <w:rsid w:val="002C4EE3"/>
    <w:rsid w:val="002C4F68"/>
    <w:rsid w:val="002C52CD"/>
    <w:rsid w:val="002C54E5"/>
    <w:rsid w:val="002C5887"/>
    <w:rsid w:val="002C6010"/>
    <w:rsid w:val="002C604E"/>
    <w:rsid w:val="002C7751"/>
    <w:rsid w:val="002C781A"/>
    <w:rsid w:val="002D02DE"/>
    <w:rsid w:val="002D06F3"/>
    <w:rsid w:val="002D07CA"/>
    <w:rsid w:val="002D0A26"/>
    <w:rsid w:val="002D1192"/>
    <w:rsid w:val="002D18FF"/>
    <w:rsid w:val="002D1A40"/>
    <w:rsid w:val="002D3DDC"/>
    <w:rsid w:val="002D3F77"/>
    <w:rsid w:val="002D40F3"/>
    <w:rsid w:val="002D6BFB"/>
    <w:rsid w:val="002D6D77"/>
    <w:rsid w:val="002D709B"/>
    <w:rsid w:val="002E24D7"/>
    <w:rsid w:val="002E3103"/>
    <w:rsid w:val="002E434A"/>
    <w:rsid w:val="002E4716"/>
    <w:rsid w:val="002E5E45"/>
    <w:rsid w:val="002E6C90"/>
    <w:rsid w:val="002F0518"/>
    <w:rsid w:val="002F07D4"/>
    <w:rsid w:val="002F0BF1"/>
    <w:rsid w:val="002F103E"/>
    <w:rsid w:val="002F10E7"/>
    <w:rsid w:val="002F1D4A"/>
    <w:rsid w:val="002F34B0"/>
    <w:rsid w:val="002F35CA"/>
    <w:rsid w:val="002F3873"/>
    <w:rsid w:val="002F5090"/>
    <w:rsid w:val="002F5EAC"/>
    <w:rsid w:val="002F7949"/>
    <w:rsid w:val="00300D73"/>
    <w:rsid w:val="0030149B"/>
    <w:rsid w:val="00301988"/>
    <w:rsid w:val="00301DD2"/>
    <w:rsid w:val="00302160"/>
    <w:rsid w:val="00302F47"/>
    <w:rsid w:val="0030464E"/>
    <w:rsid w:val="00304B98"/>
    <w:rsid w:val="00305A97"/>
    <w:rsid w:val="003061C8"/>
    <w:rsid w:val="003106B3"/>
    <w:rsid w:val="00310A37"/>
    <w:rsid w:val="00310B1A"/>
    <w:rsid w:val="00310EAC"/>
    <w:rsid w:val="003112BA"/>
    <w:rsid w:val="00311994"/>
    <w:rsid w:val="00311AAE"/>
    <w:rsid w:val="00311BC2"/>
    <w:rsid w:val="003122E7"/>
    <w:rsid w:val="00312B79"/>
    <w:rsid w:val="0031387F"/>
    <w:rsid w:val="00314AFF"/>
    <w:rsid w:val="0031613D"/>
    <w:rsid w:val="00316D6F"/>
    <w:rsid w:val="003172F7"/>
    <w:rsid w:val="00317E4F"/>
    <w:rsid w:val="00317E8B"/>
    <w:rsid w:val="0032014D"/>
    <w:rsid w:val="00320568"/>
    <w:rsid w:val="00320B25"/>
    <w:rsid w:val="00321609"/>
    <w:rsid w:val="00321C5D"/>
    <w:rsid w:val="00323724"/>
    <w:rsid w:val="0032381D"/>
    <w:rsid w:val="00331D0D"/>
    <w:rsid w:val="00334063"/>
    <w:rsid w:val="00335424"/>
    <w:rsid w:val="003359BB"/>
    <w:rsid w:val="00336BBD"/>
    <w:rsid w:val="003370E2"/>
    <w:rsid w:val="0033718E"/>
    <w:rsid w:val="00337B01"/>
    <w:rsid w:val="00341588"/>
    <w:rsid w:val="00341E91"/>
    <w:rsid w:val="00342B81"/>
    <w:rsid w:val="0034463E"/>
    <w:rsid w:val="003457A6"/>
    <w:rsid w:val="00347133"/>
    <w:rsid w:val="00352176"/>
    <w:rsid w:val="0035332E"/>
    <w:rsid w:val="00356887"/>
    <w:rsid w:val="0035690D"/>
    <w:rsid w:val="0035762E"/>
    <w:rsid w:val="00357EE8"/>
    <w:rsid w:val="00360435"/>
    <w:rsid w:val="00360494"/>
    <w:rsid w:val="00360B93"/>
    <w:rsid w:val="00363A99"/>
    <w:rsid w:val="00364B46"/>
    <w:rsid w:val="00364F13"/>
    <w:rsid w:val="003665A7"/>
    <w:rsid w:val="003676E6"/>
    <w:rsid w:val="00367BE8"/>
    <w:rsid w:val="00370CFF"/>
    <w:rsid w:val="003721E5"/>
    <w:rsid w:val="00372A61"/>
    <w:rsid w:val="00373751"/>
    <w:rsid w:val="003739B6"/>
    <w:rsid w:val="00373B19"/>
    <w:rsid w:val="00374FA0"/>
    <w:rsid w:val="0037599A"/>
    <w:rsid w:val="00375A26"/>
    <w:rsid w:val="00375F86"/>
    <w:rsid w:val="00377C19"/>
    <w:rsid w:val="003802FD"/>
    <w:rsid w:val="00381793"/>
    <w:rsid w:val="00383758"/>
    <w:rsid w:val="00385790"/>
    <w:rsid w:val="003857FC"/>
    <w:rsid w:val="003875E9"/>
    <w:rsid w:val="0038788A"/>
    <w:rsid w:val="00390DC2"/>
    <w:rsid w:val="003914E8"/>
    <w:rsid w:val="0039160C"/>
    <w:rsid w:val="00391F2E"/>
    <w:rsid w:val="00392588"/>
    <w:rsid w:val="00392BAA"/>
    <w:rsid w:val="00392BB4"/>
    <w:rsid w:val="00393F59"/>
    <w:rsid w:val="00394243"/>
    <w:rsid w:val="00394291"/>
    <w:rsid w:val="0039440E"/>
    <w:rsid w:val="00396594"/>
    <w:rsid w:val="00396629"/>
    <w:rsid w:val="00397223"/>
    <w:rsid w:val="003A278D"/>
    <w:rsid w:val="003A2ADB"/>
    <w:rsid w:val="003A2EDF"/>
    <w:rsid w:val="003A39FE"/>
    <w:rsid w:val="003A4384"/>
    <w:rsid w:val="003A5691"/>
    <w:rsid w:val="003A5A51"/>
    <w:rsid w:val="003A7A66"/>
    <w:rsid w:val="003B0D94"/>
    <w:rsid w:val="003B2AD7"/>
    <w:rsid w:val="003B2E8F"/>
    <w:rsid w:val="003B2F4E"/>
    <w:rsid w:val="003B3049"/>
    <w:rsid w:val="003B483A"/>
    <w:rsid w:val="003B4BEF"/>
    <w:rsid w:val="003B5786"/>
    <w:rsid w:val="003B6605"/>
    <w:rsid w:val="003B694A"/>
    <w:rsid w:val="003C33A4"/>
    <w:rsid w:val="003C437B"/>
    <w:rsid w:val="003C4477"/>
    <w:rsid w:val="003C537A"/>
    <w:rsid w:val="003C5540"/>
    <w:rsid w:val="003C5599"/>
    <w:rsid w:val="003C625E"/>
    <w:rsid w:val="003C69B5"/>
    <w:rsid w:val="003C7EDC"/>
    <w:rsid w:val="003D0AF6"/>
    <w:rsid w:val="003D1339"/>
    <w:rsid w:val="003D2B4A"/>
    <w:rsid w:val="003D380F"/>
    <w:rsid w:val="003D4638"/>
    <w:rsid w:val="003D5157"/>
    <w:rsid w:val="003D521D"/>
    <w:rsid w:val="003D5903"/>
    <w:rsid w:val="003E096E"/>
    <w:rsid w:val="003E1581"/>
    <w:rsid w:val="003E19F4"/>
    <w:rsid w:val="003E1A32"/>
    <w:rsid w:val="003E28F0"/>
    <w:rsid w:val="003E2AC5"/>
    <w:rsid w:val="003E5D78"/>
    <w:rsid w:val="003E6047"/>
    <w:rsid w:val="003E634E"/>
    <w:rsid w:val="003E6E9A"/>
    <w:rsid w:val="003E6ECA"/>
    <w:rsid w:val="003E7753"/>
    <w:rsid w:val="003E79E9"/>
    <w:rsid w:val="003F065E"/>
    <w:rsid w:val="003F0DBE"/>
    <w:rsid w:val="003F0F86"/>
    <w:rsid w:val="003F11CA"/>
    <w:rsid w:val="003F35AA"/>
    <w:rsid w:val="003F3AE3"/>
    <w:rsid w:val="003F3F66"/>
    <w:rsid w:val="003F44D8"/>
    <w:rsid w:val="003F623E"/>
    <w:rsid w:val="003F62D6"/>
    <w:rsid w:val="003F7E0B"/>
    <w:rsid w:val="003F7EE5"/>
    <w:rsid w:val="00400C16"/>
    <w:rsid w:val="00401103"/>
    <w:rsid w:val="00401B6A"/>
    <w:rsid w:val="00401E2D"/>
    <w:rsid w:val="004035D0"/>
    <w:rsid w:val="00404130"/>
    <w:rsid w:val="004057D3"/>
    <w:rsid w:val="0040580B"/>
    <w:rsid w:val="00405833"/>
    <w:rsid w:val="004066A3"/>
    <w:rsid w:val="00406744"/>
    <w:rsid w:val="0040710A"/>
    <w:rsid w:val="00407A81"/>
    <w:rsid w:val="00407F2E"/>
    <w:rsid w:val="0041021D"/>
    <w:rsid w:val="00410425"/>
    <w:rsid w:val="004123DA"/>
    <w:rsid w:val="00412589"/>
    <w:rsid w:val="004131B7"/>
    <w:rsid w:val="0041345F"/>
    <w:rsid w:val="00415AA9"/>
    <w:rsid w:val="004162FC"/>
    <w:rsid w:val="0041782B"/>
    <w:rsid w:val="00417DFB"/>
    <w:rsid w:val="00420221"/>
    <w:rsid w:val="00420D81"/>
    <w:rsid w:val="00421875"/>
    <w:rsid w:val="004232C4"/>
    <w:rsid w:val="00425D7E"/>
    <w:rsid w:val="00425DB1"/>
    <w:rsid w:val="00427148"/>
    <w:rsid w:val="00430DC0"/>
    <w:rsid w:val="004330C9"/>
    <w:rsid w:val="00433FEB"/>
    <w:rsid w:val="00434665"/>
    <w:rsid w:val="00435214"/>
    <w:rsid w:val="00435504"/>
    <w:rsid w:val="00435894"/>
    <w:rsid w:val="00435D13"/>
    <w:rsid w:val="004366A6"/>
    <w:rsid w:val="00436E10"/>
    <w:rsid w:val="00437064"/>
    <w:rsid w:val="004379EB"/>
    <w:rsid w:val="00440B9E"/>
    <w:rsid w:val="00443396"/>
    <w:rsid w:val="0044372B"/>
    <w:rsid w:val="0044423A"/>
    <w:rsid w:val="00444C12"/>
    <w:rsid w:val="00446D2C"/>
    <w:rsid w:val="00447604"/>
    <w:rsid w:val="0044777E"/>
    <w:rsid w:val="00447C49"/>
    <w:rsid w:val="004502BE"/>
    <w:rsid w:val="004523EA"/>
    <w:rsid w:val="00452855"/>
    <w:rsid w:val="004556F9"/>
    <w:rsid w:val="00455A2A"/>
    <w:rsid w:val="00456576"/>
    <w:rsid w:val="004567E9"/>
    <w:rsid w:val="00457A9B"/>
    <w:rsid w:val="00457B2F"/>
    <w:rsid w:val="00460A75"/>
    <w:rsid w:val="004612E8"/>
    <w:rsid w:val="0046133C"/>
    <w:rsid w:val="00461F68"/>
    <w:rsid w:val="004620D1"/>
    <w:rsid w:val="00462133"/>
    <w:rsid w:val="00462206"/>
    <w:rsid w:val="004625CE"/>
    <w:rsid w:val="00463824"/>
    <w:rsid w:val="00463885"/>
    <w:rsid w:val="0046524A"/>
    <w:rsid w:val="004653F8"/>
    <w:rsid w:val="00465BBE"/>
    <w:rsid w:val="0046643E"/>
    <w:rsid w:val="00467A76"/>
    <w:rsid w:val="004700AE"/>
    <w:rsid w:val="00470BA5"/>
    <w:rsid w:val="004727AE"/>
    <w:rsid w:val="00474CB8"/>
    <w:rsid w:val="004759E6"/>
    <w:rsid w:val="00476310"/>
    <w:rsid w:val="00477306"/>
    <w:rsid w:val="00477558"/>
    <w:rsid w:val="00481D23"/>
    <w:rsid w:val="00482BF1"/>
    <w:rsid w:val="004831CE"/>
    <w:rsid w:val="0048413E"/>
    <w:rsid w:val="00484AC3"/>
    <w:rsid w:val="004857D2"/>
    <w:rsid w:val="00486546"/>
    <w:rsid w:val="00486D5D"/>
    <w:rsid w:val="00491887"/>
    <w:rsid w:val="00491AC2"/>
    <w:rsid w:val="00491B9D"/>
    <w:rsid w:val="004923EC"/>
    <w:rsid w:val="00492A96"/>
    <w:rsid w:val="004935D6"/>
    <w:rsid w:val="004940EC"/>
    <w:rsid w:val="0049414D"/>
    <w:rsid w:val="0049625C"/>
    <w:rsid w:val="00496A91"/>
    <w:rsid w:val="00496D3A"/>
    <w:rsid w:val="00497971"/>
    <w:rsid w:val="004A00DC"/>
    <w:rsid w:val="004A0143"/>
    <w:rsid w:val="004A05BD"/>
    <w:rsid w:val="004A160F"/>
    <w:rsid w:val="004A2D50"/>
    <w:rsid w:val="004A40C7"/>
    <w:rsid w:val="004A432B"/>
    <w:rsid w:val="004A47F9"/>
    <w:rsid w:val="004A481D"/>
    <w:rsid w:val="004A51FD"/>
    <w:rsid w:val="004A57FA"/>
    <w:rsid w:val="004A6150"/>
    <w:rsid w:val="004B020E"/>
    <w:rsid w:val="004B0441"/>
    <w:rsid w:val="004B2A21"/>
    <w:rsid w:val="004B30C3"/>
    <w:rsid w:val="004B45AB"/>
    <w:rsid w:val="004B590A"/>
    <w:rsid w:val="004B72D6"/>
    <w:rsid w:val="004B742E"/>
    <w:rsid w:val="004B753C"/>
    <w:rsid w:val="004C1CC1"/>
    <w:rsid w:val="004C4277"/>
    <w:rsid w:val="004C434B"/>
    <w:rsid w:val="004C48D5"/>
    <w:rsid w:val="004C5D53"/>
    <w:rsid w:val="004C6768"/>
    <w:rsid w:val="004C7831"/>
    <w:rsid w:val="004C7F0B"/>
    <w:rsid w:val="004D0E63"/>
    <w:rsid w:val="004D1A02"/>
    <w:rsid w:val="004D1C94"/>
    <w:rsid w:val="004D6B5B"/>
    <w:rsid w:val="004E07FC"/>
    <w:rsid w:val="004E0ECF"/>
    <w:rsid w:val="004E1D1B"/>
    <w:rsid w:val="004E1D1F"/>
    <w:rsid w:val="004E4454"/>
    <w:rsid w:val="004E5FC1"/>
    <w:rsid w:val="004E737B"/>
    <w:rsid w:val="004E7620"/>
    <w:rsid w:val="004F0717"/>
    <w:rsid w:val="004F115F"/>
    <w:rsid w:val="004F1185"/>
    <w:rsid w:val="004F1627"/>
    <w:rsid w:val="004F1A68"/>
    <w:rsid w:val="004F2300"/>
    <w:rsid w:val="004F247E"/>
    <w:rsid w:val="004F311F"/>
    <w:rsid w:val="004F3D3B"/>
    <w:rsid w:val="004F4155"/>
    <w:rsid w:val="004F62E4"/>
    <w:rsid w:val="004F69F7"/>
    <w:rsid w:val="004F7652"/>
    <w:rsid w:val="004F774E"/>
    <w:rsid w:val="004F79A4"/>
    <w:rsid w:val="00502431"/>
    <w:rsid w:val="00502A1B"/>
    <w:rsid w:val="0050348D"/>
    <w:rsid w:val="0050403D"/>
    <w:rsid w:val="00504EE4"/>
    <w:rsid w:val="00506AA7"/>
    <w:rsid w:val="0050773F"/>
    <w:rsid w:val="0051050A"/>
    <w:rsid w:val="0051098B"/>
    <w:rsid w:val="0051177D"/>
    <w:rsid w:val="00511DED"/>
    <w:rsid w:val="00512520"/>
    <w:rsid w:val="00512BF9"/>
    <w:rsid w:val="00513066"/>
    <w:rsid w:val="00513459"/>
    <w:rsid w:val="0051453E"/>
    <w:rsid w:val="00514E61"/>
    <w:rsid w:val="00515249"/>
    <w:rsid w:val="005156B7"/>
    <w:rsid w:val="005164CA"/>
    <w:rsid w:val="00520C53"/>
    <w:rsid w:val="00521FCE"/>
    <w:rsid w:val="005220D5"/>
    <w:rsid w:val="00522337"/>
    <w:rsid w:val="005226F2"/>
    <w:rsid w:val="00526560"/>
    <w:rsid w:val="00527B65"/>
    <w:rsid w:val="005302A3"/>
    <w:rsid w:val="00530389"/>
    <w:rsid w:val="0053072E"/>
    <w:rsid w:val="005313E2"/>
    <w:rsid w:val="00532433"/>
    <w:rsid w:val="005326EA"/>
    <w:rsid w:val="00532B36"/>
    <w:rsid w:val="00533CA8"/>
    <w:rsid w:val="00533E3A"/>
    <w:rsid w:val="005344ED"/>
    <w:rsid w:val="005350F6"/>
    <w:rsid w:val="00536AD0"/>
    <w:rsid w:val="00537D01"/>
    <w:rsid w:val="00541B76"/>
    <w:rsid w:val="00541E70"/>
    <w:rsid w:val="00542618"/>
    <w:rsid w:val="0054315D"/>
    <w:rsid w:val="005442AB"/>
    <w:rsid w:val="00544F36"/>
    <w:rsid w:val="005456D8"/>
    <w:rsid w:val="00545C9F"/>
    <w:rsid w:val="00545DA8"/>
    <w:rsid w:val="0054650E"/>
    <w:rsid w:val="00550338"/>
    <w:rsid w:val="0055293B"/>
    <w:rsid w:val="00552B48"/>
    <w:rsid w:val="00553140"/>
    <w:rsid w:val="00553BDA"/>
    <w:rsid w:val="00553E15"/>
    <w:rsid w:val="0055418A"/>
    <w:rsid w:val="00555D54"/>
    <w:rsid w:val="005562EE"/>
    <w:rsid w:val="005572EE"/>
    <w:rsid w:val="005577D7"/>
    <w:rsid w:val="0055794C"/>
    <w:rsid w:val="00560906"/>
    <w:rsid w:val="00560BEE"/>
    <w:rsid w:val="00560F22"/>
    <w:rsid w:val="00561828"/>
    <w:rsid w:val="00561ACF"/>
    <w:rsid w:val="00562E0C"/>
    <w:rsid w:val="00564306"/>
    <w:rsid w:val="005652A7"/>
    <w:rsid w:val="005658C3"/>
    <w:rsid w:val="0056648D"/>
    <w:rsid w:val="005671D1"/>
    <w:rsid w:val="00570624"/>
    <w:rsid w:val="0057079C"/>
    <w:rsid w:val="005727C8"/>
    <w:rsid w:val="00572D0B"/>
    <w:rsid w:val="00572DEF"/>
    <w:rsid w:val="005737FC"/>
    <w:rsid w:val="0057401A"/>
    <w:rsid w:val="00575CE3"/>
    <w:rsid w:val="00576080"/>
    <w:rsid w:val="005767E6"/>
    <w:rsid w:val="00576C11"/>
    <w:rsid w:val="00577FB9"/>
    <w:rsid w:val="00580E33"/>
    <w:rsid w:val="00585E10"/>
    <w:rsid w:val="005871B9"/>
    <w:rsid w:val="00587E42"/>
    <w:rsid w:val="00591065"/>
    <w:rsid w:val="0059174E"/>
    <w:rsid w:val="0059238F"/>
    <w:rsid w:val="005958C6"/>
    <w:rsid w:val="00595A26"/>
    <w:rsid w:val="00597162"/>
    <w:rsid w:val="005A00AF"/>
    <w:rsid w:val="005A00C9"/>
    <w:rsid w:val="005A0179"/>
    <w:rsid w:val="005A10F8"/>
    <w:rsid w:val="005A1711"/>
    <w:rsid w:val="005A242C"/>
    <w:rsid w:val="005A4969"/>
    <w:rsid w:val="005A5E81"/>
    <w:rsid w:val="005A5FA4"/>
    <w:rsid w:val="005A650E"/>
    <w:rsid w:val="005A6B4C"/>
    <w:rsid w:val="005A6C62"/>
    <w:rsid w:val="005B0597"/>
    <w:rsid w:val="005B1F52"/>
    <w:rsid w:val="005B31DF"/>
    <w:rsid w:val="005B33F1"/>
    <w:rsid w:val="005B3D98"/>
    <w:rsid w:val="005B46DB"/>
    <w:rsid w:val="005B5AA9"/>
    <w:rsid w:val="005B6578"/>
    <w:rsid w:val="005B66E6"/>
    <w:rsid w:val="005B764A"/>
    <w:rsid w:val="005B7F88"/>
    <w:rsid w:val="005C137B"/>
    <w:rsid w:val="005C1E0B"/>
    <w:rsid w:val="005C241C"/>
    <w:rsid w:val="005C306E"/>
    <w:rsid w:val="005C35CC"/>
    <w:rsid w:val="005C41DE"/>
    <w:rsid w:val="005C453D"/>
    <w:rsid w:val="005C658C"/>
    <w:rsid w:val="005D05D2"/>
    <w:rsid w:val="005D0A9B"/>
    <w:rsid w:val="005D0FFE"/>
    <w:rsid w:val="005D13B8"/>
    <w:rsid w:val="005D1CFA"/>
    <w:rsid w:val="005D226A"/>
    <w:rsid w:val="005D491C"/>
    <w:rsid w:val="005D5353"/>
    <w:rsid w:val="005D570F"/>
    <w:rsid w:val="005D7774"/>
    <w:rsid w:val="005D788F"/>
    <w:rsid w:val="005E2613"/>
    <w:rsid w:val="005E2D7D"/>
    <w:rsid w:val="005E31E5"/>
    <w:rsid w:val="005E3FB0"/>
    <w:rsid w:val="005E41B4"/>
    <w:rsid w:val="005E4DF0"/>
    <w:rsid w:val="005E5EB6"/>
    <w:rsid w:val="005F072E"/>
    <w:rsid w:val="005F1650"/>
    <w:rsid w:val="005F17C2"/>
    <w:rsid w:val="005F2218"/>
    <w:rsid w:val="005F3227"/>
    <w:rsid w:val="005F47C7"/>
    <w:rsid w:val="005F4AFD"/>
    <w:rsid w:val="005F73F6"/>
    <w:rsid w:val="006004E2"/>
    <w:rsid w:val="00601D22"/>
    <w:rsid w:val="00601DE8"/>
    <w:rsid w:val="006023B4"/>
    <w:rsid w:val="00602A59"/>
    <w:rsid w:val="00603400"/>
    <w:rsid w:val="006035EB"/>
    <w:rsid w:val="00604192"/>
    <w:rsid w:val="00604422"/>
    <w:rsid w:val="00604520"/>
    <w:rsid w:val="00604587"/>
    <w:rsid w:val="00604A1E"/>
    <w:rsid w:val="00604E68"/>
    <w:rsid w:val="00605063"/>
    <w:rsid w:val="00605F09"/>
    <w:rsid w:val="006069D7"/>
    <w:rsid w:val="00606BAE"/>
    <w:rsid w:val="00607CDC"/>
    <w:rsid w:val="00607D00"/>
    <w:rsid w:val="00607DDD"/>
    <w:rsid w:val="006100B9"/>
    <w:rsid w:val="0061124C"/>
    <w:rsid w:val="006125C2"/>
    <w:rsid w:val="0061318A"/>
    <w:rsid w:val="00614021"/>
    <w:rsid w:val="00614A57"/>
    <w:rsid w:val="00615794"/>
    <w:rsid w:val="006159BB"/>
    <w:rsid w:val="00616062"/>
    <w:rsid w:val="00616194"/>
    <w:rsid w:val="0061690E"/>
    <w:rsid w:val="00616BBF"/>
    <w:rsid w:val="0062140E"/>
    <w:rsid w:val="00621488"/>
    <w:rsid w:val="006218F6"/>
    <w:rsid w:val="00621B34"/>
    <w:rsid w:val="00622B18"/>
    <w:rsid w:val="00625BC7"/>
    <w:rsid w:val="00630324"/>
    <w:rsid w:val="00630A9E"/>
    <w:rsid w:val="0063144F"/>
    <w:rsid w:val="006318AB"/>
    <w:rsid w:val="00632BC8"/>
    <w:rsid w:val="006354E4"/>
    <w:rsid w:val="006369CC"/>
    <w:rsid w:val="00636B6C"/>
    <w:rsid w:val="00637609"/>
    <w:rsid w:val="00640500"/>
    <w:rsid w:val="00641004"/>
    <w:rsid w:val="0064120F"/>
    <w:rsid w:val="006415C1"/>
    <w:rsid w:val="006416D1"/>
    <w:rsid w:val="00641C40"/>
    <w:rsid w:val="00642108"/>
    <w:rsid w:val="0064270E"/>
    <w:rsid w:val="0064497C"/>
    <w:rsid w:val="00644A21"/>
    <w:rsid w:val="0065000B"/>
    <w:rsid w:val="00650797"/>
    <w:rsid w:val="00650E10"/>
    <w:rsid w:val="006516A3"/>
    <w:rsid w:val="00651C3F"/>
    <w:rsid w:val="006547C2"/>
    <w:rsid w:val="00654D03"/>
    <w:rsid w:val="00655C7E"/>
    <w:rsid w:val="00655EAB"/>
    <w:rsid w:val="0065659B"/>
    <w:rsid w:val="006571F6"/>
    <w:rsid w:val="006602B5"/>
    <w:rsid w:val="006631EC"/>
    <w:rsid w:val="0066330B"/>
    <w:rsid w:val="00664417"/>
    <w:rsid w:val="00665B52"/>
    <w:rsid w:val="00667ADE"/>
    <w:rsid w:val="00670916"/>
    <w:rsid w:val="00671085"/>
    <w:rsid w:val="00671F62"/>
    <w:rsid w:val="00672176"/>
    <w:rsid w:val="00672AE7"/>
    <w:rsid w:val="0067302B"/>
    <w:rsid w:val="006731CB"/>
    <w:rsid w:val="006740B6"/>
    <w:rsid w:val="00675342"/>
    <w:rsid w:val="00675990"/>
    <w:rsid w:val="00675C79"/>
    <w:rsid w:val="00675D9E"/>
    <w:rsid w:val="00676BE5"/>
    <w:rsid w:val="00676F36"/>
    <w:rsid w:val="00677223"/>
    <w:rsid w:val="00677C50"/>
    <w:rsid w:val="00681324"/>
    <w:rsid w:val="0068185F"/>
    <w:rsid w:val="00681B6B"/>
    <w:rsid w:val="006823C1"/>
    <w:rsid w:val="00683CA8"/>
    <w:rsid w:val="006856E1"/>
    <w:rsid w:val="006858F9"/>
    <w:rsid w:val="00685974"/>
    <w:rsid w:val="00687004"/>
    <w:rsid w:val="00687570"/>
    <w:rsid w:val="006875AF"/>
    <w:rsid w:val="00687FB3"/>
    <w:rsid w:val="00690C05"/>
    <w:rsid w:val="00692692"/>
    <w:rsid w:val="00694793"/>
    <w:rsid w:val="006956E2"/>
    <w:rsid w:val="006A1B03"/>
    <w:rsid w:val="006A24AA"/>
    <w:rsid w:val="006A28AE"/>
    <w:rsid w:val="006A2DF4"/>
    <w:rsid w:val="006A6CCF"/>
    <w:rsid w:val="006A6ED2"/>
    <w:rsid w:val="006B1F90"/>
    <w:rsid w:val="006B2640"/>
    <w:rsid w:val="006B2B00"/>
    <w:rsid w:val="006B2B28"/>
    <w:rsid w:val="006B34F9"/>
    <w:rsid w:val="006B3F54"/>
    <w:rsid w:val="006B4319"/>
    <w:rsid w:val="006B462C"/>
    <w:rsid w:val="006B47D9"/>
    <w:rsid w:val="006B49B5"/>
    <w:rsid w:val="006B5A9C"/>
    <w:rsid w:val="006B5AF3"/>
    <w:rsid w:val="006B67A0"/>
    <w:rsid w:val="006C2229"/>
    <w:rsid w:val="006C22E9"/>
    <w:rsid w:val="006C260B"/>
    <w:rsid w:val="006C5AE0"/>
    <w:rsid w:val="006C6C4E"/>
    <w:rsid w:val="006C73B9"/>
    <w:rsid w:val="006C7CFC"/>
    <w:rsid w:val="006D19A1"/>
    <w:rsid w:val="006D2CC2"/>
    <w:rsid w:val="006D48C8"/>
    <w:rsid w:val="006D6373"/>
    <w:rsid w:val="006D7370"/>
    <w:rsid w:val="006D7924"/>
    <w:rsid w:val="006D7D20"/>
    <w:rsid w:val="006E07E5"/>
    <w:rsid w:val="006E09D3"/>
    <w:rsid w:val="006E0DC6"/>
    <w:rsid w:val="006E1322"/>
    <w:rsid w:val="006E183E"/>
    <w:rsid w:val="006E28EF"/>
    <w:rsid w:val="006E2958"/>
    <w:rsid w:val="006E2C1B"/>
    <w:rsid w:val="006E2F94"/>
    <w:rsid w:val="006E389F"/>
    <w:rsid w:val="006E533E"/>
    <w:rsid w:val="006E60FD"/>
    <w:rsid w:val="006E7141"/>
    <w:rsid w:val="006E7175"/>
    <w:rsid w:val="006E7D10"/>
    <w:rsid w:val="006F19A9"/>
    <w:rsid w:val="006F262B"/>
    <w:rsid w:val="006F2DAF"/>
    <w:rsid w:val="006F4DB1"/>
    <w:rsid w:val="006F4E1D"/>
    <w:rsid w:val="006F4F77"/>
    <w:rsid w:val="006F5CD5"/>
    <w:rsid w:val="006F6726"/>
    <w:rsid w:val="006F6935"/>
    <w:rsid w:val="006F6C49"/>
    <w:rsid w:val="006F6E97"/>
    <w:rsid w:val="00701AB1"/>
    <w:rsid w:val="00701F34"/>
    <w:rsid w:val="00701FE3"/>
    <w:rsid w:val="0070281A"/>
    <w:rsid w:val="00702AA0"/>
    <w:rsid w:val="00702B8E"/>
    <w:rsid w:val="00702C36"/>
    <w:rsid w:val="00702FF8"/>
    <w:rsid w:val="00703699"/>
    <w:rsid w:val="00703970"/>
    <w:rsid w:val="00703D71"/>
    <w:rsid w:val="007042D5"/>
    <w:rsid w:val="0070457E"/>
    <w:rsid w:val="0070494E"/>
    <w:rsid w:val="00705055"/>
    <w:rsid w:val="007058E3"/>
    <w:rsid w:val="00706CCE"/>
    <w:rsid w:val="007071EC"/>
    <w:rsid w:val="00707293"/>
    <w:rsid w:val="00707AFB"/>
    <w:rsid w:val="00710494"/>
    <w:rsid w:val="00711204"/>
    <w:rsid w:val="00711629"/>
    <w:rsid w:val="00711875"/>
    <w:rsid w:val="00711C5D"/>
    <w:rsid w:val="00712DB4"/>
    <w:rsid w:val="00715D31"/>
    <w:rsid w:val="00715F40"/>
    <w:rsid w:val="00716D30"/>
    <w:rsid w:val="00716DC7"/>
    <w:rsid w:val="00717317"/>
    <w:rsid w:val="007200BF"/>
    <w:rsid w:val="00720135"/>
    <w:rsid w:val="00726092"/>
    <w:rsid w:val="007262A3"/>
    <w:rsid w:val="007266E2"/>
    <w:rsid w:val="0073183D"/>
    <w:rsid w:val="00731899"/>
    <w:rsid w:val="007322C1"/>
    <w:rsid w:val="00732F36"/>
    <w:rsid w:val="00733890"/>
    <w:rsid w:val="00740173"/>
    <w:rsid w:val="0074080E"/>
    <w:rsid w:val="00740F9A"/>
    <w:rsid w:val="007413DD"/>
    <w:rsid w:val="007435FA"/>
    <w:rsid w:val="007451BC"/>
    <w:rsid w:val="007457C0"/>
    <w:rsid w:val="00746EF3"/>
    <w:rsid w:val="00747966"/>
    <w:rsid w:val="00747C42"/>
    <w:rsid w:val="007521C7"/>
    <w:rsid w:val="00753363"/>
    <w:rsid w:val="00753DD0"/>
    <w:rsid w:val="00755CA1"/>
    <w:rsid w:val="00756012"/>
    <w:rsid w:val="007567A1"/>
    <w:rsid w:val="00756E5F"/>
    <w:rsid w:val="00757158"/>
    <w:rsid w:val="00762A1A"/>
    <w:rsid w:val="00762C52"/>
    <w:rsid w:val="007631D3"/>
    <w:rsid w:val="00763993"/>
    <w:rsid w:val="00763F2C"/>
    <w:rsid w:val="00763F3C"/>
    <w:rsid w:val="00764956"/>
    <w:rsid w:val="007650AC"/>
    <w:rsid w:val="00765853"/>
    <w:rsid w:val="007678F7"/>
    <w:rsid w:val="00767D9A"/>
    <w:rsid w:val="0077017D"/>
    <w:rsid w:val="0077058C"/>
    <w:rsid w:val="00770B78"/>
    <w:rsid w:val="007711F6"/>
    <w:rsid w:val="00771724"/>
    <w:rsid w:val="00771E03"/>
    <w:rsid w:val="007728B1"/>
    <w:rsid w:val="00773382"/>
    <w:rsid w:val="00773F7A"/>
    <w:rsid w:val="00775FF6"/>
    <w:rsid w:val="007764BF"/>
    <w:rsid w:val="00776B79"/>
    <w:rsid w:val="00776CC8"/>
    <w:rsid w:val="00780829"/>
    <w:rsid w:val="0078122B"/>
    <w:rsid w:val="007815B9"/>
    <w:rsid w:val="00781D36"/>
    <w:rsid w:val="00782162"/>
    <w:rsid w:val="00784083"/>
    <w:rsid w:val="00784EB5"/>
    <w:rsid w:val="00787E7C"/>
    <w:rsid w:val="007909E4"/>
    <w:rsid w:val="00790DCD"/>
    <w:rsid w:val="007911F9"/>
    <w:rsid w:val="007912C5"/>
    <w:rsid w:val="00791D9F"/>
    <w:rsid w:val="0079237E"/>
    <w:rsid w:val="00792EAF"/>
    <w:rsid w:val="007948EA"/>
    <w:rsid w:val="0079496B"/>
    <w:rsid w:val="00795DAB"/>
    <w:rsid w:val="007A1DCD"/>
    <w:rsid w:val="007A26AF"/>
    <w:rsid w:val="007A285C"/>
    <w:rsid w:val="007A2DEF"/>
    <w:rsid w:val="007A3720"/>
    <w:rsid w:val="007A3C7A"/>
    <w:rsid w:val="007A5490"/>
    <w:rsid w:val="007A5EE9"/>
    <w:rsid w:val="007A65AD"/>
    <w:rsid w:val="007A673C"/>
    <w:rsid w:val="007A67E2"/>
    <w:rsid w:val="007A690D"/>
    <w:rsid w:val="007A7AE4"/>
    <w:rsid w:val="007B0AD5"/>
    <w:rsid w:val="007B16D5"/>
    <w:rsid w:val="007B1C41"/>
    <w:rsid w:val="007B1CEB"/>
    <w:rsid w:val="007B32CF"/>
    <w:rsid w:val="007B71ED"/>
    <w:rsid w:val="007B7C23"/>
    <w:rsid w:val="007C0680"/>
    <w:rsid w:val="007C0C9D"/>
    <w:rsid w:val="007C104B"/>
    <w:rsid w:val="007C1308"/>
    <w:rsid w:val="007C2122"/>
    <w:rsid w:val="007C218A"/>
    <w:rsid w:val="007C230C"/>
    <w:rsid w:val="007C2689"/>
    <w:rsid w:val="007C2B90"/>
    <w:rsid w:val="007C304C"/>
    <w:rsid w:val="007C3B19"/>
    <w:rsid w:val="007C40C6"/>
    <w:rsid w:val="007C4960"/>
    <w:rsid w:val="007C4B7F"/>
    <w:rsid w:val="007C5A98"/>
    <w:rsid w:val="007D0896"/>
    <w:rsid w:val="007D128D"/>
    <w:rsid w:val="007D3852"/>
    <w:rsid w:val="007D3BD4"/>
    <w:rsid w:val="007D457F"/>
    <w:rsid w:val="007D477F"/>
    <w:rsid w:val="007D4E56"/>
    <w:rsid w:val="007D5283"/>
    <w:rsid w:val="007D6B1E"/>
    <w:rsid w:val="007D7E6B"/>
    <w:rsid w:val="007E016D"/>
    <w:rsid w:val="007E0761"/>
    <w:rsid w:val="007E3F13"/>
    <w:rsid w:val="007E54A2"/>
    <w:rsid w:val="007E5EBB"/>
    <w:rsid w:val="007E616F"/>
    <w:rsid w:val="007E6542"/>
    <w:rsid w:val="007E6E7F"/>
    <w:rsid w:val="007F0E68"/>
    <w:rsid w:val="007F0EF9"/>
    <w:rsid w:val="007F2F87"/>
    <w:rsid w:val="007F51C5"/>
    <w:rsid w:val="007F7FA6"/>
    <w:rsid w:val="00801BF7"/>
    <w:rsid w:val="00801F44"/>
    <w:rsid w:val="0080211F"/>
    <w:rsid w:val="00802EC7"/>
    <w:rsid w:val="00803AA4"/>
    <w:rsid w:val="008045D3"/>
    <w:rsid w:val="00804EDB"/>
    <w:rsid w:val="0080565E"/>
    <w:rsid w:val="00805682"/>
    <w:rsid w:val="00805BDF"/>
    <w:rsid w:val="0080688A"/>
    <w:rsid w:val="00807BC3"/>
    <w:rsid w:val="008104CE"/>
    <w:rsid w:val="00811699"/>
    <w:rsid w:val="008116AE"/>
    <w:rsid w:val="00812F5E"/>
    <w:rsid w:val="00813A60"/>
    <w:rsid w:val="00814C47"/>
    <w:rsid w:val="00816C73"/>
    <w:rsid w:val="00817362"/>
    <w:rsid w:val="00817411"/>
    <w:rsid w:val="00817FCF"/>
    <w:rsid w:val="00821F46"/>
    <w:rsid w:val="008228DD"/>
    <w:rsid w:val="00824AA8"/>
    <w:rsid w:val="008259E5"/>
    <w:rsid w:val="00825CB3"/>
    <w:rsid w:val="00825F40"/>
    <w:rsid w:val="00826B01"/>
    <w:rsid w:val="00827CB6"/>
    <w:rsid w:val="00830495"/>
    <w:rsid w:val="00832E55"/>
    <w:rsid w:val="00832EA3"/>
    <w:rsid w:val="008337FB"/>
    <w:rsid w:val="00833B72"/>
    <w:rsid w:val="00835298"/>
    <w:rsid w:val="008352A6"/>
    <w:rsid w:val="00835506"/>
    <w:rsid w:val="0083591B"/>
    <w:rsid w:val="0083701B"/>
    <w:rsid w:val="00837329"/>
    <w:rsid w:val="00837B32"/>
    <w:rsid w:val="00837E32"/>
    <w:rsid w:val="008404D4"/>
    <w:rsid w:val="0084096F"/>
    <w:rsid w:val="00841FC4"/>
    <w:rsid w:val="00842D78"/>
    <w:rsid w:val="0084335A"/>
    <w:rsid w:val="00845997"/>
    <w:rsid w:val="00847690"/>
    <w:rsid w:val="00847A42"/>
    <w:rsid w:val="0085183E"/>
    <w:rsid w:val="00851A1D"/>
    <w:rsid w:val="00852651"/>
    <w:rsid w:val="00852DC9"/>
    <w:rsid w:val="00852EDA"/>
    <w:rsid w:val="0085444F"/>
    <w:rsid w:val="00855D07"/>
    <w:rsid w:val="008563F1"/>
    <w:rsid w:val="00856A43"/>
    <w:rsid w:val="008572C0"/>
    <w:rsid w:val="0085757F"/>
    <w:rsid w:val="008578FA"/>
    <w:rsid w:val="00857F26"/>
    <w:rsid w:val="008603EB"/>
    <w:rsid w:val="00861008"/>
    <w:rsid w:val="00863202"/>
    <w:rsid w:val="00863721"/>
    <w:rsid w:val="008659F4"/>
    <w:rsid w:val="00866040"/>
    <w:rsid w:val="0086659E"/>
    <w:rsid w:val="0086679F"/>
    <w:rsid w:val="008667B8"/>
    <w:rsid w:val="00866EE4"/>
    <w:rsid w:val="00866F93"/>
    <w:rsid w:val="0087131C"/>
    <w:rsid w:val="008736BE"/>
    <w:rsid w:val="00873FF4"/>
    <w:rsid w:val="00874836"/>
    <w:rsid w:val="00875347"/>
    <w:rsid w:val="00875B78"/>
    <w:rsid w:val="00875E11"/>
    <w:rsid w:val="008763FD"/>
    <w:rsid w:val="00876ED0"/>
    <w:rsid w:val="00880CF6"/>
    <w:rsid w:val="00881DA9"/>
    <w:rsid w:val="00883756"/>
    <w:rsid w:val="00883B12"/>
    <w:rsid w:val="00883B7A"/>
    <w:rsid w:val="0088576A"/>
    <w:rsid w:val="00886AC0"/>
    <w:rsid w:val="00886D1B"/>
    <w:rsid w:val="00887262"/>
    <w:rsid w:val="0088740A"/>
    <w:rsid w:val="0088741B"/>
    <w:rsid w:val="008904C3"/>
    <w:rsid w:val="00890DEA"/>
    <w:rsid w:val="008913DC"/>
    <w:rsid w:val="00892646"/>
    <w:rsid w:val="00892EB9"/>
    <w:rsid w:val="00893BD0"/>
    <w:rsid w:val="00893CEC"/>
    <w:rsid w:val="00893F2D"/>
    <w:rsid w:val="00896C20"/>
    <w:rsid w:val="008976B8"/>
    <w:rsid w:val="008A04D8"/>
    <w:rsid w:val="008A11FB"/>
    <w:rsid w:val="008A1587"/>
    <w:rsid w:val="008A1B9C"/>
    <w:rsid w:val="008A2EB7"/>
    <w:rsid w:val="008A2EB9"/>
    <w:rsid w:val="008A487D"/>
    <w:rsid w:val="008A4937"/>
    <w:rsid w:val="008A52A8"/>
    <w:rsid w:val="008B0095"/>
    <w:rsid w:val="008B1FC7"/>
    <w:rsid w:val="008B2192"/>
    <w:rsid w:val="008B335B"/>
    <w:rsid w:val="008B4162"/>
    <w:rsid w:val="008B5A51"/>
    <w:rsid w:val="008B6186"/>
    <w:rsid w:val="008B7E3F"/>
    <w:rsid w:val="008C118A"/>
    <w:rsid w:val="008C2D14"/>
    <w:rsid w:val="008C3D9E"/>
    <w:rsid w:val="008C49C3"/>
    <w:rsid w:val="008C4B2E"/>
    <w:rsid w:val="008C503B"/>
    <w:rsid w:val="008C5BA4"/>
    <w:rsid w:val="008C65E6"/>
    <w:rsid w:val="008C691E"/>
    <w:rsid w:val="008C760C"/>
    <w:rsid w:val="008C7802"/>
    <w:rsid w:val="008C7943"/>
    <w:rsid w:val="008C7B86"/>
    <w:rsid w:val="008D0D1F"/>
    <w:rsid w:val="008D0FBE"/>
    <w:rsid w:val="008D19F9"/>
    <w:rsid w:val="008D2FD5"/>
    <w:rsid w:val="008D4455"/>
    <w:rsid w:val="008D4B7F"/>
    <w:rsid w:val="008D64CA"/>
    <w:rsid w:val="008D64CF"/>
    <w:rsid w:val="008D6871"/>
    <w:rsid w:val="008D7359"/>
    <w:rsid w:val="008E1274"/>
    <w:rsid w:val="008E1A51"/>
    <w:rsid w:val="008E230B"/>
    <w:rsid w:val="008E34F0"/>
    <w:rsid w:val="008E4C2B"/>
    <w:rsid w:val="008E5361"/>
    <w:rsid w:val="008E53B1"/>
    <w:rsid w:val="008E5C56"/>
    <w:rsid w:val="008E7A22"/>
    <w:rsid w:val="008E7D49"/>
    <w:rsid w:val="008F00D3"/>
    <w:rsid w:val="008F01AF"/>
    <w:rsid w:val="008F02CD"/>
    <w:rsid w:val="008F0A3E"/>
    <w:rsid w:val="008F14F2"/>
    <w:rsid w:val="008F1B50"/>
    <w:rsid w:val="008F1DD0"/>
    <w:rsid w:val="008F2D7B"/>
    <w:rsid w:val="008F3372"/>
    <w:rsid w:val="008F487F"/>
    <w:rsid w:val="008F5445"/>
    <w:rsid w:val="008F5B60"/>
    <w:rsid w:val="008F5EA6"/>
    <w:rsid w:val="008F61B1"/>
    <w:rsid w:val="008F63C0"/>
    <w:rsid w:val="008F6C2A"/>
    <w:rsid w:val="009012B0"/>
    <w:rsid w:val="00903DC1"/>
    <w:rsid w:val="0090669B"/>
    <w:rsid w:val="009070DA"/>
    <w:rsid w:val="00907DB9"/>
    <w:rsid w:val="009104A4"/>
    <w:rsid w:val="00910D8D"/>
    <w:rsid w:val="00911103"/>
    <w:rsid w:val="0091166A"/>
    <w:rsid w:val="00911C95"/>
    <w:rsid w:val="00913CC6"/>
    <w:rsid w:val="009147EF"/>
    <w:rsid w:val="00914901"/>
    <w:rsid w:val="0091604A"/>
    <w:rsid w:val="00916DEE"/>
    <w:rsid w:val="00917178"/>
    <w:rsid w:val="0091762F"/>
    <w:rsid w:val="0092220D"/>
    <w:rsid w:val="00922DB0"/>
    <w:rsid w:val="009230F3"/>
    <w:rsid w:val="0092319C"/>
    <w:rsid w:val="00925010"/>
    <w:rsid w:val="00925B05"/>
    <w:rsid w:val="00926D92"/>
    <w:rsid w:val="00927DF4"/>
    <w:rsid w:val="00930927"/>
    <w:rsid w:val="00930BB0"/>
    <w:rsid w:val="00931B2B"/>
    <w:rsid w:val="009326D1"/>
    <w:rsid w:val="00932F8E"/>
    <w:rsid w:val="00933490"/>
    <w:rsid w:val="009335E4"/>
    <w:rsid w:val="0093380E"/>
    <w:rsid w:val="00934A20"/>
    <w:rsid w:val="00934FCC"/>
    <w:rsid w:val="00935D2F"/>
    <w:rsid w:val="00936055"/>
    <w:rsid w:val="009361AF"/>
    <w:rsid w:val="009364E4"/>
    <w:rsid w:val="009370E3"/>
    <w:rsid w:val="00937ED2"/>
    <w:rsid w:val="00940DAB"/>
    <w:rsid w:val="00940FBE"/>
    <w:rsid w:val="00941574"/>
    <w:rsid w:val="00942ED5"/>
    <w:rsid w:val="00943261"/>
    <w:rsid w:val="0094331E"/>
    <w:rsid w:val="00943981"/>
    <w:rsid w:val="00943D8C"/>
    <w:rsid w:val="00944B65"/>
    <w:rsid w:val="00945E4F"/>
    <w:rsid w:val="009477A7"/>
    <w:rsid w:val="00950493"/>
    <w:rsid w:val="00950CF3"/>
    <w:rsid w:val="00950D56"/>
    <w:rsid w:val="00951AD8"/>
    <w:rsid w:val="00951B67"/>
    <w:rsid w:val="00951E00"/>
    <w:rsid w:val="0095205B"/>
    <w:rsid w:val="009527A6"/>
    <w:rsid w:val="00952F74"/>
    <w:rsid w:val="009531F8"/>
    <w:rsid w:val="00954D98"/>
    <w:rsid w:val="0095515E"/>
    <w:rsid w:val="00955592"/>
    <w:rsid w:val="00960897"/>
    <w:rsid w:val="00960953"/>
    <w:rsid w:val="0096189C"/>
    <w:rsid w:val="00962BEB"/>
    <w:rsid w:val="00964503"/>
    <w:rsid w:val="00964738"/>
    <w:rsid w:val="0096582C"/>
    <w:rsid w:val="00966216"/>
    <w:rsid w:val="0096624E"/>
    <w:rsid w:val="00967016"/>
    <w:rsid w:val="009673EE"/>
    <w:rsid w:val="009674D2"/>
    <w:rsid w:val="009677F7"/>
    <w:rsid w:val="00967C73"/>
    <w:rsid w:val="009704D2"/>
    <w:rsid w:val="0097192E"/>
    <w:rsid w:val="00971FFD"/>
    <w:rsid w:val="00972847"/>
    <w:rsid w:val="0097292C"/>
    <w:rsid w:val="00972E71"/>
    <w:rsid w:val="00973292"/>
    <w:rsid w:val="009741CA"/>
    <w:rsid w:val="009745D4"/>
    <w:rsid w:val="00974600"/>
    <w:rsid w:val="00975450"/>
    <w:rsid w:val="00976288"/>
    <w:rsid w:val="00976546"/>
    <w:rsid w:val="00976A41"/>
    <w:rsid w:val="00982D46"/>
    <w:rsid w:val="00982E2D"/>
    <w:rsid w:val="00982E65"/>
    <w:rsid w:val="00983CB6"/>
    <w:rsid w:val="00984073"/>
    <w:rsid w:val="00985142"/>
    <w:rsid w:val="0098676C"/>
    <w:rsid w:val="00987734"/>
    <w:rsid w:val="00990C71"/>
    <w:rsid w:val="00990D64"/>
    <w:rsid w:val="0099221A"/>
    <w:rsid w:val="0099314D"/>
    <w:rsid w:val="00993388"/>
    <w:rsid w:val="00995B99"/>
    <w:rsid w:val="009965EF"/>
    <w:rsid w:val="00997A32"/>
    <w:rsid w:val="009A07B2"/>
    <w:rsid w:val="009A0BBE"/>
    <w:rsid w:val="009A0F25"/>
    <w:rsid w:val="009A4184"/>
    <w:rsid w:val="009A462E"/>
    <w:rsid w:val="009A57CD"/>
    <w:rsid w:val="009B12A2"/>
    <w:rsid w:val="009B1530"/>
    <w:rsid w:val="009B1B66"/>
    <w:rsid w:val="009B24DF"/>
    <w:rsid w:val="009B2EC9"/>
    <w:rsid w:val="009B3E55"/>
    <w:rsid w:val="009B4012"/>
    <w:rsid w:val="009B4013"/>
    <w:rsid w:val="009B4998"/>
    <w:rsid w:val="009B5600"/>
    <w:rsid w:val="009B5A32"/>
    <w:rsid w:val="009B6327"/>
    <w:rsid w:val="009B6C55"/>
    <w:rsid w:val="009B6F41"/>
    <w:rsid w:val="009B7AEE"/>
    <w:rsid w:val="009C0B0F"/>
    <w:rsid w:val="009C0C09"/>
    <w:rsid w:val="009C0DA9"/>
    <w:rsid w:val="009C2D89"/>
    <w:rsid w:val="009C3C90"/>
    <w:rsid w:val="009C4B98"/>
    <w:rsid w:val="009C595E"/>
    <w:rsid w:val="009C5CB4"/>
    <w:rsid w:val="009C6A0F"/>
    <w:rsid w:val="009C6CB9"/>
    <w:rsid w:val="009C78BF"/>
    <w:rsid w:val="009D01C8"/>
    <w:rsid w:val="009D100B"/>
    <w:rsid w:val="009D2586"/>
    <w:rsid w:val="009D274E"/>
    <w:rsid w:val="009D29E4"/>
    <w:rsid w:val="009D3D00"/>
    <w:rsid w:val="009D3FB9"/>
    <w:rsid w:val="009D4C7C"/>
    <w:rsid w:val="009D4DD1"/>
    <w:rsid w:val="009D5518"/>
    <w:rsid w:val="009D566C"/>
    <w:rsid w:val="009D6533"/>
    <w:rsid w:val="009D7684"/>
    <w:rsid w:val="009E0A4B"/>
    <w:rsid w:val="009E0CB8"/>
    <w:rsid w:val="009E265F"/>
    <w:rsid w:val="009E272C"/>
    <w:rsid w:val="009E2ABF"/>
    <w:rsid w:val="009E5292"/>
    <w:rsid w:val="009E645C"/>
    <w:rsid w:val="009E71FF"/>
    <w:rsid w:val="009F03EB"/>
    <w:rsid w:val="009F0A02"/>
    <w:rsid w:val="009F291D"/>
    <w:rsid w:val="009F3728"/>
    <w:rsid w:val="009F4ED1"/>
    <w:rsid w:val="009F518E"/>
    <w:rsid w:val="009F6834"/>
    <w:rsid w:val="00A00971"/>
    <w:rsid w:val="00A011D9"/>
    <w:rsid w:val="00A02BA1"/>
    <w:rsid w:val="00A030D6"/>
    <w:rsid w:val="00A03B6C"/>
    <w:rsid w:val="00A05755"/>
    <w:rsid w:val="00A116E5"/>
    <w:rsid w:val="00A126C8"/>
    <w:rsid w:val="00A1277A"/>
    <w:rsid w:val="00A12ED6"/>
    <w:rsid w:val="00A139EF"/>
    <w:rsid w:val="00A13FA8"/>
    <w:rsid w:val="00A1528B"/>
    <w:rsid w:val="00A152C1"/>
    <w:rsid w:val="00A17B61"/>
    <w:rsid w:val="00A204E6"/>
    <w:rsid w:val="00A20992"/>
    <w:rsid w:val="00A21C1E"/>
    <w:rsid w:val="00A21EE6"/>
    <w:rsid w:val="00A22D95"/>
    <w:rsid w:val="00A22FE6"/>
    <w:rsid w:val="00A23205"/>
    <w:rsid w:val="00A24D63"/>
    <w:rsid w:val="00A252B5"/>
    <w:rsid w:val="00A26356"/>
    <w:rsid w:val="00A26F6D"/>
    <w:rsid w:val="00A26FA3"/>
    <w:rsid w:val="00A27476"/>
    <w:rsid w:val="00A305A9"/>
    <w:rsid w:val="00A326FF"/>
    <w:rsid w:val="00A345BD"/>
    <w:rsid w:val="00A3626E"/>
    <w:rsid w:val="00A36CC2"/>
    <w:rsid w:val="00A37388"/>
    <w:rsid w:val="00A37515"/>
    <w:rsid w:val="00A37C10"/>
    <w:rsid w:val="00A40B6D"/>
    <w:rsid w:val="00A42E07"/>
    <w:rsid w:val="00A42FC4"/>
    <w:rsid w:val="00A44232"/>
    <w:rsid w:val="00A449B0"/>
    <w:rsid w:val="00A449D7"/>
    <w:rsid w:val="00A45A1F"/>
    <w:rsid w:val="00A46661"/>
    <w:rsid w:val="00A46E11"/>
    <w:rsid w:val="00A47B56"/>
    <w:rsid w:val="00A47EFE"/>
    <w:rsid w:val="00A5117B"/>
    <w:rsid w:val="00A5259D"/>
    <w:rsid w:val="00A52CA9"/>
    <w:rsid w:val="00A53452"/>
    <w:rsid w:val="00A53826"/>
    <w:rsid w:val="00A53889"/>
    <w:rsid w:val="00A5406E"/>
    <w:rsid w:val="00A54766"/>
    <w:rsid w:val="00A551CB"/>
    <w:rsid w:val="00A5561F"/>
    <w:rsid w:val="00A5611D"/>
    <w:rsid w:val="00A563E1"/>
    <w:rsid w:val="00A56703"/>
    <w:rsid w:val="00A57995"/>
    <w:rsid w:val="00A57DCA"/>
    <w:rsid w:val="00A60312"/>
    <w:rsid w:val="00A609AF"/>
    <w:rsid w:val="00A610C5"/>
    <w:rsid w:val="00A638CC"/>
    <w:rsid w:val="00A63ABF"/>
    <w:rsid w:val="00A63FB1"/>
    <w:rsid w:val="00A65438"/>
    <w:rsid w:val="00A65AC8"/>
    <w:rsid w:val="00A66A64"/>
    <w:rsid w:val="00A67068"/>
    <w:rsid w:val="00A701D4"/>
    <w:rsid w:val="00A7026F"/>
    <w:rsid w:val="00A718B0"/>
    <w:rsid w:val="00A72188"/>
    <w:rsid w:val="00A72345"/>
    <w:rsid w:val="00A73266"/>
    <w:rsid w:val="00A74676"/>
    <w:rsid w:val="00A746C6"/>
    <w:rsid w:val="00A75411"/>
    <w:rsid w:val="00A756AD"/>
    <w:rsid w:val="00A76AAC"/>
    <w:rsid w:val="00A82D0E"/>
    <w:rsid w:val="00A84066"/>
    <w:rsid w:val="00A848F3"/>
    <w:rsid w:val="00A849A5"/>
    <w:rsid w:val="00A84B5C"/>
    <w:rsid w:val="00A85295"/>
    <w:rsid w:val="00A85685"/>
    <w:rsid w:val="00A92973"/>
    <w:rsid w:val="00A92D2C"/>
    <w:rsid w:val="00A934BB"/>
    <w:rsid w:val="00A9399C"/>
    <w:rsid w:val="00A95094"/>
    <w:rsid w:val="00A950F6"/>
    <w:rsid w:val="00A9623A"/>
    <w:rsid w:val="00AA10FA"/>
    <w:rsid w:val="00AA2BD7"/>
    <w:rsid w:val="00AA3193"/>
    <w:rsid w:val="00AA37D1"/>
    <w:rsid w:val="00AA4060"/>
    <w:rsid w:val="00AA4245"/>
    <w:rsid w:val="00AA4402"/>
    <w:rsid w:val="00AA4A24"/>
    <w:rsid w:val="00AA6043"/>
    <w:rsid w:val="00AA6637"/>
    <w:rsid w:val="00AA6B50"/>
    <w:rsid w:val="00AB0999"/>
    <w:rsid w:val="00AB0DF8"/>
    <w:rsid w:val="00AB1B18"/>
    <w:rsid w:val="00AB20BD"/>
    <w:rsid w:val="00AB2308"/>
    <w:rsid w:val="00AB26A1"/>
    <w:rsid w:val="00AB3144"/>
    <w:rsid w:val="00AB34F9"/>
    <w:rsid w:val="00AB4C63"/>
    <w:rsid w:val="00AB5CF3"/>
    <w:rsid w:val="00AB6CEC"/>
    <w:rsid w:val="00AB7290"/>
    <w:rsid w:val="00AB7D8E"/>
    <w:rsid w:val="00AC114A"/>
    <w:rsid w:val="00AC3038"/>
    <w:rsid w:val="00AC41A3"/>
    <w:rsid w:val="00AC4415"/>
    <w:rsid w:val="00AC5B0E"/>
    <w:rsid w:val="00AC6F8A"/>
    <w:rsid w:val="00AD010D"/>
    <w:rsid w:val="00AD0CCF"/>
    <w:rsid w:val="00AD13FE"/>
    <w:rsid w:val="00AD24D0"/>
    <w:rsid w:val="00AD2B67"/>
    <w:rsid w:val="00AD3200"/>
    <w:rsid w:val="00AD3A93"/>
    <w:rsid w:val="00AD3CAE"/>
    <w:rsid w:val="00AD4160"/>
    <w:rsid w:val="00AD5071"/>
    <w:rsid w:val="00AD5436"/>
    <w:rsid w:val="00AD56D1"/>
    <w:rsid w:val="00AD6FF8"/>
    <w:rsid w:val="00AD79AD"/>
    <w:rsid w:val="00AD7FA7"/>
    <w:rsid w:val="00AE071E"/>
    <w:rsid w:val="00AE1080"/>
    <w:rsid w:val="00AE2AF9"/>
    <w:rsid w:val="00AE3C51"/>
    <w:rsid w:val="00AE40EA"/>
    <w:rsid w:val="00AE5A02"/>
    <w:rsid w:val="00AE5A63"/>
    <w:rsid w:val="00AE6460"/>
    <w:rsid w:val="00AE6B2D"/>
    <w:rsid w:val="00AE7B02"/>
    <w:rsid w:val="00AF04E4"/>
    <w:rsid w:val="00AF07B5"/>
    <w:rsid w:val="00AF0DFF"/>
    <w:rsid w:val="00AF16EE"/>
    <w:rsid w:val="00AF345A"/>
    <w:rsid w:val="00AF443C"/>
    <w:rsid w:val="00AF5173"/>
    <w:rsid w:val="00AF653B"/>
    <w:rsid w:val="00AF6874"/>
    <w:rsid w:val="00AF7E74"/>
    <w:rsid w:val="00B007D5"/>
    <w:rsid w:val="00B02410"/>
    <w:rsid w:val="00B04254"/>
    <w:rsid w:val="00B04581"/>
    <w:rsid w:val="00B047E4"/>
    <w:rsid w:val="00B0551F"/>
    <w:rsid w:val="00B057D5"/>
    <w:rsid w:val="00B05B1F"/>
    <w:rsid w:val="00B0664C"/>
    <w:rsid w:val="00B06EF1"/>
    <w:rsid w:val="00B06F48"/>
    <w:rsid w:val="00B1136E"/>
    <w:rsid w:val="00B11E66"/>
    <w:rsid w:val="00B1249F"/>
    <w:rsid w:val="00B12867"/>
    <w:rsid w:val="00B12FEF"/>
    <w:rsid w:val="00B13398"/>
    <w:rsid w:val="00B1582C"/>
    <w:rsid w:val="00B1596B"/>
    <w:rsid w:val="00B162DF"/>
    <w:rsid w:val="00B1731A"/>
    <w:rsid w:val="00B179AD"/>
    <w:rsid w:val="00B17CDE"/>
    <w:rsid w:val="00B204AF"/>
    <w:rsid w:val="00B210E9"/>
    <w:rsid w:val="00B214E8"/>
    <w:rsid w:val="00B2185B"/>
    <w:rsid w:val="00B22224"/>
    <w:rsid w:val="00B2336F"/>
    <w:rsid w:val="00B24423"/>
    <w:rsid w:val="00B24AE1"/>
    <w:rsid w:val="00B27128"/>
    <w:rsid w:val="00B27502"/>
    <w:rsid w:val="00B31184"/>
    <w:rsid w:val="00B3248B"/>
    <w:rsid w:val="00B3313F"/>
    <w:rsid w:val="00B33728"/>
    <w:rsid w:val="00B33A0F"/>
    <w:rsid w:val="00B353A0"/>
    <w:rsid w:val="00B36A51"/>
    <w:rsid w:val="00B36E39"/>
    <w:rsid w:val="00B4000E"/>
    <w:rsid w:val="00B40991"/>
    <w:rsid w:val="00B42449"/>
    <w:rsid w:val="00B4247F"/>
    <w:rsid w:val="00B47DAF"/>
    <w:rsid w:val="00B50931"/>
    <w:rsid w:val="00B5182C"/>
    <w:rsid w:val="00B51926"/>
    <w:rsid w:val="00B519CB"/>
    <w:rsid w:val="00B51C54"/>
    <w:rsid w:val="00B52D9E"/>
    <w:rsid w:val="00B52E52"/>
    <w:rsid w:val="00B530E4"/>
    <w:rsid w:val="00B53BE8"/>
    <w:rsid w:val="00B5470A"/>
    <w:rsid w:val="00B56728"/>
    <w:rsid w:val="00B56D8A"/>
    <w:rsid w:val="00B61273"/>
    <w:rsid w:val="00B6255B"/>
    <w:rsid w:val="00B629C6"/>
    <w:rsid w:val="00B64752"/>
    <w:rsid w:val="00B64B76"/>
    <w:rsid w:val="00B65181"/>
    <w:rsid w:val="00B676A0"/>
    <w:rsid w:val="00B679A4"/>
    <w:rsid w:val="00B67DB1"/>
    <w:rsid w:val="00B704D9"/>
    <w:rsid w:val="00B716B0"/>
    <w:rsid w:val="00B72814"/>
    <w:rsid w:val="00B72ECC"/>
    <w:rsid w:val="00B7423C"/>
    <w:rsid w:val="00B75633"/>
    <w:rsid w:val="00B76680"/>
    <w:rsid w:val="00B76D1E"/>
    <w:rsid w:val="00B77118"/>
    <w:rsid w:val="00B7721A"/>
    <w:rsid w:val="00B77A37"/>
    <w:rsid w:val="00B77A6D"/>
    <w:rsid w:val="00B80CD6"/>
    <w:rsid w:val="00B80D47"/>
    <w:rsid w:val="00B81985"/>
    <w:rsid w:val="00B84034"/>
    <w:rsid w:val="00B84077"/>
    <w:rsid w:val="00B872B2"/>
    <w:rsid w:val="00B878A9"/>
    <w:rsid w:val="00B87BC1"/>
    <w:rsid w:val="00B90F68"/>
    <w:rsid w:val="00B917DC"/>
    <w:rsid w:val="00B918DD"/>
    <w:rsid w:val="00B93643"/>
    <w:rsid w:val="00B93EBF"/>
    <w:rsid w:val="00B947DA"/>
    <w:rsid w:val="00B94B90"/>
    <w:rsid w:val="00B95210"/>
    <w:rsid w:val="00B97665"/>
    <w:rsid w:val="00BA02B1"/>
    <w:rsid w:val="00BA0420"/>
    <w:rsid w:val="00BA153B"/>
    <w:rsid w:val="00BA28ED"/>
    <w:rsid w:val="00BA401D"/>
    <w:rsid w:val="00BA4B29"/>
    <w:rsid w:val="00BA6CA4"/>
    <w:rsid w:val="00BA71A1"/>
    <w:rsid w:val="00BA7C16"/>
    <w:rsid w:val="00BB09A2"/>
    <w:rsid w:val="00BB0FCA"/>
    <w:rsid w:val="00BB18E4"/>
    <w:rsid w:val="00BB322F"/>
    <w:rsid w:val="00BB363B"/>
    <w:rsid w:val="00BB41C7"/>
    <w:rsid w:val="00BB621E"/>
    <w:rsid w:val="00BC079A"/>
    <w:rsid w:val="00BC3295"/>
    <w:rsid w:val="00BC3922"/>
    <w:rsid w:val="00BC3E7A"/>
    <w:rsid w:val="00BC4EB3"/>
    <w:rsid w:val="00BC5281"/>
    <w:rsid w:val="00BC568D"/>
    <w:rsid w:val="00BC5E22"/>
    <w:rsid w:val="00BC6853"/>
    <w:rsid w:val="00BD0771"/>
    <w:rsid w:val="00BD174B"/>
    <w:rsid w:val="00BD347D"/>
    <w:rsid w:val="00BD3FD9"/>
    <w:rsid w:val="00BD4C8A"/>
    <w:rsid w:val="00BD5D72"/>
    <w:rsid w:val="00BD7EAB"/>
    <w:rsid w:val="00BE02A5"/>
    <w:rsid w:val="00BE0C75"/>
    <w:rsid w:val="00BE0E5D"/>
    <w:rsid w:val="00BE241C"/>
    <w:rsid w:val="00BE31DE"/>
    <w:rsid w:val="00BE4A01"/>
    <w:rsid w:val="00BE4C8B"/>
    <w:rsid w:val="00BE5BB7"/>
    <w:rsid w:val="00BE5EA9"/>
    <w:rsid w:val="00BE6045"/>
    <w:rsid w:val="00BE67BA"/>
    <w:rsid w:val="00BE7D47"/>
    <w:rsid w:val="00BF0D44"/>
    <w:rsid w:val="00BF1102"/>
    <w:rsid w:val="00BF1E4D"/>
    <w:rsid w:val="00BF210E"/>
    <w:rsid w:val="00BF28B7"/>
    <w:rsid w:val="00BF3643"/>
    <w:rsid w:val="00BF40C8"/>
    <w:rsid w:val="00BF411B"/>
    <w:rsid w:val="00BF493F"/>
    <w:rsid w:val="00BF624A"/>
    <w:rsid w:val="00C0027F"/>
    <w:rsid w:val="00C020B4"/>
    <w:rsid w:val="00C0344F"/>
    <w:rsid w:val="00C03B04"/>
    <w:rsid w:val="00C03D0B"/>
    <w:rsid w:val="00C04025"/>
    <w:rsid w:val="00C04927"/>
    <w:rsid w:val="00C04E00"/>
    <w:rsid w:val="00C05452"/>
    <w:rsid w:val="00C05916"/>
    <w:rsid w:val="00C062AD"/>
    <w:rsid w:val="00C067FB"/>
    <w:rsid w:val="00C06E1D"/>
    <w:rsid w:val="00C07B01"/>
    <w:rsid w:val="00C11214"/>
    <w:rsid w:val="00C12C28"/>
    <w:rsid w:val="00C138D5"/>
    <w:rsid w:val="00C140DF"/>
    <w:rsid w:val="00C1444A"/>
    <w:rsid w:val="00C14587"/>
    <w:rsid w:val="00C1715C"/>
    <w:rsid w:val="00C208B2"/>
    <w:rsid w:val="00C227EC"/>
    <w:rsid w:val="00C22970"/>
    <w:rsid w:val="00C23A02"/>
    <w:rsid w:val="00C23E25"/>
    <w:rsid w:val="00C24071"/>
    <w:rsid w:val="00C24A4E"/>
    <w:rsid w:val="00C26CA3"/>
    <w:rsid w:val="00C27535"/>
    <w:rsid w:val="00C276E3"/>
    <w:rsid w:val="00C27A32"/>
    <w:rsid w:val="00C31A87"/>
    <w:rsid w:val="00C35166"/>
    <w:rsid w:val="00C353C5"/>
    <w:rsid w:val="00C356FD"/>
    <w:rsid w:val="00C35CEC"/>
    <w:rsid w:val="00C36301"/>
    <w:rsid w:val="00C36557"/>
    <w:rsid w:val="00C36CDA"/>
    <w:rsid w:val="00C3726E"/>
    <w:rsid w:val="00C3760E"/>
    <w:rsid w:val="00C4151B"/>
    <w:rsid w:val="00C428DB"/>
    <w:rsid w:val="00C42B25"/>
    <w:rsid w:val="00C42E59"/>
    <w:rsid w:val="00C43560"/>
    <w:rsid w:val="00C435B4"/>
    <w:rsid w:val="00C43F72"/>
    <w:rsid w:val="00C44D67"/>
    <w:rsid w:val="00C47A14"/>
    <w:rsid w:val="00C5021A"/>
    <w:rsid w:val="00C50385"/>
    <w:rsid w:val="00C50C9E"/>
    <w:rsid w:val="00C52C5E"/>
    <w:rsid w:val="00C5302B"/>
    <w:rsid w:val="00C53C9B"/>
    <w:rsid w:val="00C54328"/>
    <w:rsid w:val="00C55A31"/>
    <w:rsid w:val="00C55E0C"/>
    <w:rsid w:val="00C56BCA"/>
    <w:rsid w:val="00C56F08"/>
    <w:rsid w:val="00C60ABC"/>
    <w:rsid w:val="00C60D88"/>
    <w:rsid w:val="00C60E93"/>
    <w:rsid w:val="00C6140D"/>
    <w:rsid w:val="00C61695"/>
    <w:rsid w:val="00C61930"/>
    <w:rsid w:val="00C61EDB"/>
    <w:rsid w:val="00C62550"/>
    <w:rsid w:val="00C6372A"/>
    <w:rsid w:val="00C6438A"/>
    <w:rsid w:val="00C658FC"/>
    <w:rsid w:val="00C66EDA"/>
    <w:rsid w:val="00C671E9"/>
    <w:rsid w:val="00C67653"/>
    <w:rsid w:val="00C70152"/>
    <w:rsid w:val="00C702FA"/>
    <w:rsid w:val="00C71110"/>
    <w:rsid w:val="00C7137C"/>
    <w:rsid w:val="00C71544"/>
    <w:rsid w:val="00C719B9"/>
    <w:rsid w:val="00C72F88"/>
    <w:rsid w:val="00C730DD"/>
    <w:rsid w:val="00C73506"/>
    <w:rsid w:val="00C73BD1"/>
    <w:rsid w:val="00C74730"/>
    <w:rsid w:val="00C753B2"/>
    <w:rsid w:val="00C75537"/>
    <w:rsid w:val="00C81F43"/>
    <w:rsid w:val="00C838FC"/>
    <w:rsid w:val="00C83F8A"/>
    <w:rsid w:val="00C84C4D"/>
    <w:rsid w:val="00C852D4"/>
    <w:rsid w:val="00C8710C"/>
    <w:rsid w:val="00C871CD"/>
    <w:rsid w:val="00C9023A"/>
    <w:rsid w:val="00C90603"/>
    <w:rsid w:val="00C909B6"/>
    <w:rsid w:val="00C90F5D"/>
    <w:rsid w:val="00C91C2F"/>
    <w:rsid w:val="00C92CC8"/>
    <w:rsid w:val="00C93279"/>
    <w:rsid w:val="00C933C8"/>
    <w:rsid w:val="00C940B5"/>
    <w:rsid w:val="00C96104"/>
    <w:rsid w:val="00C96402"/>
    <w:rsid w:val="00C96BB8"/>
    <w:rsid w:val="00CA1539"/>
    <w:rsid w:val="00CA2813"/>
    <w:rsid w:val="00CA4EC1"/>
    <w:rsid w:val="00CA4F29"/>
    <w:rsid w:val="00CA630E"/>
    <w:rsid w:val="00CA750B"/>
    <w:rsid w:val="00CA76B8"/>
    <w:rsid w:val="00CB1A24"/>
    <w:rsid w:val="00CB1FCD"/>
    <w:rsid w:val="00CB2923"/>
    <w:rsid w:val="00CB356B"/>
    <w:rsid w:val="00CB3E05"/>
    <w:rsid w:val="00CB459C"/>
    <w:rsid w:val="00CB4612"/>
    <w:rsid w:val="00CB5439"/>
    <w:rsid w:val="00CB7D46"/>
    <w:rsid w:val="00CC023C"/>
    <w:rsid w:val="00CC17E1"/>
    <w:rsid w:val="00CC55A4"/>
    <w:rsid w:val="00CC5A58"/>
    <w:rsid w:val="00CC6295"/>
    <w:rsid w:val="00CC6375"/>
    <w:rsid w:val="00CC6724"/>
    <w:rsid w:val="00CC696E"/>
    <w:rsid w:val="00CC6F53"/>
    <w:rsid w:val="00CD0D28"/>
    <w:rsid w:val="00CD1476"/>
    <w:rsid w:val="00CD1825"/>
    <w:rsid w:val="00CD2B84"/>
    <w:rsid w:val="00CD32A9"/>
    <w:rsid w:val="00CD376A"/>
    <w:rsid w:val="00CD5C1D"/>
    <w:rsid w:val="00CE04F1"/>
    <w:rsid w:val="00CE0B99"/>
    <w:rsid w:val="00CE1040"/>
    <w:rsid w:val="00CE1115"/>
    <w:rsid w:val="00CE2270"/>
    <w:rsid w:val="00CE2849"/>
    <w:rsid w:val="00CE2C2A"/>
    <w:rsid w:val="00CE312D"/>
    <w:rsid w:val="00CE39B5"/>
    <w:rsid w:val="00CE46DE"/>
    <w:rsid w:val="00CE4EF4"/>
    <w:rsid w:val="00CE5D36"/>
    <w:rsid w:val="00CE6348"/>
    <w:rsid w:val="00CE63C4"/>
    <w:rsid w:val="00CE66A3"/>
    <w:rsid w:val="00CF00FB"/>
    <w:rsid w:val="00CF4BC2"/>
    <w:rsid w:val="00CF4C07"/>
    <w:rsid w:val="00CF4EED"/>
    <w:rsid w:val="00CF536E"/>
    <w:rsid w:val="00CF5373"/>
    <w:rsid w:val="00CF53A1"/>
    <w:rsid w:val="00CF7448"/>
    <w:rsid w:val="00CF7F4C"/>
    <w:rsid w:val="00D00077"/>
    <w:rsid w:val="00D0028E"/>
    <w:rsid w:val="00D00BC2"/>
    <w:rsid w:val="00D017C9"/>
    <w:rsid w:val="00D025D7"/>
    <w:rsid w:val="00D03535"/>
    <w:rsid w:val="00D03AFA"/>
    <w:rsid w:val="00D0534C"/>
    <w:rsid w:val="00D05A91"/>
    <w:rsid w:val="00D05E82"/>
    <w:rsid w:val="00D06751"/>
    <w:rsid w:val="00D06794"/>
    <w:rsid w:val="00D06B1F"/>
    <w:rsid w:val="00D11DAD"/>
    <w:rsid w:val="00D12747"/>
    <w:rsid w:val="00D12E78"/>
    <w:rsid w:val="00D130C5"/>
    <w:rsid w:val="00D14957"/>
    <w:rsid w:val="00D1652A"/>
    <w:rsid w:val="00D175FE"/>
    <w:rsid w:val="00D2038F"/>
    <w:rsid w:val="00D20CF3"/>
    <w:rsid w:val="00D21C12"/>
    <w:rsid w:val="00D21E69"/>
    <w:rsid w:val="00D225D7"/>
    <w:rsid w:val="00D22864"/>
    <w:rsid w:val="00D231D7"/>
    <w:rsid w:val="00D2324D"/>
    <w:rsid w:val="00D23703"/>
    <w:rsid w:val="00D23BE1"/>
    <w:rsid w:val="00D23EAA"/>
    <w:rsid w:val="00D240EE"/>
    <w:rsid w:val="00D24EE3"/>
    <w:rsid w:val="00D25294"/>
    <w:rsid w:val="00D25B4A"/>
    <w:rsid w:val="00D25F90"/>
    <w:rsid w:val="00D26745"/>
    <w:rsid w:val="00D268B5"/>
    <w:rsid w:val="00D307F6"/>
    <w:rsid w:val="00D30EAB"/>
    <w:rsid w:val="00D31345"/>
    <w:rsid w:val="00D314B6"/>
    <w:rsid w:val="00D31730"/>
    <w:rsid w:val="00D32FC5"/>
    <w:rsid w:val="00D33456"/>
    <w:rsid w:val="00D33E99"/>
    <w:rsid w:val="00D354B4"/>
    <w:rsid w:val="00D35656"/>
    <w:rsid w:val="00D35AFE"/>
    <w:rsid w:val="00D361FE"/>
    <w:rsid w:val="00D364CA"/>
    <w:rsid w:val="00D36780"/>
    <w:rsid w:val="00D36F25"/>
    <w:rsid w:val="00D37A47"/>
    <w:rsid w:val="00D37DEB"/>
    <w:rsid w:val="00D415F3"/>
    <w:rsid w:val="00D430B3"/>
    <w:rsid w:val="00D43653"/>
    <w:rsid w:val="00D43DAD"/>
    <w:rsid w:val="00D44D79"/>
    <w:rsid w:val="00D4561F"/>
    <w:rsid w:val="00D456F8"/>
    <w:rsid w:val="00D458E5"/>
    <w:rsid w:val="00D45C47"/>
    <w:rsid w:val="00D46D02"/>
    <w:rsid w:val="00D46FFF"/>
    <w:rsid w:val="00D47AD6"/>
    <w:rsid w:val="00D50786"/>
    <w:rsid w:val="00D50B2F"/>
    <w:rsid w:val="00D50FCA"/>
    <w:rsid w:val="00D51550"/>
    <w:rsid w:val="00D53109"/>
    <w:rsid w:val="00D55659"/>
    <w:rsid w:val="00D567CD"/>
    <w:rsid w:val="00D5792F"/>
    <w:rsid w:val="00D614A2"/>
    <w:rsid w:val="00D615DA"/>
    <w:rsid w:val="00D62921"/>
    <w:rsid w:val="00D62FAC"/>
    <w:rsid w:val="00D63F18"/>
    <w:rsid w:val="00D646EE"/>
    <w:rsid w:val="00D64C6F"/>
    <w:rsid w:val="00D64F25"/>
    <w:rsid w:val="00D64FF4"/>
    <w:rsid w:val="00D6586D"/>
    <w:rsid w:val="00D66653"/>
    <w:rsid w:val="00D675B1"/>
    <w:rsid w:val="00D67C68"/>
    <w:rsid w:val="00D7037F"/>
    <w:rsid w:val="00D70CA6"/>
    <w:rsid w:val="00D72E9D"/>
    <w:rsid w:val="00D73285"/>
    <w:rsid w:val="00D74026"/>
    <w:rsid w:val="00D74910"/>
    <w:rsid w:val="00D7538F"/>
    <w:rsid w:val="00D75501"/>
    <w:rsid w:val="00D75DC8"/>
    <w:rsid w:val="00D76290"/>
    <w:rsid w:val="00D76CC5"/>
    <w:rsid w:val="00D77E8E"/>
    <w:rsid w:val="00D8095D"/>
    <w:rsid w:val="00D821E3"/>
    <w:rsid w:val="00D832AE"/>
    <w:rsid w:val="00D83B9C"/>
    <w:rsid w:val="00D8483F"/>
    <w:rsid w:val="00D848E9"/>
    <w:rsid w:val="00D84A54"/>
    <w:rsid w:val="00D84D5F"/>
    <w:rsid w:val="00D85686"/>
    <w:rsid w:val="00D865E0"/>
    <w:rsid w:val="00D8675C"/>
    <w:rsid w:val="00D86933"/>
    <w:rsid w:val="00D869F6"/>
    <w:rsid w:val="00D87568"/>
    <w:rsid w:val="00D90AE4"/>
    <w:rsid w:val="00D914BD"/>
    <w:rsid w:val="00D91650"/>
    <w:rsid w:val="00D91DA7"/>
    <w:rsid w:val="00D955C9"/>
    <w:rsid w:val="00D96132"/>
    <w:rsid w:val="00D96F32"/>
    <w:rsid w:val="00D97630"/>
    <w:rsid w:val="00D97DFE"/>
    <w:rsid w:val="00DA0289"/>
    <w:rsid w:val="00DA0AD8"/>
    <w:rsid w:val="00DA0CF6"/>
    <w:rsid w:val="00DA171D"/>
    <w:rsid w:val="00DA1730"/>
    <w:rsid w:val="00DA1D7B"/>
    <w:rsid w:val="00DA2F06"/>
    <w:rsid w:val="00DA35ED"/>
    <w:rsid w:val="00DA5356"/>
    <w:rsid w:val="00DA6285"/>
    <w:rsid w:val="00DA6529"/>
    <w:rsid w:val="00DA6B32"/>
    <w:rsid w:val="00DA6F7D"/>
    <w:rsid w:val="00DB2486"/>
    <w:rsid w:val="00DB3B31"/>
    <w:rsid w:val="00DB40B1"/>
    <w:rsid w:val="00DB483B"/>
    <w:rsid w:val="00DB5F3C"/>
    <w:rsid w:val="00DB769F"/>
    <w:rsid w:val="00DB7C5C"/>
    <w:rsid w:val="00DC0064"/>
    <w:rsid w:val="00DC0B66"/>
    <w:rsid w:val="00DC12E1"/>
    <w:rsid w:val="00DC1DAD"/>
    <w:rsid w:val="00DC1F2D"/>
    <w:rsid w:val="00DC52B6"/>
    <w:rsid w:val="00DC6278"/>
    <w:rsid w:val="00DC6A64"/>
    <w:rsid w:val="00DC6AA8"/>
    <w:rsid w:val="00DC749D"/>
    <w:rsid w:val="00DD15BC"/>
    <w:rsid w:val="00DD16BD"/>
    <w:rsid w:val="00DD1807"/>
    <w:rsid w:val="00DD1B9A"/>
    <w:rsid w:val="00DD2C21"/>
    <w:rsid w:val="00DD449F"/>
    <w:rsid w:val="00DD4DA7"/>
    <w:rsid w:val="00DD532D"/>
    <w:rsid w:val="00DD560A"/>
    <w:rsid w:val="00DD710E"/>
    <w:rsid w:val="00DE0C23"/>
    <w:rsid w:val="00DE0EDC"/>
    <w:rsid w:val="00DE1DA9"/>
    <w:rsid w:val="00DE3D2A"/>
    <w:rsid w:val="00DE478C"/>
    <w:rsid w:val="00DE4F83"/>
    <w:rsid w:val="00DE5389"/>
    <w:rsid w:val="00DE539F"/>
    <w:rsid w:val="00DE6BA7"/>
    <w:rsid w:val="00DE79A3"/>
    <w:rsid w:val="00DF01EF"/>
    <w:rsid w:val="00DF0388"/>
    <w:rsid w:val="00DF0C7A"/>
    <w:rsid w:val="00DF0D18"/>
    <w:rsid w:val="00DF2945"/>
    <w:rsid w:val="00DF4099"/>
    <w:rsid w:val="00DF4DC6"/>
    <w:rsid w:val="00DF5F0D"/>
    <w:rsid w:val="00DF71CD"/>
    <w:rsid w:val="00DF7D9F"/>
    <w:rsid w:val="00E018FA"/>
    <w:rsid w:val="00E01B75"/>
    <w:rsid w:val="00E01B77"/>
    <w:rsid w:val="00E0239F"/>
    <w:rsid w:val="00E02FE6"/>
    <w:rsid w:val="00E037C8"/>
    <w:rsid w:val="00E046EC"/>
    <w:rsid w:val="00E05334"/>
    <w:rsid w:val="00E05820"/>
    <w:rsid w:val="00E05F85"/>
    <w:rsid w:val="00E07391"/>
    <w:rsid w:val="00E075F6"/>
    <w:rsid w:val="00E07855"/>
    <w:rsid w:val="00E10087"/>
    <w:rsid w:val="00E10C15"/>
    <w:rsid w:val="00E112B8"/>
    <w:rsid w:val="00E123A1"/>
    <w:rsid w:val="00E133B7"/>
    <w:rsid w:val="00E13CFF"/>
    <w:rsid w:val="00E153FC"/>
    <w:rsid w:val="00E15A83"/>
    <w:rsid w:val="00E16C1C"/>
    <w:rsid w:val="00E16E33"/>
    <w:rsid w:val="00E1705A"/>
    <w:rsid w:val="00E17994"/>
    <w:rsid w:val="00E17FAF"/>
    <w:rsid w:val="00E207B3"/>
    <w:rsid w:val="00E211B6"/>
    <w:rsid w:val="00E22BA4"/>
    <w:rsid w:val="00E24028"/>
    <w:rsid w:val="00E24637"/>
    <w:rsid w:val="00E25A7B"/>
    <w:rsid w:val="00E25AF7"/>
    <w:rsid w:val="00E26A9C"/>
    <w:rsid w:val="00E26BE1"/>
    <w:rsid w:val="00E30438"/>
    <w:rsid w:val="00E30DA2"/>
    <w:rsid w:val="00E30F9F"/>
    <w:rsid w:val="00E318C4"/>
    <w:rsid w:val="00E31BAC"/>
    <w:rsid w:val="00E32EBB"/>
    <w:rsid w:val="00E332E9"/>
    <w:rsid w:val="00E3456D"/>
    <w:rsid w:val="00E3549D"/>
    <w:rsid w:val="00E36008"/>
    <w:rsid w:val="00E36DA9"/>
    <w:rsid w:val="00E37385"/>
    <w:rsid w:val="00E40636"/>
    <w:rsid w:val="00E407B9"/>
    <w:rsid w:val="00E41A87"/>
    <w:rsid w:val="00E41B5C"/>
    <w:rsid w:val="00E4234C"/>
    <w:rsid w:val="00E426C5"/>
    <w:rsid w:val="00E43114"/>
    <w:rsid w:val="00E43EB6"/>
    <w:rsid w:val="00E46321"/>
    <w:rsid w:val="00E464D2"/>
    <w:rsid w:val="00E47B0F"/>
    <w:rsid w:val="00E50753"/>
    <w:rsid w:val="00E5341B"/>
    <w:rsid w:val="00E53C5B"/>
    <w:rsid w:val="00E53C88"/>
    <w:rsid w:val="00E55906"/>
    <w:rsid w:val="00E55B35"/>
    <w:rsid w:val="00E57010"/>
    <w:rsid w:val="00E60022"/>
    <w:rsid w:val="00E6021C"/>
    <w:rsid w:val="00E6068D"/>
    <w:rsid w:val="00E61963"/>
    <w:rsid w:val="00E630D6"/>
    <w:rsid w:val="00E63584"/>
    <w:rsid w:val="00E6440E"/>
    <w:rsid w:val="00E6529A"/>
    <w:rsid w:val="00E6709A"/>
    <w:rsid w:val="00E671D3"/>
    <w:rsid w:val="00E675BB"/>
    <w:rsid w:val="00E70322"/>
    <w:rsid w:val="00E71166"/>
    <w:rsid w:val="00E71CC1"/>
    <w:rsid w:val="00E724F2"/>
    <w:rsid w:val="00E7305E"/>
    <w:rsid w:val="00E7429E"/>
    <w:rsid w:val="00E74484"/>
    <w:rsid w:val="00E75373"/>
    <w:rsid w:val="00E76A30"/>
    <w:rsid w:val="00E770CC"/>
    <w:rsid w:val="00E772E6"/>
    <w:rsid w:val="00E77329"/>
    <w:rsid w:val="00E77C2E"/>
    <w:rsid w:val="00E81150"/>
    <w:rsid w:val="00E82644"/>
    <w:rsid w:val="00E82A06"/>
    <w:rsid w:val="00E8373B"/>
    <w:rsid w:val="00E85171"/>
    <w:rsid w:val="00E853EB"/>
    <w:rsid w:val="00E85EA3"/>
    <w:rsid w:val="00E86C7D"/>
    <w:rsid w:val="00E879EB"/>
    <w:rsid w:val="00E91A34"/>
    <w:rsid w:val="00E92B72"/>
    <w:rsid w:val="00E93069"/>
    <w:rsid w:val="00E9311B"/>
    <w:rsid w:val="00E94605"/>
    <w:rsid w:val="00E962ED"/>
    <w:rsid w:val="00E964FA"/>
    <w:rsid w:val="00EA020E"/>
    <w:rsid w:val="00EA0706"/>
    <w:rsid w:val="00EA0C79"/>
    <w:rsid w:val="00EA3C25"/>
    <w:rsid w:val="00EA4036"/>
    <w:rsid w:val="00EA461B"/>
    <w:rsid w:val="00EA4CAD"/>
    <w:rsid w:val="00EA645A"/>
    <w:rsid w:val="00EA694F"/>
    <w:rsid w:val="00EA6E60"/>
    <w:rsid w:val="00EA776B"/>
    <w:rsid w:val="00EA7C2A"/>
    <w:rsid w:val="00EA7E52"/>
    <w:rsid w:val="00EB03DA"/>
    <w:rsid w:val="00EB1448"/>
    <w:rsid w:val="00EB1563"/>
    <w:rsid w:val="00EB245D"/>
    <w:rsid w:val="00EB27A5"/>
    <w:rsid w:val="00EB287E"/>
    <w:rsid w:val="00EB4B8C"/>
    <w:rsid w:val="00EB51C8"/>
    <w:rsid w:val="00EB5619"/>
    <w:rsid w:val="00EB6A57"/>
    <w:rsid w:val="00EB79B6"/>
    <w:rsid w:val="00EC145D"/>
    <w:rsid w:val="00EC1AAD"/>
    <w:rsid w:val="00EC1D68"/>
    <w:rsid w:val="00EC2669"/>
    <w:rsid w:val="00EC2AD0"/>
    <w:rsid w:val="00EC2EE7"/>
    <w:rsid w:val="00EC4582"/>
    <w:rsid w:val="00EC5F6D"/>
    <w:rsid w:val="00EC6628"/>
    <w:rsid w:val="00EC6B68"/>
    <w:rsid w:val="00EC6DE6"/>
    <w:rsid w:val="00EC7366"/>
    <w:rsid w:val="00ED0883"/>
    <w:rsid w:val="00ED17A3"/>
    <w:rsid w:val="00ED2AAF"/>
    <w:rsid w:val="00ED3145"/>
    <w:rsid w:val="00ED4689"/>
    <w:rsid w:val="00ED5148"/>
    <w:rsid w:val="00ED5918"/>
    <w:rsid w:val="00ED5B4F"/>
    <w:rsid w:val="00EE20DC"/>
    <w:rsid w:val="00EE2682"/>
    <w:rsid w:val="00EE2D58"/>
    <w:rsid w:val="00EE5D95"/>
    <w:rsid w:val="00EE6852"/>
    <w:rsid w:val="00EE6C55"/>
    <w:rsid w:val="00EE7079"/>
    <w:rsid w:val="00EF02B0"/>
    <w:rsid w:val="00EF0FBB"/>
    <w:rsid w:val="00EF1BC8"/>
    <w:rsid w:val="00EF4EEC"/>
    <w:rsid w:val="00EF4F1F"/>
    <w:rsid w:val="00EF51A8"/>
    <w:rsid w:val="00EF57AF"/>
    <w:rsid w:val="00EF5A0B"/>
    <w:rsid w:val="00EF639B"/>
    <w:rsid w:val="00F014DB"/>
    <w:rsid w:val="00F02EFB"/>
    <w:rsid w:val="00F0492F"/>
    <w:rsid w:val="00F053A4"/>
    <w:rsid w:val="00F07304"/>
    <w:rsid w:val="00F07935"/>
    <w:rsid w:val="00F10EDB"/>
    <w:rsid w:val="00F11FFA"/>
    <w:rsid w:val="00F12BEC"/>
    <w:rsid w:val="00F14DAF"/>
    <w:rsid w:val="00F159E7"/>
    <w:rsid w:val="00F176EF"/>
    <w:rsid w:val="00F17FC8"/>
    <w:rsid w:val="00F2013F"/>
    <w:rsid w:val="00F20AC2"/>
    <w:rsid w:val="00F21052"/>
    <w:rsid w:val="00F2169C"/>
    <w:rsid w:val="00F21F3D"/>
    <w:rsid w:val="00F21FD8"/>
    <w:rsid w:val="00F22478"/>
    <w:rsid w:val="00F22D03"/>
    <w:rsid w:val="00F22FB6"/>
    <w:rsid w:val="00F23D6D"/>
    <w:rsid w:val="00F23FA9"/>
    <w:rsid w:val="00F242BE"/>
    <w:rsid w:val="00F2471E"/>
    <w:rsid w:val="00F26AF6"/>
    <w:rsid w:val="00F26C25"/>
    <w:rsid w:val="00F27C49"/>
    <w:rsid w:val="00F27F77"/>
    <w:rsid w:val="00F304CE"/>
    <w:rsid w:val="00F30C7E"/>
    <w:rsid w:val="00F32466"/>
    <w:rsid w:val="00F33B85"/>
    <w:rsid w:val="00F34A38"/>
    <w:rsid w:val="00F34BD5"/>
    <w:rsid w:val="00F3684E"/>
    <w:rsid w:val="00F40C4D"/>
    <w:rsid w:val="00F40EDA"/>
    <w:rsid w:val="00F437C8"/>
    <w:rsid w:val="00F45809"/>
    <w:rsid w:val="00F46441"/>
    <w:rsid w:val="00F513F8"/>
    <w:rsid w:val="00F5162C"/>
    <w:rsid w:val="00F5191F"/>
    <w:rsid w:val="00F51EC9"/>
    <w:rsid w:val="00F5294D"/>
    <w:rsid w:val="00F5404B"/>
    <w:rsid w:val="00F54052"/>
    <w:rsid w:val="00F5409F"/>
    <w:rsid w:val="00F548A0"/>
    <w:rsid w:val="00F604EB"/>
    <w:rsid w:val="00F60683"/>
    <w:rsid w:val="00F60711"/>
    <w:rsid w:val="00F60F1E"/>
    <w:rsid w:val="00F60FB3"/>
    <w:rsid w:val="00F614EF"/>
    <w:rsid w:val="00F61E78"/>
    <w:rsid w:val="00F62583"/>
    <w:rsid w:val="00F64B3B"/>
    <w:rsid w:val="00F64CC9"/>
    <w:rsid w:val="00F64F51"/>
    <w:rsid w:val="00F6797E"/>
    <w:rsid w:val="00F70E8F"/>
    <w:rsid w:val="00F71B81"/>
    <w:rsid w:val="00F72947"/>
    <w:rsid w:val="00F72B50"/>
    <w:rsid w:val="00F731E1"/>
    <w:rsid w:val="00F73943"/>
    <w:rsid w:val="00F75498"/>
    <w:rsid w:val="00F7612E"/>
    <w:rsid w:val="00F770E1"/>
    <w:rsid w:val="00F779A0"/>
    <w:rsid w:val="00F803AF"/>
    <w:rsid w:val="00F8108C"/>
    <w:rsid w:val="00F81482"/>
    <w:rsid w:val="00F81A08"/>
    <w:rsid w:val="00F81F16"/>
    <w:rsid w:val="00F81F72"/>
    <w:rsid w:val="00F83BBB"/>
    <w:rsid w:val="00F84965"/>
    <w:rsid w:val="00F85FF2"/>
    <w:rsid w:val="00F86218"/>
    <w:rsid w:val="00F87085"/>
    <w:rsid w:val="00F900B8"/>
    <w:rsid w:val="00F901FA"/>
    <w:rsid w:val="00F915C8"/>
    <w:rsid w:val="00F91939"/>
    <w:rsid w:val="00F92881"/>
    <w:rsid w:val="00F929CB"/>
    <w:rsid w:val="00F92BA7"/>
    <w:rsid w:val="00F93762"/>
    <w:rsid w:val="00F93E6A"/>
    <w:rsid w:val="00F9450A"/>
    <w:rsid w:val="00F94F7F"/>
    <w:rsid w:val="00F955C9"/>
    <w:rsid w:val="00F9573D"/>
    <w:rsid w:val="00F95DF8"/>
    <w:rsid w:val="00F96B2C"/>
    <w:rsid w:val="00F97487"/>
    <w:rsid w:val="00FA14DD"/>
    <w:rsid w:val="00FA3871"/>
    <w:rsid w:val="00FA3B4D"/>
    <w:rsid w:val="00FA4A09"/>
    <w:rsid w:val="00FA6D9B"/>
    <w:rsid w:val="00FA711E"/>
    <w:rsid w:val="00FA72AB"/>
    <w:rsid w:val="00FA748D"/>
    <w:rsid w:val="00FA7699"/>
    <w:rsid w:val="00FA7E5D"/>
    <w:rsid w:val="00FB1994"/>
    <w:rsid w:val="00FB1C63"/>
    <w:rsid w:val="00FB1CDB"/>
    <w:rsid w:val="00FB2C6C"/>
    <w:rsid w:val="00FB2D68"/>
    <w:rsid w:val="00FB494C"/>
    <w:rsid w:val="00FB56FE"/>
    <w:rsid w:val="00FB6C70"/>
    <w:rsid w:val="00FB700C"/>
    <w:rsid w:val="00FB73F5"/>
    <w:rsid w:val="00FB7705"/>
    <w:rsid w:val="00FC0883"/>
    <w:rsid w:val="00FC0CE6"/>
    <w:rsid w:val="00FC3BD0"/>
    <w:rsid w:val="00FC4045"/>
    <w:rsid w:val="00FC422B"/>
    <w:rsid w:val="00FC4615"/>
    <w:rsid w:val="00FC5BA5"/>
    <w:rsid w:val="00FC67ED"/>
    <w:rsid w:val="00FC6AF1"/>
    <w:rsid w:val="00FC6E8D"/>
    <w:rsid w:val="00FD15A0"/>
    <w:rsid w:val="00FD591C"/>
    <w:rsid w:val="00FD591F"/>
    <w:rsid w:val="00FD593C"/>
    <w:rsid w:val="00FD65BE"/>
    <w:rsid w:val="00FD6930"/>
    <w:rsid w:val="00FD69B6"/>
    <w:rsid w:val="00FD7EE8"/>
    <w:rsid w:val="00FE028B"/>
    <w:rsid w:val="00FE0632"/>
    <w:rsid w:val="00FE0A61"/>
    <w:rsid w:val="00FE2939"/>
    <w:rsid w:val="00FE2FA3"/>
    <w:rsid w:val="00FE4D98"/>
    <w:rsid w:val="00FE5034"/>
    <w:rsid w:val="00FE608E"/>
    <w:rsid w:val="00FE6697"/>
    <w:rsid w:val="00FE6CD8"/>
    <w:rsid w:val="00FE74C4"/>
    <w:rsid w:val="00FE7AC2"/>
    <w:rsid w:val="00FF0B82"/>
    <w:rsid w:val="00FF1901"/>
    <w:rsid w:val="00FF27DB"/>
    <w:rsid w:val="00FF454B"/>
    <w:rsid w:val="00FF6506"/>
    <w:rsid w:val="00FF6C64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3BE08"/>
  <w15:docId w15:val="{6FC76DAF-A1A9-4126-857A-64E4D9F9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817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4">
    <w:name w:val="heading 1"/>
    <w:basedOn w:val="a2"/>
    <w:next w:val="a1"/>
    <w:link w:val="110"/>
    <w:uiPriority w:val="9"/>
    <w:semiHidden/>
    <w:qFormat/>
    <w:rsid w:val="0095205B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6">
    <w:name w:val="heading 2"/>
    <w:basedOn w:val="2"/>
    <w:next w:val="a1"/>
    <w:link w:val="29"/>
    <w:uiPriority w:val="9"/>
    <w:semiHidden/>
    <w:qFormat/>
    <w:rsid w:val="0095205B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6">
    <w:name w:val="heading 3"/>
    <w:basedOn w:val="3"/>
    <w:next w:val="a1"/>
    <w:link w:val="39"/>
    <w:uiPriority w:val="9"/>
    <w:semiHidden/>
    <w:qFormat/>
    <w:rsid w:val="0095205B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6">
    <w:name w:val="heading 4"/>
    <w:basedOn w:val="4"/>
    <w:next w:val="a1"/>
    <w:link w:val="49"/>
    <w:uiPriority w:val="9"/>
    <w:semiHidden/>
    <w:qFormat/>
    <w:rsid w:val="0095205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0">
    <w:name w:val="heading 5"/>
    <w:basedOn w:val="5"/>
    <w:next w:val="a1"/>
    <w:link w:val="51"/>
    <w:uiPriority w:val="9"/>
    <w:semiHidden/>
    <w:qFormat/>
    <w:rsid w:val="0095205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5205B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 w:bidi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5205B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 w:bidi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5205B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 w:bidi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5205B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 w:bidi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9B6327"/>
    <w:pPr>
      <w:spacing w:after="0" w:line="240" w:lineRule="auto"/>
    </w:pPr>
  </w:style>
  <w:style w:type="character" w:customStyle="1" w:styleId="a7">
    <w:name w:val="Без интервала Знак"/>
    <w:basedOn w:val="a3"/>
    <w:link w:val="a6"/>
    <w:uiPriority w:val="1"/>
    <w:rsid w:val="00EF4EEC"/>
  </w:style>
  <w:style w:type="paragraph" w:styleId="a8">
    <w:name w:val="Balloon Text"/>
    <w:basedOn w:val="a1"/>
    <w:link w:val="a9"/>
    <w:uiPriority w:val="99"/>
    <w:semiHidden/>
    <w:unhideWhenUsed/>
    <w:rsid w:val="0095205B"/>
    <w:rPr>
      <w:rFonts w:ascii="Tahoma" w:eastAsiaTheme="minorEastAsia" w:hAnsi="Tahoma" w:cs="Tahoma"/>
      <w:sz w:val="16"/>
      <w:szCs w:val="16"/>
      <w:lang w:eastAsia="en-US" w:bidi="en-US"/>
    </w:rPr>
  </w:style>
  <w:style w:type="character" w:customStyle="1" w:styleId="a9">
    <w:name w:val="Текст выноски Знак"/>
    <w:basedOn w:val="a3"/>
    <w:link w:val="a8"/>
    <w:uiPriority w:val="99"/>
    <w:semiHidden/>
    <w:rsid w:val="0095205B"/>
    <w:rPr>
      <w:rFonts w:ascii="Tahoma" w:hAnsi="Tahoma" w:cs="Tahoma"/>
      <w:sz w:val="16"/>
      <w:szCs w:val="16"/>
      <w:lang w:val="ru-RU"/>
    </w:rPr>
  </w:style>
  <w:style w:type="paragraph" w:styleId="aa">
    <w:name w:val="header"/>
    <w:basedOn w:val="a1"/>
    <w:link w:val="ab"/>
    <w:uiPriority w:val="99"/>
    <w:unhideWhenUsed/>
    <w:rsid w:val="0095205B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character" w:customStyle="1" w:styleId="ab">
    <w:name w:val="Верхний колонтитул Знак"/>
    <w:basedOn w:val="a3"/>
    <w:link w:val="aa"/>
    <w:uiPriority w:val="99"/>
    <w:rsid w:val="0095205B"/>
    <w:rPr>
      <w:lang w:val="ru-RU"/>
    </w:rPr>
  </w:style>
  <w:style w:type="paragraph" w:styleId="ac">
    <w:name w:val="footer"/>
    <w:basedOn w:val="a1"/>
    <w:link w:val="ad"/>
    <w:uiPriority w:val="99"/>
    <w:rsid w:val="0095205B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character" w:customStyle="1" w:styleId="ad">
    <w:name w:val="Нижний колонтитул Знак"/>
    <w:basedOn w:val="a3"/>
    <w:link w:val="ac"/>
    <w:uiPriority w:val="99"/>
    <w:rsid w:val="0095205B"/>
    <w:rPr>
      <w:lang w:val="ru-RU"/>
    </w:rPr>
  </w:style>
  <w:style w:type="paragraph" w:customStyle="1" w:styleId="7249DB579FDD469CB9B97F73AEA1CCA0">
    <w:name w:val="7249DB579FDD469CB9B97F73AEA1CCA0"/>
    <w:semiHidden/>
    <w:rsid w:val="0095205B"/>
    <w:rPr>
      <w:rFonts w:eastAsia="Times New Roman"/>
    </w:rPr>
  </w:style>
  <w:style w:type="table" w:styleId="2-1">
    <w:name w:val="Medium List 2 Accent 1"/>
    <w:basedOn w:val="a4"/>
    <w:uiPriority w:val="66"/>
    <w:rsid w:val="0095205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18">
    <w:name w:val="Заголовок 1 Знак"/>
    <w:basedOn w:val="a3"/>
    <w:uiPriority w:val="9"/>
    <w:semiHidden/>
    <w:rsid w:val="009520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210">
    <w:name w:val="Средний список 21"/>
    <w:basedOn w:val="a4"/>
    <w:uiPriority w:val="66"/>
    <w:rsid w:val="0095205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e">
    <w:name w:val="TOC Heading"/>
    <w:basedOn w:val="a1"/>
    <w:next w:val="a1"/>
    <w:uiPriority w:val="39"/>
    <w:semiHidden/>
    <w:qFormat/>
    <w:rsid w:val="0095205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styleId="2a">
    <w:name w:val="toc 2"/>
    <w:aliases w:val="ТЗ.Оглавление 2"/>
    <w:next w:val="af"/>
    <w:uiPriority w:val="39"/>
    <w:qFormat/>
    <w:rsid w:val="0095205B"/>
    <w:pPr>
      <w:tabs>
        <w:tab w:val="left" w:pos="960"/>
        <w:tab w:val="right" w:leader="dot" w:pos="9061"/>
      </w:tabs>
      <w:spacing w:after="60"/>
      <w:ind w:left="743" w:right="709" w:hanging="505"/>
      <w:jc w:val="both"/>
    </w:pPr>
    <w:rPr>
      <w:rFonts w:eastAsia="Times New Roman" w:cs="Times New Roman"/>
      <w:noProof/>
      <w:szCs w:val="28"/>
      <w:lang w:val="ru-RU" w:eastAsia="ru-RU" w:bidi="ar-SA"/>
    </w:rPr>
  </w:style>
  <w:style w:type="paragraph" w:styleId="19">
    <w:name w:val="toc 1"/>
    <w:aliases w:val="ТЗ.Оглавление 1"/>
    <w:next w:val="af"/>
    <w:uiPriority w:val="39"/>
    <w:qFormat/>
    <w:rsid w:val="0095205B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val="ru-RU" w:eastAsia="ru-RU" w:bidi="ar-SA"/>
    </w:rPr>
  </w:style>
  <w:style w:type="paragraph" w:styleId="3a">
    <w:name w:val="toc 3"/>
    <w:aliases w:val="ТЗ.Оглавление 3"/>
    <w:next w:val="af"/>
    <w:uiPriority w:val="39"/>
    <w:qFormat/>
    <w:rsid w:val="0095205B"/>
    <w:pPr>
      <w:tabs>
        <w:tab w:val="left" w:pos="1200"/>
        <w:tab w:val="right" w:leader="dot" w:pos="9061"/>
      </w:tabs>
      <w:spacing w:after="60"/>
      <w:ind w:left="482" w:right="709"/>
      <w:jc w:val="both"/>
    </w:pPr>
    <w:rPr>
      <w:rFonts w:eastAsia="Times New Roman" w:cs="Times New Roman"/>
      <w:i/>
      <w:iCs/>
      <w:noProof/>
      <w:szCs w:val="28"/>
      <w:lang w:val="ru-RU" w:eastAsia="ru-RU" w:bidi="ar-SA"/>
    </w:rPr>
  </w:style>
  <w:style w:type="table" w:customStyle="1" w:styleId="-11">
    <w:name w:val="Светлая заливка - Акцент 11"/>
    <w:basedOn w:val="a4"/>
    <w:uiPriority w:val="60"/>
    <w:rsid w:val="0095205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29">
    <w:name w:val="Заголовок 2 Знак"/>
    <w:basedOn w:val="a3"/>
    <w:link w:val="26"/>
    <w:uiPriority w:val="9"/>
    <w:semiHidden/>
    <w:rsid w:val="009520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styleId="af0">
    <w:name w:val="Hyperlink"/>
    <w:basedOn w:val="a3"/>
    <w:uiPriority w:val="99"/>
    <w:unhideWhenUsed/>
    <w:rsid w:val="0095205B"/>
    <w:rPr>
      <w:color w:val="0000FF" w:themeColor="hyperlink"/>
      <w:u w:val="single"/>
    </w:rPr>
  </w:style>
  <w:style w:type="table" w:styleId="-5">
    <w:name w:val="Light Shading Accent 5"/>
    <w:basedOn w:val="a4"/>
    <w:uiPriority w:val="60"/>
    <w:rsid w:val="0095205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50">
    <w:name w:val="Light List Accent 5"/>
    <w:basedOn w:val="a4"/>
    <w:uiPriority w:val="61"/>
    <w:rsid w:val="0095205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f1">
    <w:name w:val="List Paragraph"/>
    <w:aliases w:val="Nornal indented,Bullet List,lp1,Párrafo de lista,Numbered List,Bulleted Text,List Paragraph1,Párrafo de titulo 3,Listenabsatz,Use Case List Paragraph Char,Абзац списка1,Абзац маркированнный,Содержание. 2 уровень,FooterText,numbered,UL,Bol-1"/>
    <w:basedOn w:val="a1"/>
    <w:link w:val="af2"/>
    <w:uiPriority w:val="34"/>
    <w:qFormat/>
    <w:rsid w:val="0095205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table" w:styleId="af3">
    <w:name w:val="Table Grid"/>
    <w:basedOn w:val="a4"/>
    <w:uiPriority w:val="39"/>
    <w:rsid w:val="009520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0">
    <w:name w:val="Светлый список - Акцент 11"/>
    <w:basedOn w:val="a4"/>
    <w:uiPriority w:val="61"/>
    <w:rsid w:val="0095205B"/>
    <w:rPr>
      <w:rFonts w:eastAsiaTheme="minorHAns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af4">
    <w:name w:val="Текст в таблице"/>
    <w:basedOn w:val="a1"/>
    <w:semiHidden/>
    <w:rsid w:val="0095205B"/>
    <w:pPr>
      <w:keepLines/>
      <w:spacing w:before="60" w:after="60"/>
      <w:ind w:firstLine="567"/>
      <w:jc w:val="both"/>
    </w:pPr>
    <w:rPr>
      <w:rFonts w:ascii="Arial" w:hAnsi="Arial" w:cstheme="minorBidi"/>
      <w:szCs w:val="20"/>
      <w:lang w:bidi="en-US"/>
    </w:rPr>
  </w:style>
  <w:style w:type="character" w:styleId="af5">
    <w:name w:val="FollowedHyperlink"/>
    <w:basedOn w:val="a3"/>
    <w:uiPriority w:val="99"/>
    <w:semiHidden/>
    <w:unhideWhenUsed/>
    <w:rsid w:val="0095205B"/>
    <w:rPr>
      <w:color w:val="800080"/>
      <w:u w:val="single"/>
    </w:rPr>
  </w:style>
  <w:style w:type="paragraph" w:customStyle="1" w:styleId="xl65">
    <w:name w:val="xl65"/>
    <w:basedOn w:val="a1"/>
    <w:semiHidden/>
    <w:rsid w:val="00952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theme="minorBidi"/>
      <w:lang w:bidi="en-US"/>
    </w:rPr>
  </w:style>
  <w:style w:type="paragraph" w:customStyle="1" w:styleId="xl66">
    <w:name w:val="xl66"/>
    <w:basedOn w:val="a1"/>
    <w:semiHidden/>
    <w:rsid w:val="00952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cstheme="minorBidi"/>
      <w:lang w:bidi="en-US"/>
    </w:rPr>
  </w:style>
  <w:style w:type="paragraph" w:customStyle="1" w:styleId="af6">
    <w:name w:val="ТаблОснТекст"/>
    <w:basedOn w:val="a1"/>
    <w:link w:val="af7"/>
    <w:uiPriority w:val="99"/>
    <w:semiHidden/>
    <w:qFormat/>
    <w:rsid w:val="0095205B"/>
    <w:rPr>
      <w:rFonts w:cstheme="minorBidi"/>
      <w:sz w:val="20"/>
      <w:szCs w:val="20"/>
      <w:lang w:bidi="en-US"/>
    </w:rPr>
  </w:style>
  <w:style w:type="character" w:customStyle="1" w:styleId="af7">
    <w:name w:val="ТаблОснТекст Знак"/>
    <w:basedOn w:val="a3"/>
    <w:link w:val="af6"/>
    <w:uiPriority w:val="99"/>
    <w:semiHidden/>
    <w:rsid w:val="0095205B"/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af8">
    <w:name w:val="ТаблЗаг"/>
    <w:basedOn w:val="af6"/>
    <w:link w:val="af9"/>
    <w:uiPriority w:val="99"/>
    <w:semiHidden/>
    <w:qFormat/>
    <w:rsid w:val="0095205B"/>
    <w:pPr>
      <w:spacing w:before="120" w:after="120"/>
      <w:jc w:val="center"/>
    </w:pPr>
    <w:rPr>
      <w:b/>
      <w:sz w:val="24"/>
      <w:szCs w:val="24"/>
    </w:rPr>
  </w:style>
  <w:style w:type="character" w:customStyle="1" w:styleId="af9">
    <w:name w:val="ТаблЗаг Знак"/>
    <w:basedOn w:val="af7"/>
    <w:link w:val="af8"/>
    <w:uiPriority w:val="99"/>
    <w:semiHidden/>
    <w:rsid w:val="0095205B"/>
    <w:rPr>
      <w:rFonts w:ascii="Times New Roman" w:eastAsia="Times New Roman" w:hAnsi="Times New Roman"/>
      <w:b/>
      <w:sz w:val="24"/>
      <w:szCs w:val="24"/>
      <w:lang w:val="ru-RU" w:eastAsia="ru-RU"/>
    </w:rPr>
  </w:style>
  <w:style w:type="paragraph" w:styleId="afa">
    <w:name w:val="Body Text"/>
    <w:aliases w:val="body text,Body 3,Body 3 Знак"/>
    <w:basedOn w:val="a1"/>
    <w:link w:val="afb"/>
    <w:rsid w:val="002C54E5"/>
    <w:pPr>
      <w:keepLines/>
      <w:spacing w:before="60" w:after="60"/>
      <w:ind w:left="567"/>
    </w:pPr>
    <w:rPr>
      <w:rFonts w:asciiTheme="minorHAnsi" w:hAnsiTheme="minorHAnsi" w:cstheme="minorBidi"/>
      <w:lang w:eastAsia="en-US" w:bidi="en-US"/>
    </w:rPr>
  </w:style>
  <w:style w:type="character" w:customStyle="1" w:styleId="afb">
    <w:name w:val="Основной текст Знак"/>
    <w:aliases w:val="body text Знак,Body 3 Знак1,Body 3 Знак Знак"/>
    <w:basedOn w:val="a3"/>
    <w:link w:val="afa"/>
    <w:rsid w:val="00EF4EEC"/>
    <w:rPr>
      <w:rFonts w:eastAsia="Times New Roman"/>
      <w:sz w:val="24"/>
      <w:szCs w:val="24"/>
      <w:lang w:val="ru-RU"/>
    </w:rPr>
  </w:style>
  <w:style w:type="character" w:customStyle="1" w:styleId="1a">
    <w:name w:val="Сильное выделение1"/>
    <w:semiHidden/>
    <w:qFormat/>
    <w:rsid w:val="0095205B"/>
  </w:style>
  <w:style w:type="character" w:styleId="afc">
    <w:name w:val="annotation reference"/>
    <w:basedOn w:val="a3"/>
    <w:uiPriority w:val="99"/>
    <w:semiHidden/>
    <w:unhideWhenUsed/>
    <w:rsid w:val="0095205B"/>
    <w:rPr>
      <w:sz w:val="16"/>
      <w:szCs w:val="16"/>
    </w:rPr>
  </w:style>
  <w:style w:type="paragraph" w:styleId="afd">
    <w:name w:val="annotation text"/>
    <w:basedOn w:val="a1"/>
    <w:link w:val="afe"/>
    <w:uiPriority w:val="99"/>
    <w:unhideWhenUsed/>
    <w:rsid w:val="00512BF9"/>
    <w:pPr>
      <w:spacing w:after="200"/>
    </w:pPr>
    <w:rPr>
      <w:rFonts w:asciiTheme="minorHAnsi" w:eastAsiaTheme="minorEastAsia" w:hAnsiTheme="minorHAnsi" w:cstheme="minorBidi"/>
      <w:sz w:val="20"/>
      <w:szCs w:val="20"/>
      <w:lang w:eastAsia="en-US" w:bidi="en-US"/>
    </w:rPr>
  </w:style>
  <w:style w:type="character" w:customStyle="1" w:styleId="afe">
    <w:name w:val="Текст примечания Знак"/>
    <w:basedOn w:val="a3"/>
    <w:link w:val="afd"/>
    <w:uiPriority w:val="99"/>
    <w:rsid w:val="00512BF9"/>
    <w:rPr>
      <w:lang w:eastAsia="en-US"/>
    </w:rPr>
  </w:style>
  <w:style w:type="paragraph" w:styleId="aff">
    <w:name w:val="annotation subject"/>
    <w:basedOn w:val="a1"/>
    <w:link w:val="aff0"/>
    <w:uiPriority w:val="99"/>
    <w:semiHidden/>
    <w:unhideWhenUsed/>
    <w:rsid w:val="0095205B"/>
    <w:pPr>
      <w:spacing w:after="200"/>
    </w:pPr>
    <w:rPr>
      <w:rFonts w:asciiTheme="minorHAnsi" w:eastAsiaTheme="minorEastAsia" w:hAnsiTheme="minorHAnsi" w:cstheme="minorBidi"/>
      <w:b/>
      <w:bCs/>
      <w:sz w:val="20"/>
      <w:szCs w:val="20"/>
      <w:lang w:eastAsia="en-US" w:bidi="en-US"/>
    </w:rPr>
  </w:style>
  <w:style w:type="character" w:customStyle="1" w:styleId="aff0">
    <w:name w:val="Тема примечания Знак"/>
    <w:basedOn w:val="a3"/>
    <w:link w:val="aff"/>
    <w:uiPriority w:val="99"/>
    <w:semiHidden/>
    <w:rsid w:val="0095205B"/>
    <w:rPr>
      <w:b/>
      <w:bCs/>
      <w:sz w:val="20"/>
      <w:szCs w:val="20"/>
      <w:lang w:val="ru-RU"/>
    </w:rPr>
  </w:style>
  <w:style w:type="character" w:customStyle="1" w:styleId="HighlightedVariable">
    <w:name w:val="Highlighted Variable"/>
    <w:semiHidden/>
    <w:rsid w:val="0095205B"/>
    <w:rPr>
      <w:rFonts w:ascii="Book Antiqua" w:hAnsi="Book Antiqua"/>
      <w:color w:val="0000FF"/>
    </w:rPr>
  </w:style>
  <w:style w:type="character" w:customStyle="1" w:styleId="39">
    <w:name w:val="Заголовок 3 Знак"/>
    <w:basedOn w:val="a3"/>
    <w:link w:val="36"/>
    <w:uiPriority w:val="9"/>
    <w:semiHidden/>
    <w:rsid w:val="0095205B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ff1">
    <w:name w:val="Title"/>
    <w:basedOn w:val="a1"/>
    <w:next w:val="a1"/>
    <w:link w:val="aff2"/>
    <w:uiPriority w:val="10"/>
    <w:semiHidden/>
    <w:qFormat/>
    <w:rsid w:val="0095205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 w:bidi="en-US"/>
    </w:rPr>
  </w:style>
  <w:style w:type="character" w:customStyle="1" w:styleId="aff2">
    <w:name w:val="Заголовок Знак"/>
    <w:basedOn w:val="a3"/>
    <w:link w:val="aff1"/>
    <w:uiPriority w:val="10"/>
    <w:semiHidden/>
    <w:rsid w:val="009520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ff3">
    <w:name w:val="Subtitle"/>
    <w:basedOn w:val="a1"/>
    <w:next w:val="a1"/>
    <w:link w:val="aff4"/>
    <w:uiPriority w:val="11"/>
    <w:semiHidden/>
    <w:qFormat/>
    <w:rsid w:val="0095205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 w:bidi="en-US"/>
    </w:rPr>
  </w:style>
  <w:style w:type="character" w:customStyle="1" w:styleId="aff4">
    <w:name w:val="Подзаголовок Знак"/>
    <w:basedOn w:val="a3"/>
    <w:link w:val="aff3"/>
    <w:uiPriority w:val="11"/>
    <w:semiHidden/>
    <w:rsid w:val="0095205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/>
    </w:rPr>
  </w:style>
  <w:style w:type="paragraph" w:customStyle="1" w:styleId="TableText">
    <w:name w:val="Table Text"/>
    <w:basedOn w:val="a1"/>
    <w:link w:val="TableText1"/>
    <w:semiHidden/>
    <w:rsid w:val="0095205B"/>
    <w:pPr>
      <w:keepLines/>
    </w:pPr>
    <w:rPr>
      <w:rFonts w:ascii="Book Antiqua" w:hAnsi="Book Antiqua" w:cstheme="minorBidi"/>
      <w:sz w:val="16"/>
      <w:szCs w:val="20"/>
      <w:lang w:eastAsia="en-US" w:bidi="en-US"/>
    </w:rPr>
  </w:style>
  <w:style w:type="character" w:customStyle="1" w:styleId="TableText1">
    <w:name w:val="Table Text Знак1"/>
    <w:link w:val="TableText"/>
    <w:semiHidden/>
    <w:rsid w:val="0095205B"/>
    <w:rPr>
      <w:rFonts w:ascii="Book Antiqua" w:eastAsia="Times New Roman" w:hAnsi="Book Antiqua"/>
      <w:sz w:val="16"/>
      <w:szCs w:val="20"/>
      <w:lang w:val="ru-RU"/>
    </w:rPr>
  </w:style>
  <w:style w:type="paragraph" w:customStyle="1" w:styleId="TableHeading">
    <w:name w:val="Table Heading"/>
    <w:basedOn w:val="TableText"/>
    <w:semiHidden/>
    <w:rsid w:val="0095205B"/>
    <w:pPr>
      <w:spacing w:before="120" w:after="120"/>
    </w:pPr>
    <w:rPr>
      <w:b/>
    </w:rPr>
  </w:style>
  <w:style w:type="character" w:styleId="aff5">
    <w:name w:val="Subtle Emphasis"/>
    <w:basedOn w:val="a3"/>
    <w:uiPriority w:val="19"/>
    <w:semiHidden/>
    <w:qFormat/>
    <w:rsid w:val="0095205B"/>
    <w:rPr>
      <w:i/>
      <w:iCs/>
      <w:color w:val="808080" w:themeColor="text1" w:themeTint="7F"/>
    </w:rPr>
  </w:style>
  <w:style w:type="character" w:customStyle="1" w:styleId="49">
    <w:name w:val="Заголовок 4 Знак"/>
    <w:basedOn w:val="a3"/>
    <w:link w:val="46"/>
    <w:uiPriority w:val="9"/>
    <w:semiHidden/>
    <w:rsid w:val="0095205B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1">
    <w:name w:val="Заголовок 5 Знак"/>
    <w:basedOn w:val="a3"/>
    <w:link w:val="50"/>
    <w:uiPriority w:val="9"/>
    <w:semiHidden/>
    <w:rsid w:val="0095205B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60">
    <w:name w:val="Заголовок 6 Знак"/>
    <w:basedOn w:val="a3"/>
    <w:link w:val="6"/>
    <w:uiPriority w:val="9"/>
    <w:semiHidden/>
    <w:rsid w:val="0095205B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70">
    <w:name w:val="Заголовок 7 Знак"/>
    <w:basedOn w:val="a3"/>
    <w:link w:val="7"/>
    <w:uiPriority w:val="9"/>
    <w:semiHidden/>
    <w:rsid w:val="0095205B"/>
    <w:rPr>
      <w:rFonts w:asciiTheme="majorHAnsi" w:eastAsiaTheme="majorEastAsia" w:hAnsiTheme="majorHAnsi" w:cstheme="majorBidi"/>
      <w:i/>
      <w:iCs/>
      <w:color w:val="404040" w:themeColor="text1" w:themeTint="BF"/>
      <w:lang w:val="ru-RU"/>
    </w:rPr>
  </w:style>
  <w:style w:type="character" w:customStyle="1" w:styleId="80">
    <w:name w:val="Заголовок 8 Знак"/>
    <w:basedOn w:val="a3"/>
    <w:link w:val="8"/>
    <w:uiPriority w:val="9"/>
    <w:semiHidden/>
    <w:rsid w:val="0095205B"/>
    <w:rPr>
      <w:rFonts w:asciiTheme="majorHAnsi" w:eastAsiaTheme="majorEastAsia" w:hAnsiTheme="majorHAnsi" w:cstheme="majorBidi"/>
      <w:color w:val="4F81BD" w:themeColor="accent1"/>
      <w:sz w:val="20"/>
      <w:szCs w:val="20"/>
      <w:lang w:val="ru-RU"/>
    </w:rPr>
  </w:style>
  <w:style w:type="character" w:customStyle="1" w:styleId="90">
    <w:name w:val="Заголовок 9 Знак"/>
    <w:basedOn w:val="a3"/>
    <w:link w:val="9"/>
    <w:uiPriority w:val="9"/>
    <w:semiHidden/>
    <w:rsid w:val="009520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paragraph" w:styleId="aff6">
    <w:name w:val="caption"/>
    <w:basedOn w:val="a1"/>
    <w:next w:val="a1"/>
    <w:uiPriority w:val="35"/>
    <w:semiHidden/>
    <w:qFormat/>
    <w:rsid w:val="0095205B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styleId="2b">
    <w:name w:val="Quote"/>
    <w:basedOn w:val="a1"/>
    <w:next w:val="a1"/>
    <w:link w:val="2c"/>
    <w:uiPriority w:val="29"/>
    <w:semiHidden/>
    <w:qFormat/>
    <w:rsid w:val="0095205B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en-US" w:bidi="en-US"/>
    </w:rPr>
  </w:style>
  <w:style w:type="character" w:customStyle="1" w:styleId="2c">
    <w:name w:val="Цитата 2 Знак"/>
    <w:basedOn w:val="a3"/>
    <w:link w:val="2b"/>
    <w:uiPriority w:val="29"/>
    <w:semiHidden/>
    <w:rsid w:val="0095205B"/>
    <w:rPr>
      <w:i/>
      <w:iCs/>
      <w:color w:val="000000" w:themeColor="text1"/>
      <w:lang w:val="ru-RU"/>
    </w:rPr>
  </w:style>
  <w:style w:type="paragraph" w:styleId="aff7">
    <w:name w:val="Intense Quote"/>
    <w:basedOn w:val="a1"/>
    <w:next w:val="a1"/>
    <w:link w:val="aff8"/>
    <w:uiPriority w:val="30"/>
    <w:semiHidden/>
    <w:qFormat/>
    <w:rsid w:val="0095205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en-US" w:bidi="en-US"/>
    </w:rPr>
  </w:style>
  <w:style w:type="character" w:customStyle="1" w:styleId="aff8">
    <w:name w:val="Выделенная цитата Знак"/>
    <w:basedOn w:val="a3"/>
    <w:link w:val="aff7"/>
    <w:uiPriority w:val="30"/>
    <w:semiHidden/>
    <w:rsid w:val="0095205B"/>
    <w:rPr>
      <w:b/>
      <w:bCs/>
      <w:i/>
      <w:iCs/>
      <w:color w:val="4F81BD" w:themeColor="accent1"/>
      <w:lang w:val="ru-RU"/>
    </w:rPr>
  </w:style>
  <w:style w:type="character" w:styleId="aff9">
    <w:name w:val="Intense Reference"/>
    <w:basedOn w:val="a3"/>
    <w:uiPriority w:val="32"/>
    <w:semiHidden/>
    <w:qFormat/>
    <w:rsid w:val="0095205B"/>
    <w:rPr>
      <w:b/>
      <w:bCs/>
      <w:smallCaps/>
      <w:color w:val="C0504D" w:themeColor="accent2"/>
      <w:spacing w:val="5"/>
      <w:u w:val="single"/>
    </w:rPr>
  </w:style>
  <w:style w:type="character" w:styleId="affa">
    <w:name w:val="Book Title"/>
    <w:basedOn w:val="a3"/>
    <w:uiPriority w:val="33"/>
    <w:semiHidden/>
    <w:qFormat/>
    <w:rsid w:val="0095205B"/>
    <w:rPr>
      <w:b/>
      <w:bCs/>
      <w:smallCaps/>
      <w:spacing w:val="5"/>
    </w:rPr>
  </w:style>
  <w:style w:type="paragraph" w:customStyle="1" w:styleId="ListBullet1">
    <w:name w:val="List Bullet 1"/>
    <w:basedOn w:val="a1"/>
    <w:link w:val="ListBullet10"/>
    <w:semiHidden/>
    <w:rsid w:val="0095205B"/>
    <w:pPr>
      <w:tabs>
        <w:tab w:val="num" w:pos="2061"/>
      </w:tabs>
      <w:spacing w:before="60" w:after="60"/>
      <w:ind w:left="2058" w:hanging="357"/>
      <w:jc w:val="both"/>
    </w:pPr>
    <w:rPr>
      <w:sz w:val="22"/>
      <w:szCs w:val="20"/>
    </w:rPr>
  </w:style>
  <w:style w:type="character" w:customStyle="1" w:styleId="ListBullet10">
    <w:name w:val="List Bullet 1 Знак"/>
    <w:basedOn w:val="a3"/>
    <w:link w:val="ListBullet1"/>
    <w:semiHidden/>
    <w:rsid w:val="0095205B"/>
    <w:rPr>
      <w:rFonts w:ascii="Times New Roman" w:eastAsia="Times New Roman" w:hAnsi="Times New Roman" w:cs="Times New Roman"/>
      <w:szCs w:val="20"/>
      <w:lang w:val="ru-RU" w:eastAsia="ru-RU" w:bidi="ar-SA"/>
    </w:rPr>
  </w:style>
  <w:style w:type="character" w:customStyle="1" w:styleId="apple-converted-space">
    <w:name w:val="apple-converted-space"/>
    <w:basedOn w:val="a3"/>
    <w:rsid w:val="0095205B"/>
  </w:style>
  <w:style w:type="character" w:customStyle="1" w:styleId="af2">
    <w:name w:val="Абзац списка Знак"/>
    <w:aliases w:val="Nornal indented Знак,Bullet List Знак,lp1 Знак,Párrafo de lista Знак,Numbered List Знак,Bulleted Text Знак,List Paragraph1 Знак,Párrafo de titulo 3 Знак,Listenabsatz Знак,Use Case List Paragraph Char Знак,Абзац списка1 Знак,UL Знак"/>
    <w:link w:val="af1"/>
    <w:uiPriority w:val="34"/>
    <w:rsid w:val="0095205B"/>
    <w:rPr>
      <w:lang w:val="ru-RU"/>
    </w:rPr>
  </w:style>
  <w:style w:type="paragraph" w:styleId="affb">
    <w:name w:val="Revision"/>
    <w:hidden/>
    <w:uiPriority w:val="99"/>
    <w:semiHidden/>
    <w:rsid w:val="0095205B"/>
    <w:pPr>
      <w:spacing w:after="0" w:line="240" w:lineRule="auto"/>
    </w:pPr>
    <w:rPr>
      <w:lang w:val="ru-RU"/>
    </w:rPr>
  </w:style>
  <w:style w:type="character" w:customStyle="1" w:styleId="110">
    <w:name w:val="Заголовок 1 Знак1"/>
    <w:basedOn w:val="a3"/>
    <w:link w:val="14"/>
    <w:uiPriority w:val="9"/>
    <w:semiHidden/>
    <w:rsid w:val="009520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2">
    <w:name w:val="List Number"/>
    <w:basedOn w:val="a1"/>
    <w:uiPriority w:val="99"/>
    <w:semiHidden/>
    <w:unhideWhenUsed/>
    <w:rsid w:val="0095205B"/>
    <w:p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styleId="2">
    <w:name w:val="List Number 2"/>
    <w:basedOn w:val="a1"/>
    <w:uiPriority w:val="99"/>
    <w:semiHidden/>
    <w:unhideWhenUsed/>
    <w:rsid w:val="0095205B"/>
    <w:pPr>
      <w:numPr>
        <w:numId w:val="2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styleId="3">
    <w:name w:val="List Number 3"/>
    <w:basedOn w:val="a1"/>
    <w:uiPriority w:val="99"/>
    <w:semiHidden/>
    <w:unhideWhenUsed/>
    <w:rsid w:val="0095205B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styleId="4">
    <w:name w:val="List Number 4"/>
    <w:basedOn w:val="a1"/>
    <w:uiPriority w:val="99"/>
    <w:semiHidden/>
    <w:unhideWhenUsed/>
    <w:rsid w:val="0095205B"/>
    <w:pPr>
      <w:numPr>
        <w:numId w:val="4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styleId="5">
    <w:name w:val="List Number 5"/>
    <w:basedOn w:val="a1"/>
    <w:uiPriority w:val="99"/>
    <w:semiHidden/>
    <w:unhideWhenUsed/>
    <w:rsid w:val="0095205B"/>
    <w:pPr>
      <w:numPr>
        <w:numId w:val="5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styleId="affc">
    <w:name w:val="Document Map"/>
    <w:basedOn w:val="a1"/>
    <w:link w:val="affd"/>
    <w:uiPriority w:val="99"/>
    <w:semiHidden/>
    <w:unhideWhenUsed/>
    <w:rsid w:val="0095205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fd">
    <w:name w:val="Схема документа Знак"/>
    <w:basedOn w:val="a3"/>
    <w:link w:val="affc"/>
    <w:uiPriority w:val="99"/>
    <w:semiHidden/>
    <w:rsid w:val="0095205B"/>
    <w:rPr>
      <w:rFonts w:ascii="Tahoma" w:eastAsiaTheme="minorHAnsi" w:hAnsi="Tahoma" w:cs="Tahoma"/>
      <w:sz w:val="16"/>
      <w:szCs w:val="16"/>
      <w:lang w:val="ru-RU" w:bidi="ar-SA"/>
    </w:rPr>
  </w:style>
  <w:style w:type="paragraph" w:styleId="affe">
    <w:name w:val="Normal (Web)"/>
    <w:basedOn w:val="a1"/>
    <w:uiPriority w:val="99"/>
    <w:unhideWhenUsed/>
    <w:rsid w:val="0095205B"/>
    <w:pPr>
      <w:spacing w:before="100" w:beforeAutospacing="1" w:after="100" w:afterAutospacing="1"/>
    </w:pPr>
    <w:rPr>
      <w:rFonts w:eastAsiaTheme="minorEastAsia"/>
      <w:lang w:bidi="he-IL"/>
    </w:rPr>
  </w:style>
  <w:style w:type="character" w:customStyle="1" w:styleId="2d">
    <w:name w:val="Загаловок 2"/>
    <w:basedOn w:val="18"/>
    <w:semiHidden/>
    <w:rsid w:val="0095205B"/>
    <w:rPr>
      <w:rFonts w:ascii="Cambria" w:eastAsiaTheme="majorEastAsia" w:hAnsi="Cambria" w:cs="Times New Roman"/>
      <w:b w:val="0"/>
      <w:bCs w:val="0"/>
      <w:i/>
      <w:iCs/>
      <w:color w:val="365F91" w:themeColor="accent1" w:themeShade="BF"/>
      <w:sz w:val="28"/>
      <w:szCs w:val="28"/>
      <w:lang w:val="ru-RU"/>
    </w:rPr>
  </w:style>
  <w:style w:type="paragraph" w:customStyle="1" w:styleId="2e">
    <w:name w:val="Список2"/>
    <w:basedOn w:val="ListBullet1"/>
    <w:next w:val="a1"/>
    <w:autoRedefine/>
    <w:uiPriority w:val="99"/>
    <w:semiHidden/>
    <w:qFormat/>
    <w:rsid w:val="0095205B"/>
    <w:rPr>
      <w:rFonts w:ascii="Calibri" w:hAnsi="Calibri"/>
      <w:sz w:val="24"/>
    </w:rPr>
  </w:style>
  <w:style w:type="paragraph" w:customStyle="1" w:styleId="1b">
    <w:name w:val="Без интервала1"/>
    <w:link w:val="NoSpacingChar"/>
    <w:semiHidden/>
    <w:rsid w:val="0095205B"/>
    <w:pPr>
      <w:spacing w:after="0" w:line="240" w:lineRule="auto"/>
    </w:pPr>
    <w:rPr>
      <w:rFonts w:ascii="Calibri" w:eastAsia="Calibri" w:hAnsi="Calibri" w:cs="Times New Roman"/>
      <w:lang w:val="ru-RU" w:bidi="ar-SA"/>
    </w:rPr>
  </w:style>
  <w:style w:type="character" w:customStyle="1" w:styleId="NoSpacingChar">
    <w:name w:val="No Spacing Char"/>
    <w:basedOn w:val="a3"/>
    <w:link w:val="1b"/>
    <w:semiHidden/>
    <w:locked/>
    <w:rsid w:val="0095205B"/>
    <w:rPr>
      <w:rFonts w:ascii="Calibri" w:eastAsia="Calibri" w:hAnsi="Calibri" w:cs="Times New Roman"/>
      <w:lang w:val="ru-RU" w:bidi="ar-SA"/>
    </w:rPr>
  </w:style>
  <w:style w:type="paragraph" w:styleId="afff">
    <w:name w:val="footnote text"/>
    <w:basedOn w:val="a1"/>
    <w:link w:val="afff0"/>
    <w:uiPriority w:val="99"/>
    <w:semiHidden/>
    <w:unhideWhenUsed/>
    <w:rsid w:val="0095205B"/>
    <w:rPr>
      <w:rFonts w:asciiTheme="minorHAnsi" w:eastAsiaTheme="minorEastAsia" w:hAnsiTheme="minorHAnsi" w:cstheme="minorBidi"/>
      <w:sz w:val="20"/>
      <w:szCs w:val="20"/>
      <w:lang w:eastAsia="en-US" w:bidi="en-US"/>
    </w:rPr>
  </w:style>
  <w:style w:type="character" w:customStyle="1" w:styleId="afff0">
    <w:name w:val="Текст сноски Знак"/>
    <w:basedOn w:val="a3"/>
    <w:link w:val="afff"/>
    <w:uiPriority w:val="99"/>
    <w:semiHidden/>
    <w:rsid w:val="0095205B"/>
    <w:rPr>
      <w:sz w:val="20"/>
      <w:szCs w:val="20"/>
      <w:lang w:val="ru-RU"/>
    </w:rPr>
  </w:style>
  <w:style w:type="character" w:styleId="afff1">
    <w:name w:val="footnote reference"/>
    <w:basedOn w:val="a3"/>
    <w:uiPriority w:val="99"/>
    <w:semiHidden/>
    <w:unhideWhenUsed/>
    <w:rsid w:val="0095205B"/>
    <w:rPr>
      <w:vertAlign w:val="superscript"/>
    </w:rPr>
  </w:style>
  <w:style w:type="paragraph" w:customStyle="1" w:styleId="InfoBlue">
    <w:name w:val="ТЗ.InfoBlue"/>
    <w:next w:val="a1"/>
    <w:uiPriority w:val="98"/>
    <w:qFormat/>
    <w:rsid w:val="0095205B"/>
    <w:pPr>
      <w:widowControl w:val="0"/>
      <w:tabs>
        <w:tab w:val="left" w:pos="540"/>
        <w:tab w:val="left" w:pos="1260"/>
      </w:tabs>
      <w:spacing w:before="60" w:after="120" w:line="240" w:lineRule="atLeast"/>
      <w:jc w:val="both"/>
    </w:pPr>
    <w:rPr>
      <w:rFonts w:ascii="Courier New" w:eastAsia="Times New Roman" w:hAnsi="Courier New" w:cs="Courier New"/>
      <w:i/>
      <w:color w:val="0000FF"/>
      <w:sz w:val="24"/>
      <w:szCs w:val="24"/>
      <w:lang w:val="ru-RU" w:bidi="ar-SA"/>
    </w:rPr>
  </w:style>
  <w:style w:type="table" w:customStyle="1" w:styleId="afff2">
    <w:name w:val="ТЗ.Без рамок"/>
    <w:basedOn w:val="a4"/>
    <w:uiPriority w:val="99"/>
    <w:rsid w:val="0095205B"/>
    <w:pPr>
      <w:spacing w:before="60" w:after="60"/>
      <w:jc w:val="both"/>
    </w:pPr>
    <w:rPr>
      <w:rFonts w:eastAsia="Times New Roman" w:cs="Times New Roman"/>
      <w:szCs w:val="24"/>
      <w:lang w:val="ru-RU" w:eastAsia="ru-RU" w:bidi="ar-SA"/>
    </w:rPr>
    <w:tblPr/>
    <w:trPr>
      <w:cantSplit/>
    </w:trPr>
  </w:style>
  <w:style w:type="paragraph" w:customStyle="1" w:styleId="af">
    <w:name w:val="ТЗ.Обычный"/>
    <w:link w:val="afff3"/>
    <w:qFormat/>
    <w:rsid w:val="0095205B"/>
    <w:pPr>
      <w:spacing w:after="0" w:line="360" w:lineRule="auto"/>
      <w:ind w:firstLine="567"/>
      <w:contextualSpacing/>
      <w:jc w:val="both"/>
    </w:pPr>
  </w:style>
  <w:style w:type="paragraph" w:customStyle="1" w:styleId="a0">
    <w:name w:val="ТЗ.Библиография"/>
    <w:basedOn w:val="af"/>
    <w:uiPriority w:val="54"/>
    <w:qFormat/>
    <w:rsid w:val="0095205B"/>
    <w:pPr>
      <w:numPr>
        <w:numId w:val="7"/>
      </w:numPr>
    </w:pPr>
  </w:style>
  <w:style w:type="character" w:customStyle="1" w:styleId="afff4">
    <w:name w:val="ТЗ.Выделение Зачеркнутый"/>
    <w:basedOn w:val="a3"/>
    <w:uiPriority w:val="9"/>
    <w:qFormat/>
    <w:rsid w:val="0095205B"/>
    <w:rPr>
      <w:strike/>
      <w:dstrike w:val="0"/>
    </w:rPr>
  </w:style>
  <w:style w:type="character" w:customStyle="1" w:styleId="afff5">
    <w:name w:val="ТЗ.Выделение Курсив"/>
    <w:basedOn w:val="a3"/>
    <w:uiPriority w:val="9"/>
    <w:qFormat/>
    <w:rsid w:val="0095205B"/>
    <w:rPr>
      <w:i/>
    </w:rPr>
  </w:style>
  <w:style w:type="character" w:customStyle="1" w:styleId="afff6">
    <w:name w:val="ТЗ.Выделение Надстрочный"/>
    <w:basedOn w:val="a3"/>
    <w:uiPriority w:val="9"/>
    <w:qFormat/>
    <w:rsid w:val="0095205B"/>
    <w:rPr>
      <w:vertAlign w:val="superscript"/>
    </w:rPr>
  </w:style>
  <w:style w:type="character" w:customStyle="1" w:styleId="afff7">
    <w:name w:val="ТЗ.Выделение Подстрочный"/>
    <w:basedOn w:val="a3"/>
    <w:uiPriority w:val="9"/>
    <w:qFormat/>
    <w:rsid w:val="0095205B"/>
    <w:rPr>
      <w:vertAlign w:val="subscript"/>
    </w:rPr>
  </w:style>
  <w:style w:type="character" w:customStyle="1" w:styleId="afff8">
    <w:name w:val="ТЗ.Выделение Подчеркнутый"/>
    <w:basedOn w:val="a3"/>
    <w:uiPriority w:val="9"/>
    <w:qFormat/>
    <w:rsid w:val="0095205B"/>
    <w:rPr>
      <w:u w:val="single"/>
    </w:rPr>
  </w:style>
  <w:style w:type="character" w:customStyle="1" w:styleId="afff9">
    <w:name w:val="ТЗ.Выделение Полужирный"/>
    <w:basedOn w:val="a3"/>
    <w:uiPriority w:val="9"/>
    <w:qFormat/>
    <w:rsid w:val="0095205B"/>
    <w:rPr>
      <w:b/>
    </w:rPr>
  </w:style>
  <w:style w:type="character" w:customStyle="1" w:styleId="afffa">
    <w:name w:val="ТЗ.Выделение Цветной"/>
    <w:basedOn w:val="a3"/>
    <w:uiPriority w:val="9"/>
    <w:qFormat/>
    <w:rsid w:val="0095205B"/>
    <w:rPr>
      <w:b/>
      <w:bCs/>
      <w:i w:val="0"/>
      <w:iCs/>
      <w:color w:val="4F81BD" w:themeColor="accent1"/>
      <w:szCs w:val="26"/>
    </w:rPr>
  </w:style>
  <w:style w:type="paragraph" w:customStyle="1" w:styleId="afffb">
    <w:name w:val="ТЗ.ГОСТ А"/>
    <w:uiPriority w:val="98"/>
    <w:rsid w:val="00FA7699"/>
    <w:pPr>
      <w:spacing w:after="0" w:line="240" w:lineRule="auto"/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val="ru-RU" w:eastAsia="ru-RU" w:bidi="ar-SA"/>
    </w:rPr>
  </w:style>
  <w:style w:type="paragraph" w:customStyle="1" w:styleId="1">
    <w:name w:val="ТЗ.Заголовок 1"/>
    <w:next w:val="af"/>
    <w:uiPriority w:val="19"/>
    <w:qFormat/>
    <w:rsid w:val="0095205B"/>
    <w:pPr>
      <w:keepNext/>
      <w:pageBreakBefore/>
      <w:numPr>
        <w:numId w:val="16"/>
      </w:numPr>
      <w:spacing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ru-RU"/>
    </w:rPr>
  </w:style>
  <w:style w:type="paragraph" w:customStyle="1" w:styleId="1c">
    <w:name w:val="ТЗ.Заголовок 1 без включение в содержание"/>
    <w:basedOn w:val="1d"/>
    <w:next w:val="af"/>
    <w:uiPriority w:val="21"/>
    <w:qFormat/>
    <w:rsid w:val="0095205B"/>
    <w:pPr>
      <w:outlineLvl w:val="9"/>
    </w:pPr>
  </w:style>
  <w:style w:type="paragraph" w:customStyle="1" w:styleId="1d">
    <w:name w:val="ТЗ.Заголовок 1 без номера"/>
    <w:basedOn w:val="1"/>
    <w:next w:val="af"/>
    <w:uiPriority w:val="22"/>
    <w:qFormat/>
    <w:rsid w:val="0095205B"/>
    <w:pPr>
      <w:numPr>
        <w:numId w:val="0"/>
      </w:numPr>
    </w:pPr>
  </w:style>
  <w:style w:type="paragraph" w:customStyle="1" w:styleId="20">
    <w:name w:val="ТЗ.Заголовок 2"/>
    <w:next w:val="af"/>
    <w:uiPriority w:val="19"/>
    <w:qFormat/>
    <w:rsid w:val="0095205B"/>
    <w:pPr>
      <w:keepNext/>
      <w:numPr>
        <w:ilvl w:val="1"/>
        <w:numId w:val="16"/>
      </w:numPr>
      <w:spacing w:after="0" w:line="36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2f">
    <w:name w:val="ТЗ.Заголовок 2 без номера"/>
    <w:basedOn w:val="20"/>
    <w:next w:val="af"/>
    <w:uiPriority w:val="22"/>
    <w:qFormat/>
    <w:rsid w:val="0095205B"/>
    <w:pPr>
      <w:numPr>
        <w:ilvl w:val="0"/>
        <w:numId w:val="0"/>
      </w:numPr>
    </w:pPr>
    <w:rPr>
      <w:rFonts w:cs="Arial"/>
    </w:rPr>
  </w:style>
  <w:style w:type="paragraph" w:customStyle="1" w:styleId="30">
    <w:name w:val="ТЗ.Заголовок 3"/>
    <w:next w:val="af"/>
    <w:uiPriority w:val="19"/>
    <w:qFormat/>
    <w:rsid w:val="0095205B"/>
    <w:pPr>
      <w:keepNext/>
      <w:numPr>
        <w:ilvl w:val="2"/>
        <w:numId w:val="16"/>
      </w:numPr>
      <w:spacing w:after="0" w:line="36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/>
    </w:rPr>
  </w:style>
  <w:style w:type="paragraph" w:customStyle="1" w:styleId="3b">
    <w:name w:val="ТЗ.Заголовок 3 без номера"/>
    <w:basedOn w:val="30"/>
    <w:next w:val="af"/>
    <w:uiPriority w:val="22"/>
    <w:qFormat/>
    <w:rsid w:val="0095205B"/>
    <w:pPr>
      <w:numPr>
        <w:ilvl w:val="0"/>
        <w:numId w:val="0"/>
      </w:numPr>
    </w:pPr>
  </w:style>
  <w:style w:type="paragraph" w:customStyle="1" w:styleId="40">
    <w:name w:val="ТЗ.Заголовок 4"/>
    <w:next w:val="af"/>
    <w:uiPriority w:val="19"/>
    <w:qFormat/>
    <w:rsid w:val="0095205B"/>
    <w:pPr>
      <w:keepNext/>
      <w:numPr>
        <w:ilvl w:val="3"/>
        <w:numId w:val="16"/>
      </w:numPr>
      <w:spacing w:after="0" w:line="360" w:lineRule="auto"/>
      <w:outlineLvl w:val="3"/>
    </w:pPr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4a">
    <w:name w:val="ТЗ.Заголовок 4 без номера"/>
    <w:basedOn w:val="40"/>
    <w:next w:val="af"/>
    <w:uiPriority w:val="22"/>
    <w:qFormat/>
    <w:rsid w:val="0095205B"/>
    <w:pPr>
      <w:numPr>
        <w:ilvl w:val="0"/>
        <w:numId w:val="0"/>
      </w:numPr>
    </w:pPr>
  </w:style>
  <w:style w:type="paragraph" w:customStyle="1" w:styleId="afffc">
    <w:name w:val="ТЗ.Колонтитул"/>
    <w:basedOn w:val="a1"/>
    <w:uiPriority w:val="50"/>
    <w:qFormat/>
    <w:rsid w:val="0095205B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afffd">
    <w:name w:val="ТЗ.Колонтитул.Графа"/>
    <w:basedOn w:val="a1"/>
    <w:next w:val="afffc"/>
    <w:uiPriority w:val="50"/>
    <w:qFormat/>
    <w:rsid w:val="0095205B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HAnsi"/>
      <w:sz w:val="16"/>
      <w:szCs w:val="22"/>
      <w:lang w:eastAsia="en-US" w:bidi="en-US"/>
    </w:rPr>
  </w:style>
  <w:style w:type="paragraph" w:customStyle="1" w:styleId="afffe">
    <w:name w:val="ТЗ.Колонтитул.Логотип"/>
    <w:basedOn w:val="a1"/>
    <w:uiPriority w:val="50"/>
    <w:qFormat/>
    <w:rsid w:val="0095205B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HAnsi"/>
      <w:sz w:val="22"/>
      <w:szCs w:val="22"/>
      <w:lang w:eastAsia="en-US" w:bidi="en-US"/>
    </w:rPr>
  </w:style>
  <w:style w:type="paragraph" w:customStyle="1" w:styleId="affff">
    <w:name w:val="ТЗ.Колонтитул.Название документа"/>
    <w:basedOn w:val="afffc"/>
    <w:next w:val="afffc"/>
    <w:uiPriority w:val="50"/>
    <w:qFormat/>
    <w:rsid w:val="0095205B"/>
    <w:rPr>
      <w:b/>
    </w:rPr>
  </w:style>
  <w:style w:type="paragraph" w:customStyle="1" w:styleId="affff0">
    <w:name w:val="ТЗ.Название документа"/>
    <w:basedOn w:val="a1"/>
    <w:next w:val="a1"/>
    <w:uiPriority w:val="49"/>
    <w:qFormat/>
    <w:rsid w:val="0095205B"/>
    <w:rPr>
      <w:rFonts w:ascii="Cambria" w:hAnsi="Cambria"/>
      <w:sz w:val="72"/>
      <w:szCs w:val="72"/>
      <w:lang w:eastAsia="en-US"/>
    </w:rPr>
  </w:style>
  <w:style w:type="paragraph" w:customStyle="1" w:styleId="0">
    <w:name w:val="ТЗ.Положение 0"/>
    <w:basedOn w:val="af"/>
    <w:uiPriority w:val="44"/>
    <w:qFormat/>
    <w:rsid w:val="00FA7699"/>
  </w:style>
  <w:style w:type="paragraph" w:customStyle="1" w:styleId="16">
    <w:name w:val="ТЗ.Положение 1"/>
    <w:basedOn w:val="1"/>
    <w:next w:val="a1"/>
    <w:uiPriority w:val="44"/>
    <w:qFormat/>
    <w:rsid w:val="00FA7699"/>
    <w:pPr>
      <w:numPr>
        <w:numId w:val="8"/>
      </w:numPr>
    </w:pPr>
  </w:style>
  <w:style w:type="paragraph" w:customStyle="1" w:styleId="27">
    <w:name w:val="ТЗ.Положение 2"/>
    <w:basedOn w:val="0"/>
    <w:uiPriority w:val="44"/>
    <w:qFormat/>
    <w:rsid w:val="00FA7699"/>
    <w:pPr>
      <w:numPr>
        <w:ilvl w:val="1"/>
        <w:numId w:val="8"/>
      </w:numPr>
    </w:pPr>
    <w:rPr>
      <w:rFonts w:cstheme="minorHAnsi"/>
    </w:rPr>
  </w:style>
  <w:style w:type="paragraph" w:customStyle="1" w:styleId="37">
    <w:name w:val="ТЗ.Положение 3"/>
    <w:basedOn w:val="0"/>
    <w:uiPriority w:val="44"/>
    <w:qFormat/>
    <w:rsid w:val="00FA7699"/>
    <w:pPr>
      <w:numPr>
        <w:ilvl w:val="2"/>
        <w:numId w:val="8"/>
      </w:numPr>
    </w:pPr>
  </w:style>
  <w:style w:type="paragraph" w:customStyle="1" w:styleId="47">
    <w:name w:val="ТЗ.Положение 4"/>
    <w:basedOn w:val="0"/>
    <w:uiPriority w:val="44"/>
    <w:qFormat/>
    <w:rsid w:val="00FA7699"/>
    <w:pPr>
      <w:numPr>
        <w:ilvl w:val="3"/>
        <w:numId w:val="8"/>
      </w:numPr>
    </w:pPr>
  </w:style>
  <w:style w:type="paragraph" w:customStyle="1" w:styleId="a">
    <w:name w:val="ТЗ.Приложение.Название"/>
    <w:basedOn w:val="1"/>
    <w:next w:val="af"/>
    <w:uiPriority w:val="20"/>
    <w:qFormat/>
    <w:rsid w:val="0095205B"/>
    <w:pPr>
      <w:numPr>
        <w:numId w:val="9"/>
      </w:numPr>
      <w:spacing w:after="120" w:line="240" w:lineRule="auto"/>
      <w:ind w:left="357" w:hanging="357"/>
    </w:pPr>
    <w:rPr>
      <w:rFonts w:eastAsiaTheme="minorHAnsi"/>
      <w:bCs w:val="0"/>
      <w:iCs/>
      <w:szCs w:val="24"/>
    </w:rPr>
  </w:style>
  <w:style w:type="table" w:customStyle="1" w:styleId="affff1">
    <w:name w:val="ТЗ.Рамки"/>
    <w:basedOn w:val="a4"/>
    <w:uiPriority w:val="99"/>
    <w:rsid w:val="0095205B"/>
    <w:pPr>
      <w:spacing w:before="60" w:after="60"/>
      <w:jc w:val="both"/>
    </w:pPr>
    <w:rPr>
      <w:rFonts w:eastAsia="Times New Roman" w:cs="Times New Roman"/>
      <w:sz w:val="24"/>
      <w:szCs w:val="24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Col">
      <w:pPr>
        <w:jc w:val="left"/>
      </w:pPr>
    </w:tblStylePr>
  </w:style>
  <w:style w:type="paragraph" w:customStyle="1" w:styleId="affff2">
    <w:name w:val="ТЗ.Рисунок"/>
    <w:basedOn w:val="af"/>
    <w:next w:val="affff3"/>
    <w:uiPriority w:val="34"/>
    <w:qFormat/>
    <w:rsid w:val="0095205B"/>
    <w:pPr>
      <w:keepNext/>
      <w:ind w:firstLine="0"/>
      <w:jc w:val="center"/>
    </w:pPr>
    <w:rPr>
      <w:noProof/>
    </w:rPr>
  </w:style>
  <w:style w:type="paragraph" w:customStyle="1" w:styleId="affff3">
    <w:name w:val="ТЗ.Рисунок.Подпись"/>
    <w:basedOn w:val="aff6"/>
    <w:next w:val="af"/>
    <w:uiPriority w:val="34"/>
    <w:qFormat/>
    <w:rsid w:val="0095205B"/>
    <w:pPr>
      <w:keepLines/>
      <w:jc w:val="center"/>
    </w:pPr>
    <w:rPr>
      <w:sz w:val="22"/>
    </w:rPr>
  </w:style>
  <w:style w:type="paragraph" w:customStyle="1" w:styleId="15">
    <w:name w:val="ТЗ.Список 1 маркированный"/>
    <w:basedOn w:val="af"/>
    <w:uiPriority w:val="4"/>
    <w:qFormat/>
    <w:rsid w:val="0095205B"/>
    <w:pPr>
      <w:numPr>
        <w:numId w:val="6"/>
      </w:numPr>
    </w:pPr>
  </w:style>
  <w:style w:type="paragraph" w:customStyle="1" w:styleId="13">
    <w:name w:val="ТЗ.Список 1 номер"/>
    <w:basedOn w:val="af"/>
    <w:uiPriority w:val="5"/>
    <w:rsid w:val="0095205B"/>
    <w:pPr>
      <w:numPr>
        <w:numId w:val="11"/>
      </w:numPr>
    </w:pPr>
    <w:rPr>
      <w:bCs/>
      <w:iCs/>
    </w:rPr>
  </w:style>
  <w:style w:type="paragraph" w:customStyle="1" w:styleId="11">
    <w:name w:val="ТЗ.Список 1 нумерованный"/>
    <w:basedOn w:val="af"/>
    <w:uiPriority w:val="6"/>
    <w:qFormat/>
    <w:rsid w:val="0095205B"/>
    <w:pPr>
      <w:numPr>
        <w:numId w:val="12"/>
      </w:numPr>
    </w:pPr>
  </w:style>
  <w:style w:type="paragraph" w:customStyle="1" w:styleId="1e">
    <w:name w:val="ТЗ.Список 1 отступ"/>
    <w:basedOn w:val="af"/>
    <w:uiPriority w:val="7"/>
    <w:qFormat/>
    <w:rsid w:val="0095205B"/>
    <w:pPr>
      <w:ind w:left="1276" w:firstLine="0"/>
    </w:pPr>
    <w:rPr>
      <w:rFonts w:cs="Arial"/>
      <w:noProof/>
    </w:rPr>
  </w:style>
  <w:style w:type="paragraph" w:customStyle="1" w:styleId="22">
    <w:name w:val="ТЗ.Список 2 маркированный"/>
    <w:basedOn w:val="af"/>
    <w:uiPriority w:val="4"/>
    <w:qFormat/>
    <w:rsid w:val="0095205B"/>
    <w:pPr>
      <w:numPr>
        <w:ilvl w:val="1"/>
        <w:numId w:val="10"/>
      </w:numPr>
    </w:pPr>
  </w:style>
  <w:style w:type="paragraph" w:customStyle="1" w:styleId="25">
    <w:name w:val="ТЗ.Список 2 номер"/>
    <w:basedOn w:val="af"/>
    <w:uiPriority w:val="5"/>
    <w:qFormat/>
    <w:rsid w:val="0095205B"/>
    <w:pPr>
      <w:numPr>
        <w:ilvl w:val="1"/>
        <w:numId w:val="11"/>
      </w:numPr>
    </w:pPr>
  </w:style>
  <w:style w:type="paragraph" w:customStyle="1" w:styleId="23">
    <w:name w:val="ТЗ.Список 2 нумерованный"/>
    <w:basedOn w:val="af"/>
    <w:uiPriority w:val="6"/>
    <w:qFormat/>
    <w:rsid w:val="0095205B"/>
    <w:pPr>
      <w:numPr>
        <w:ilvl w:val="1"/>
        <w:numId w:val="12"/>
      </w:numPr>
    </w:pPr>
  </w:style>
  <w:style w:type="paragraph" w:customStyle="1" w:styleId="2f0">
    <w:name w:val="ТЗ.Список 2 отступ"/>
    <w:basedOn w:val="af"/>
    <w:uiPriority w:val="7"/>
    <w:qFormat/>
    <w:rsid w:val="0095205B"/>
    <w:pPr>
      <w:ind w:left="1985" w:firstLine="0"/>
    </w:pPr>
    <w:rPr>
      <w:rFonts w:cs="Arial"/>
    </w:rPr>
  </w:style>
  <w:style w:type="paragraph" w:customStyle="1" w:styleId="32">
    <w:name w:val="ТЗ.Список 3 маркированный"/>
    <w:basedOn w:val="af"/>
    <w:uiPriority w:val="4"/>
    <w:qFormat/>
    <w:rsid w:val="0095205B"/>
    <w:pPr>
      <w:numPr>
        <w:ilvl w:val="2"/>
        <w:numId w:val="10"/>
      </w:numPr>
    </w:pPr>
    <w:rPr>
      <w:rFonts w:cs="Arial"/>
    </w:rPr>
  </w:style>
  <w:style w:type="paragraph" w:customStyle="1" w:styleId="35">
    <w:name w:val="ТЗ.Список 3 номер"/>
    <w:basedOn w:val="af"/>
    <w:uiPriority w:val="5"/>
    <w:qFormat/>
    <w:rsid w:val="0095205B"/>
    <w:pPr>
      <w:numPr>
        <w:ilvl w:val="2"/>
        <w:numId w:val="11"/>
      </w:numPr>
    </w:pPr>
    <w:rPr>
      <w:rFonts w:cs="Arial"/>
    </w:rPr>
  </w:style>
  <w:style w:type="paragraph" w:customStyle="1" w:styleId="33">
    <w:name w:val="ТЗ.Список 3 нумерованный"/>
    <w:basedOn w:val="af"/>
    <w:uiPriority w:val="6"/>
    <w:qFormat/>
    <w:rsid w:val="0095205B"/>
    <w:pPr>
      <w:numPr>
        <w:ilvl w:val="2"/>
        <w:numId w:val="12"/>
      </w:numPr>
    </w:pPr>
  </w:style>
  <w:style w:type="paragraph" w:customStyle="1" w:styleId="3c">
    <w:name w:val="ТЗ.Список 3 отступ"/>
    <w:basedOn w:val="af"/>
    <w:uiPriority w:val="7"/>
    <w:qFormat/>
    <w:rsid w:val="0095205B"/>
    <w:pPr>
      <w:ind w:left="2693" w:firstLine="1"/>
    </w:pPr>
  </w:style>
  <w:style w:type="paragraph" w:customStyle="1" w:styleId="42">
    <w:name w:val="ТЗ.Список 4 маркированный"/>
    <w:basedOn w:val="af"/>
    <w:uiPriority w:val="4"/>
    <w:qFormat/>
    <w:rsid w:val="0095205B"/>
    <w:pPr>
      <w:numPr>
        <w:ilvl w:val="3"/>
        <w:numId w:val="10"/>
      </w:numPr>
    </w:pPr>
  </w:style>
  <w:style w:type="paragraph" w:customStyle="1" w:styleId="45">
    <w:name w:val="ТЗ.Список 4 номер"/>
    <w:basedOn w:val="af"/>
    <w:uiPriority w:val="5"/>
    <w:qFormat/>
    <w:rsid w:val="0095205B"/>
    <w:pPr>
      <w:numPr>
        <w:ilvl w:val="3"/>
        <w:numId w:val="11"/>
      </w:numPr>
    </w:pPr>
  </w:style>
  <w:style w:type="paragraph" w:customStyle="1" w:styleId="43">
    <w:name w:val="ТЗ.Список 4 нумерованный"/>
    <w:basedOn w:val="af"/>
    <w:uiPriority w:val="6"/>
    <w:qFormat/>
    <w:rsid w:val="0095205B"/>
    <w:pPr>
      <w:numPr>
        <w:ilvl w:val="3"/>
        <w:numId w:val="12"/>
      </w:numPr>
    </w:pPr>
  </w:style>
  <w:style w:type="paragraph" w:customStyle="1" w:styleId="4b">
    <w:name w:val="ТЗ.Список 4 отступ"/>
    <w:basedOn w:val="af"/>
    <w:uiPriority w:val="7"/>
    <w:qFormat/>
    <w:rsid w:val="0095205B"/>
    <w:pPr>
      <w:ind w:left="3402" w:firstLine="0"/>
    </w:pPr>
  </w:style>
  <w:style w:type="paragraph" w:customStyle="1" w:styleId="affff4">
    <w:name w:val="ТЗ.Таблица.Подпись"/>
    <w:basedOn w:val="aff6"/>
    <w:next w:val="af"/>
    <w:uiPriority w:val="29"/>
    <w:qFormat/>
    <w:rsid w:val="0095205B"/>
    <w:pPr>
      <w:keepNext/>
      <w:spacing w:after="60"/>
    </w:pPr>
    <w:rPr>
      <w:sz w:val="22"/>
    </w:rPr>
  </w:style>
  <w:style w:type="paragraph" w:customStyle="1" w:styleId="affff5">
    <w:name w:val="ТЗ.Таблица.Текст"/>
    <w:basedOn w:val="af"/>
    <w:uiPriority w:val="29"/>
    <w:qFormat/>
    <w:rsid w:val="0095205B"/>
    <w:pPr>
      <w:ind w:firstLine="0"/>
      <w:jc w:val="left"/>
    </w:pPr>
    <w:rPr>
      <w:lang w:val="ru-RU"/>
    </w:rPr>
  </w:style>
  <w:style w:type="paragraph" w:customStyle="1" w:styleId="17">
    <w:name w:val="ТЗ.Таблица.Список 1 маркированный"/>
    <w:basedOn w:val="affff5"/>
    <w:uiPriority w:val="30"/>
    <w:qFormat/>
    <w:rsid w:val="0095205B"/>
    <w:pPr>
      <w:numPr>
        <w:numId w:val="13"/>
      </w:numPr>
    </w:pPr>
  </w:style>
  <w:style w:type="paragraph" w:customStyle="1" w:styleId="10">
    <w:name w:val="ТЗ.Таблица.Список 1 номер"/>
    <w:basedOn w:val="af"/>
    <w:uiPriority w:val="31"/>
    <w:rsid w:val="0095205B"/>
    <w:pPr>
      <w:numPr>
        <w:numId w:val="14"/>
      </w:numPr>
      <w:ind w:left="426" w:hanging="426"/>
    </w:pPr>
  </w:style>
  <w:style w:type="paragraph" w:customStyle="1" w:styleId="12">
    <w:name w:val="ТЗ.Таблица.Список 1 нумерованный"/>
    <w:basedOn w:val="affff5"/>
    <w:uiPriority w:val="32"/>
    <w:qFormat/>
    <w:rsid w:val="0095205B"/>
    <w:pPr>
      <w:numPr>
        <w:numId w:val="15"/>
      </w:numPr>
    </w:pPr>
  </w:style>
  <w:style w:type="paragraph" w:customStyle="1" w:styleId="1f">
    <w:name w:val="ТЗ.Таблица.Список 1 отступ"/>
    <w:basedOn w:val="affff5"/>
    <w:uiPriority w:val="33"/>
    <w:qFormat/>
    <w:rsid w:val="0095205B"/>
    <w:pPr>
      <w:ind w:left="425"/>
    </w:pPr>
  </w:style>
  <w:style w:type="paragraph" w:customStyle="1" w:styleId="28">
    <w:name w:val="ТЗ.Таблица.Список 2 маркированный"/>
    <w:basedOn w:val="affff5"/>
    <w:uiPriority w:val="30"/>
    <w:qFormat/>
    <w:rsid w:val="0095205B"/>
    <w:pPr>
      <w:numPr>
        <w:ilvl w:val="1"/>
        <w:numId w:val="13"/>
      </w:numPr>
    </w:pPr>
  </w:style>
  <w:style w:type="paragraph" w:customStyle="1" w:styleId="21">
    <w:name w:val="ТЗ.Таблица.Список 2 номер"/>
    <w:basedOn w:val="affff5"/>
    <w:uiPriority w:val="31"/>
    <w:qFormat/>
    <w:rsid w:val="0095205B"/>
    <w:pPr>
      <w:numPr>
        <w:ilvl w:val="1"/>
        <w:numId w:val="14"/>
      </w:numPr>
      <w:ind w:left="1134"/>
    </w:pPr>
  </w:style>
  <w:style w:type="paragraph" w:customStyle="1" w:styleId="24">
    <w:name w:val="ТЗ.Таблица.Список 2 нумерованный"/>
    <w:basedOn w:val="affff5"/>
    <w:uiPriority w:val="32"/>
    <w:qFormat/>
    <w:rsid w:val="0095205B"/>
    <w:pPr>
      <w:numPr>
        <w:ilvl w:val="1"/>
        <w:numId w:val="15"/>
      </w:numPr>
    </w:pPr>
  </w:style>
  <w:style w:type="paragraph" w:customStyle="1" w:styleId="2f1">
    <w:name w:val="ТЗ.Таблица.Список 2 отступ"/>
    <w:basedOn w:val="affff5"/>
    <w:uiPriority w:val="33"/>
    <w:qFormat/>
    <w:rsid w:val="0095205B"/>
    <w:pPr>
      <w:ind w:left="1134"/>
    </w:pPr>
  </w:style>
  <w:style w:type="paragraph" w:customStyle="1" w:styleId="38">
    <w:name w:val="ТЗ.Таблица.Список 3 маркированный"/>
    <w:basedOn w:val="affff5"/>
    <w:uiPriority w:val="30"/>
    <w:qFormat/>
    <w:rsid w:val="0095205B"/>
    <w:pPr>
      <w:numPr>
        <w:ilvl w:val="2"/>
        <w:numId w:val="13"/>
      </w:numPr>
    </w:pPr>
  </w:style>
  <w:style w:type="paragraph" w:customStyle="1" w:styleId="31">
    <w:name w:val="ТЗ.Таблица.Список 3 номер"/>
    <w:basedOn w:val="affff5"/>
    <w:uiPriority w:val="31"/>
    <w:qFormat/>
    <w:rsid w:val="0095205B"/>
    <w:pPr>
      <w:numPr>
        <w:ilvl w:val="2"/>
        <w:numId w:val="14"/>
      </w:numPr>
      <w:ind w:left="1843"/>
    </w:pPr>
  </w:style>
  <w:style w:type="paragraph" w:customStyle="1" w:styleId="34">
    <w:name w:val="ТЗ.Таблица.Список 3 нумерованный"/>
    <w:basedOn w:val="affff5"/>
    <w:uiPriority w:val="32"/>
    <w:qFormat/>
    <w:rsid w:val="0095205B"/>
    <w:pPr>
      <w:numPr>
        <w:ilvl w:val="2"/>
        <w:numId w:val="15"/>
      </w:numPr>
      <w:ind w:left="1843" w:hanging="709"/>
    </w:pPr>
  </w:style>
  <w:style w:type="paragraph" w:customStyle="1" w:styleId="3d">
    <w:name w:val="ТЗ.Таблица.Список 3 отступ"/>
    <w:basedOn w:val="affff5"/>
    <w:uiPriority w:val="33"/>
    <w:qFormat/>
    <w:rsid w:val="0095205B"/>
    <w:pPr>
      <w:ind w:left="1843"/>
    </w:pPr>
  </w:style>
  <w:style w:type="paragraph" w:customStyle="1" w:styleId="48">
    <w:name w:val="ТЗ.Таблица.Список 4 маркированный"/>
    <w:basedOn w:val="affff5"/>
    <w:uiPriority w:val="30"/>
    <w:qFormat/>
    <w:rsid w:val="0095205B"/>
    <w:pPr>
      <w:numPr>
        <w:ilvl w:val="3"/>
        <w:numId w:val="13"/>
      </w:numPr>
    </w:pPr>
  </w:style>
  <w:style w:type="paragraph" w:customStyle="1" w:styleId="41">
    <w:name w:val="ТЗ.Таблица.Список 4 номер"/>
    <w:basedOn w:val="affff5"/>
    <w:uiPriority w:val="31"/>
    <w:qFormat/>
    <w:rsid w:val="0095205B"/>
    <w:pPr>
      <w:numPr>
        <w:ilvl w:val="3"/>
        <w:numId w:val="14"/>
      </w:numPr>
      <w:ind w:left="2552" w:hanging="425"/>
    </w:pPr>
  </w:style>
  <w:style w:type="paragraph" w:customStyle="1" w:styleId="44">
    <w:name w:val="ТЗ.Таблица.Список 4 нумерованный"/>
    <w:basedOn w:val="affff5"/>
    <w:uiPriority w:val="32"/>
    <w:qFormat/>
    <w:rsid w:val="0095205B"/>
    <w:pPr>
      <w:numPr>
        <w:ilvl w:val="3"/>
        <w:numId w:val="15"/>
      </w:numPr>
    </w:pPr>
  </w:style>
  <w:style w:type="paragraph" w:customStyle="1" w:styleId="4c">
    <w:name w:val="ТЗ.Таблица.Список 4 отступ"/>
    <w:basedOn w:val="affff5"/>
    <w:uiPriority w:val="33"/>
    <w:qFormat/>
    <w:rsid w:val="0095205B"/>
    <w:pPr>
      <w:ind w:left="2552"/>
    </w:pPr>
  </w:style>
  <w:style w:type="paragraph" w:customStyle="1" w:styleId="affff6">
    <w:name w:val="ТЗ.Таблица.Текст по центру"/>
    <w:basedOn w:val="affff5"/>
    <w:uiPriority w:val="29"/>
    <w:qFormat/>
    <w:rsid w:val="0095205B"/>
    <w:pPr>
      <w:jc w:val="center"/>
    </w:pPr>
  </w:style>
  <w:style w:type="paragraph" w:customStyle="1" w:styleId="100">
    <w:name w:val="ТЗ.Таблица.Шапка 10 пт"/>
    <w:basedOn w:val="affff6"/>
    <w:uiPriority w:val="29"/>
    <w:rsid w:val="00FA7699"/>
    <w:pPr>
      <w:spacing w:line="240" w:lineRule="auto"/>
    </w:pPr>
    <w:rPr>
      <w:b/>
      <w:spacing w:val="-6"/>
      <w:sz w:val="20"/>
      <w:szCs w:val="20"/>
    </w:rPr>
  </w:style>
  <w:style w:type="paragraph" w:customStyle="1" w:styleId="affff7">
    <w:name w:val="ТЗ.Титульный лист"/>
    <w:basedOn w:val="a1"/>
    <w:uiPriority w:val="49"/>
    <w:qFormat/>
    <w:rsid w:val="0095205B"/>
    <w:rPr>
      <w:rFonts w:ascii="Cambria" w:eastAsiaTheme="minorEastAsia" w:hAnsi="Cambria" w:cstheme="minorBidi"/>
      <w:sz w:val="44"/>
      <w:szCs w:val="44"/>
      <w:lang w:eastAsia="en-US" w:bidi="en-US"/>
    </w:rPr>
  </w:style>
  <w:style w:type="paragraph" w:customStyle="1" w:styleId="affff8">
    <w:name w:val="ТЗ.Формула"/>
    <w:link w:val="affff9"/>
    <w:uiPriority w:val="38"/>
    <w:qFormat/>
    <w:rsid w:val="0095205B"/>
    <w:pPr>
      <w:spacing w:before="240" w:after="240"/>
      <w:contextualSpacing/>
    </w:pPr>
    <w:rPr>
      <w:rFonts w:ascii="Courier New" w:eastAsia="Calibri" w:hAnsi="Courier New" w:cs="Courier New"/>
      <w:bCs/>
      <w:iCs/>
      <w:szCs w:val="28"/>
      <w:lang w:val="ru-RU" w:eastAsia="ru-RU" w:bidi="ar-SA"/>
    </w:rPr>
  </w:style>
  <w:style w:type="character" w:customStyle="1" w:styleId="affff9">
    <w:name w:val="ТЗ.Формула Знак"/>
    <w:basedOn w:val="a3"/>
    <w:link w:val="affff8"/>
    <w:uiPriority w:val="38"/>
    <w:rsid w:val="0095205B"/>
    <w:rPr>
      <w:rFonts w:ascii="Courier New" w:eastAsia="Calibri" w:hAnsi="Courier New" w:cs="Courier New"/>
      <w:bCs/>
      <w:iCs/>
      <w:szCs w:val="28"/>
      <w:lang w:val="ru-RU" w:eastAsia="ru-RU" w:bidi="ar-SA"/>
    </w:rPr>
  </w:style>
  <w:style w:type="paragraph" w:customStyle="1" w:styleId="affffa">
    <w:name w:val="ТЗ.Формула.Подпись"/>
    <w:basedOn w:val="af"/>
    <w:next w:val="af"/>
    <w:uiPriority w:val="38"/>
    <w:qFormat/>
    <w:rsid w:val="0095205B"/>
    <w:pPr>
      <w:spacing w:before="240" w:after="240"/>
      <w:jc w:val="right"/>
    </w:pPr>
    <w:rPr>
      <w:b/>
      <w:bCs/>
      <w:iCs/>
      <w:color w:val="4F81BD" w:themeColor="accent1"/>
    </w:rPr>
  </w:style>
  <w:style w:type="paragraph" w:customStyle="1" w:styleId="affffb">
    <w:name w:val="ТЗ.Штамп утверждения.Текст"/>
    <w:basedOn w:val="a1"/>
    <w:uiPriority w:val="49"/>
    <w:qFormat/>
    <w:rsid w:val="0095205B"/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styleId="4d">
    <w:name w:val="toc 4"/>
    <w:aliases w:val="ТЗ.Оглавление 4"/>
    <w:basedOn w:val="af"/>
    <w:next w:val="af"/>
    <w:uiPriority w:val="39"/>
    <w:qFormat/>
    <w:rsid w:val="0095205B"/>
    <w:pPr>
      <w:spacing w:after="60"/>
      <w:ind w:left="720"/>
    </w:pPr>
    <w:rPr>
      <w:i/>
      <w:szCs w:val="18"/>
    </w:rPr>
  </w:style>
  <w:style w:type="table" w:customStyle="1" w:styleId="affffc">
    <w:name w:val="ТЗ.Таблица"/>
    <w:basedOn w:val="a4"/>
    <w:uiPriority w:val="99"/>
    <w:rsid w:val="0095205B"/>
    <w:pPr>
      <w:spacing w:before="60" w:after="60"/>
      <w:jc w:val="both"/>
    </w:pPr>
    <w:rPr>
      <w:rFonts w:eastAsia="Times New Roman" w:cs="Times New Roman"/>
      <w:szCs w:val="24"/>
      <w:lang w:val="ru-RU" w:eastAsia="ru-RU" w:bidi="ar-S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keepNext/>
        <w:wordWrap/>
        <w:jc w:val="left"/>
      </w:pPr>
      <w:rPr>
        <w:rFonts w:asciiTheme="minorHAnsi" w:hAnsiTheme="minorHAnsi"/>
        <w:b/>
        <w:i w:val="0"/>
        <w:sz w:val="22"/>
      </w:rPr>
      <w:tblPr/>
      <w:tcPr>
        <w:shd w:val="clear" w:color="auto" w:fill="D9D9D9" w:themeFill="background1" w:themeFillShade="D9"/>
      </w:tcPr>
    </w:tblStylePr>
    <w:tblStylePr w:type="band1Horz">
      <w:pPr>
        <w:wordWrap/>
        <w:jc w:val="left"/>
      </w:pPr>
    </w:tblStylePr>
    <w:tblStylePr w:type="band2Horz">
      <w:pPr>
        <w:wordWrap/>
        <w:jc w:val="left"/>
      </w:pPr>
    </w:tblStylePr>
  </w:style>
  <w:style w:type="table" w:customStyle="1" w:styleId="affffd">
    <w:name w:val="ТЗ.Штамп утверждения"/>
    <w:basedOn w:val="a4"/>
    <w:uiPriority w:val="99"/>
    <w:qFormat/>
    <w:rsid w:val="0095205B"/>
    <w:pPr>
      <w:spacing w:after="0" w:line="240" w:lineRule="auto"/>
    </w:pPr>
    <w:rPr>
      <w:rFonts w:eastAsia="Times New Roman" w:cs="Times New Roman"/>
      <w:szCs w:val="24"/>
      <w:lang w:val="ru-RU" w:eastAsia="ru-RU" w:bidi="ar-SA"/>
    </w:rPr>
    <w:tblPr/>
    <w:tblStylePr w:type="firstRow">
      <w:rPr>
        <w:b/>
      </w:rPr>
    </w:tblStylePr>
  </w:style>
  <w:style w:type="character" w:styleId="affffe">
    <w:name w:val="Placeholder Text"/>
    <w:basedOn w:val="a3"/>
    <w:uiPriority w:val="99"/>
    <w:semiHidden/>
    <w:rsid w:val="00BF1E4D"/>
    <w:rPr>
      <w:color w:val="808080"/>
    </w:rPr>
  </w:style>
  <w:style w:type="character" w:customStyle="1" w:styleId="definition">
    <w:name w:val="definition"/>
    <w:basedOn w:val="a3"/>
    <w:rsid w:val="0095205B"/>
  </w:style>
  <w:style w:type="character" w:customStyle="1" w:styleId="afff3">
    <w:name w:val="ТЗ.Обычный Знак"/>
    <w:link w:val="af"/>
    <w:qFormat/>
    <w:rsid w:val="002F3873"/>
  </w:style>
  <w:style w:type="character" w:styleId="afffff">
    <w:name w:val="Strong"/>
    <w:basedOn w:val="a3"/>
    <w:uiPriority w:val="22"/>
    <w:qFormat/>
    <w:rsid w:val="00A53889"/>
    <w:rPr>
      <w:b/>
      <w:bCs/>
    </w:rPr>
  </w:style>
  <w:style w:type="character" w:styleId="afffff0">
    <w:name w:val="Emphasis"/>
    <w:basedOn w:val="a3"/>
    <w:uiPriority w:val="20"/>
    <w:qFormat/>
    <w:rsid w:val="007D5283"/>
    <w:rPr>
      <w:i/>
      <w:iCs/>
    </w:rPr>
  </w:style>
  <w:style w:type="character" w:customStyle="1" w:styleId="UnresolvedMention">
    <w:name w:val="Unresolved Mention"/>
    <w:basedOn w:val="a3"/>
    <w:uiPriority w:val="99"/>
    <w:semiHidden/>
    <w:unhideWhenUsed/>
    <w:rsid w:val="00FE6697"/>
    <w:rPr>
      <w:color w:val="605E5C"/>
      <w:shd w:val="clear" w:color="auto" w:fill="E1DFDD"/>
    </w:rPr>
  </w:style>
  <w:style w:type="paragraph" w:styleId="HTML">
    <w:name w:val="HTML Preformatted"/>
    <w:basedOn w:val="a1"/>
    <w:link w:val="HTML0"/>
    <w:uiPriority w:val="99"/>
    <w:unhideWhenUsed/>
    <w:rsid w:val="00A0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A02BA1"/>
    <w:rPr>
      <w:rFonts w:ascii="Courier New" w:eastAsia="Times New Roman" w:hAnsi="Courier New" w:cs="Courier New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5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5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8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7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5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8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8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4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9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0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4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2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8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1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1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0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6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5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7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4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6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3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4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0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2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pprove@1.ru" TargetMode="External"/><Relationship Id="rId18" Type="http://schemas.openxmlformats.org/officeDocument/2006/relationships/package" Target="embeddings/_________Microsoft_Word1.docx"/><Relationship Id="rId26" Type="http://schemas.openxmlformats.org/officeDocument/2006/relationships/image" Target="media/image6.png"/><Relationship Id="rId39" Type="http://schemas.openxmlformats.org/officeDocument/2006/relationships/hyperlink" Target="https://sip-pp.rt.ru/system/log" TargetMode="External"/><Relationship Id="rId21" Type="http://schemas.openxmlformats.org/officeDocument/2006/relationships/hyperlink" Target="mailto:devel@10.26.10.159" TargetMode="External"/><Relationship Id="rId34" Type="http://schemas.openxmlformats.org/officeDocument/2006/relationships/image" Target="media/image11.png"/><Relationship Id="rId42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package" Target="embeddings/_________Microsoft_Word.docx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5.png"/><Relationship Id="rId32" Type="http://schemas.openxmlformats.org/officeDocument/2006/relationships/hyperlink" Target="https://sip-pp.rt.ru/integration/logs/request-error" TargetMode="External"/><Relationship Id="rId37" Type="http://schemas.openxmlformats.org/officeDocument/2006/relationships/image" Target="media/image14.png"/><Relationship Id="rId40" Type="http://schemas.openxmlformats.org/officeDocument/2006/relationships/image" Target="media/image16.png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23" Type="http://schemas.openxmlformats.org/officeDocument/2006/relationships/image" Target="media/image4.png"/><Relationship Id="rId28" Type="http://schemas.openxmlformats.org/officeDocument/2006/relationships/image" Target="media/image7.png"/><Relationship Id="rId36" Type="http://schemas.openxmlformats.org/officeDocument/2006/relationships/image" Target="media/image13.png"/><Relationship Id="rId10" Type="http://schemas.openxmlformats.org/officeDocument/2006/relationships/footnotes" Target="footnotes.xml"/><Relationship Id="rId19" Type="http://schemas.openxmlformats.org/officeDocument/2006/relationships/hyperlink" Target="https://helpme.rt.ru/tickets/create/otrs1/3849" TargetMode="External"/><Relationship Id="rId31" Type="http://schemas.openxmlformats.org/officeDocument/2006/relationships/hyperlink" Target="https://helpme.rt.ru/" TargetMode="External"/><Relationship Id="rId44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confluence.rt.ru/pages/viewpage.action?pageId=545549959" TargetMode="External"/><Relationship Id="rId22" Type="http://schemas.openxmlformats.org/officeDocument/2006/relationships/image" Target="media/image3.png"/><Relationship Id="rId27" Type="http://schemas.openxmlformats.org/officeDocument/2006/relationships/hyperlink" Target="https://&#1076;&#1086;&#1084;&#1077;&#1085;/statistic-upload" TargetMode="External"/><Relationship Id="rId30" Type="http://schemas.openxmlformats.org/officeDocument/2006/relationships/image" Target="media/image9.png"/><Relationship Id="rId35" Type="http://schemas.openxmlformats.org/officeDocument/2006/relationships/image" Target="media/image12.png"/><Relationship Id="rId43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helpme.rt.ru/)" TargetMode="External"/><Relationship Id="rId17" Type="http://schemas.openxmlformats.org/officeDocument/2006/relationships/image" Target="media/image2.emf"/><Relationship Id="rId25" Type="http://schemas.openxmlformats.org/officeDocument/2006/relationships/hyperlink" Target="https://helpme.rt.ru/" TargetMode="External"/><Relationship Id="rId33" Type="http://schemas.openxmlformats.org/officeDocument/2006/relationships/image" Target="media/image10.png"/><Relationship Id="rId38" Type="http://schemas.openxmlformats.org/officeDocument/2006/relationships/image" Target="media/image15.png"/><Relationship Id="rId20" Type="http://schemas.openxmlformats.org/officeDocument/2006/relationships/hyperlink" Target="https://mobaxterm.mobatek.net/download.html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heltikova\Dropbox\1.%20&#1057;&#1059;&#1057;%20&#1043;&#1077;&#1088;&#1084;&#1077;&#1089;%20(&#1056;&#1086;&#1089;&#1090;&#1077;&#1083;&#1077;&#1082;&#1086;&#1084;)\&#1064;&#1072;&#1073;&#1083;&#1086;&#1085;_&#1056;&#1086;&#1089;&#1090;&#1077;&#1083;&#1077;&#1082;&#1086;&#1084;_&#1043;&#1077;&#1088;&#1084;&#1077;&#1089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1B670D789644C8281CC251A2FB4A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AB9629-E9A6-49DC-A111-F3FD6F60E323}"/>
      </w:docPartPr>
      <w:docPartBody>
        <w:p w:rsidR="004B2AA8" w:rsidRDefault="000564AE">
          <w:r w:rsidRPr="008C01B7">
            <w:rPr>
              <w:rStyle w:val="a3"/>
            </w:rPr>
            <w:t>[Тема]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Menlo">
    <w:altName w:val="Arial"/>
    <w:charset w:val="00"/>
    <w:family w:val="modern"/>
    <w:pitch w:val="fixed"/>
    <w:sig w:usb0="00000000" w:usb1="D200F9FB" w:usb2="02000028" w:usb3="00000000" w:csb0="000001DF" w:csb1="00000000"/>
  </w:font>
  <w:font w:name="Rostelecom Basis Light">
    <w:panose1 w:val="020B0303030604040103"/>
    <w:charset w:val="00"/>
    <w:family w:val="swiss"/>
    <w:notTrueType/>
    <w:pitch w:val="variable"/>
    <w:sig w:usb0="00000287" w:usb1="00000001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AE"/>
    <w:rsid w:val="00021D0D"/>
    <w:rsid w:val="000273B9"/>
    <w:rsid w:val="00041547"/>
    <w:rsid w:val="000564AE"/>
    <w:rsid w:val="00143A4A"/>
    <w:rsid w:val="00167BCA"/>
    <w:rsid w:val="00222AF2"/>
    <w:rsid w:val="00265369"/>
    <w:rsid w:val="0029452B"/>
    <w:rsid w:val="0038368A"/>
    <w:rsid w:val="003D0C70"/>
    <w:rsid w:val="003D17C8"/>
    <w:rsid w:val="00492F01"/>
    <w:rsid w:val="004B2AA8"/>
    <w:rsid w:val="00520452"/>
    <w:rsid w:val="005B4A77"/>
    <w:rsid w:val="005B5FC5"/>
    <w:rsid w:val="005C693D"/>
    <w:rsid w:val="006A2C62"/>
    <w:rsid w:val="007268B4"/>
    <w:rsid w:val="007524D8"/>
    <w:rsid w:val="00781591"/>
    <w:rsid w:val="007C15A5"/>
    <w:rsid w:val="007D66A9"/>
    <w:rsid w:val="007F76C0"/>
    <w:rsid w:val="00890668"/>
    <w:rsid w:val="00937E81"/>
    <w:rsid w:val="00A47EA4"/>
    <w:rsid w:val="00A72B41"/>
    <w:rsid w:val="00B31FA9"/>
    <w:rsid w:val="00B36174"/>
    <w:rsid w:val="00BA00D7"/>
    <w:rsid w:val="00C565BB"/>
    <w:rsid w:val="00C73F46"/>
    <w:rsid w:val="00C75D9D"/>
    <w:rsid w:val="00C934BF"/>
    <w:rsid w:val="00CB0C7D"/>
    <w:rsid w:val="00CB7DD9"/>
    <w:rsid w:val="00CE426F"/>
    <w:rsid w:val="00CF32CC"/>
    <w:rsid w:val="00D6123D"/>
    <w:rsid w:val="00EF7335"/>
    <w:rsid w:val="00F107ED"/>
    <w:rsid w:val="00F30399"/>
    <w:rsid w:val="00F43C82"/>
    <w:rsid w:val="00F70CB3"/>
    <w:rsid w:val="00F8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AFF3E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21D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522EDB71DDE864A92EC132B68E88D13" ma:contentTypeVersion="0" ma:contentTypeDescription="Создание документа." ma:contentTypeScope="" ma:versionID="fc6a58a5afed4e38d11809eadcc807d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329A7-E4A6-4A85-9B10-7173567E1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81DF83-E5A2-438A-B53E-FF1AFBD5F3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F4E66C-02D0-4613-B4EF-4DC3B6855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3A257E-AA97-4A6C-A412-72A9E08FE55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2643386-EBAF-46F6-937A-016C1E5A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Шаблон_Ростелеком_Гермес</Template>
  <TotalTime>149</TotalTime>
  <Pages>42</Pages>
  <Words>8154</Words>
  <Characters>46479</Characters>
  <Application>Microsoft Office Word</Application>
  <DocSecurity>0</DocSecurity>
  <Lines>387</Lines>
  <Paragraphs>109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53</vt:i4>
      </vt:variant>
    </vt:vector>
  </HeadingPairs>
  <TitlesOfParts>
    <vt:vector size="54" baseType="lpstr">
      <vt:lpstr>Руководство администратора системы</vt:lpstr>
      <vt:lpstr>Термины и сокращения</vt:lpstr>
      <vt:lpstr>Общий подход к администрированию системы</vt:lpstr>
      <vt:lpstr>Настройка мастер-ролей и атрибутов</vt:lpstr>
      <vt:lpstr>    Описание </vt:lpstr>
      <vt:lpstr>    Перечень запросов и команд</vt:lpstr>
      <vt:lpstr>        Запрос на просмотр ролей у пользователя по user_id</vt:lpstr>
      <vt:lpstr>        Запрос на просмотр какие роли входят в мастер роль по id мастер роли </vt:lpstr>
      <vt:lpstr>        Запрос на добавление мастер роли пользователю</vt:lpstr>
      <vt:lpstr>        Запрос на просмотр атрибутов пользователей, поиск по USER_ID</vt:lpstr>
      <vt:lpstr>        Запросы на добавление атрибутов пользователя</vt:lpstr>
      <vt:lpstr>        Команда на загрузку файла</vt:lpstr>
      <vt:lpstr>Настройка профилей пользователей</vt:lpstr>
      <vt:lpstr>    Описание </vt:lpstr>
      <vt:lpstr>    Перечень запросов и команд</vt:lpstr>
      <vt:lpstr>Настройка баланса полномочий</vt:lpstr>
      <vt:lpstr>Настройка цепочек согласования</vt:lpstr>
      <vt:lpstr>    Описание</vt:lpstr>
      <vt:lpstr>    Работа с шаблоном загрузки цепочек согласования</vt:lpstr>
      <vt:lpstr>        Типы цепочек согласования</vt:lpstr>
      <vt:lpstr>        Значения в текстовых ячейках</vt:lpstr>
      <vt:lpstr>        Значения в числовых ячейках</vt:lpstr>
      <vt:lpstr>        Значения в столбце «Группа/ФИО»</vt:lpstr>
      <vt:lpstr>        Значение в столбце «Этап»</vt:lpstr>
      <vt:lpstr>    Загрузка цепочек согласования через MobaXterm</vt:lpstr>
      <vt:lpstr>    Работа с цепочками согласования в БД</vt:lpstr>
      <vt:lpstr>        Описание таблиц настроек ЦС</vt:lpstr>
      <vt:lpstr>        Список настроенных цепочек</vt:lpstr>
      <vt:lpstr>        Список атрибутов для настроек цепочек</vt:lpstr>
      <vt:lpstr>        Набор атрибутов настроенных для каждой цепочки</vt:lpstr>
      <vt:lpstr>        Значение настроенных диапазонных атрибутов для каждой цепочки</vt:lpstr>
      <vt:lpstr>        Значение настроенных не диапазонных атрибутов для каждой цепочк</vt:lpstr>
      <vt:lpstr>        Список загруженных групп согласователей</vt:lpstr>
      <vt:lpstr>        Список пользователей входящих в группу согласователей</vt:lpstr>
      <vt:lpstr>        Список этапов настроенных для каждой цепочки</vt:lpstr>
      <vt:lpstr>        Список пользователей привязанных к определенной цепочке</vt:lpstr>
      <vt:lpstr>        Список групп привязанных к определенной цепочке</vt:lpstr>
      <vt:lpstr>Обновление справочников</vt:lpstr>
      <vt:lpstr>    Описание</vt:lpstr>
      <vt:lpstr>    Загрузчик маппинга справочников ВР БП ЦФО Организации</vt:lpstr>
      <vt:lpstr>Обновление статистических данных</vt:lpstr>
      <vt:lpstr>    Описание</vt:lpstr>
      <vt:lpstr>    Загрузка статистических данных в систему</vt:lpstr>
      <vt:lpstr>Обновление данных макроэкономики</vt:lpstr>
      <vt:lpstr>    Описание</vt:lpstr>
      <vt:lpstr>    Перечень запросов и команд</vt:lpstr>
      <vt:lpstr>        Запрос на внесение изменений в dictionary.macro_economics_coefficient</vt:lpstr>
      <vt:lpstr>        Запрос на внесение изменений в dictionary.macro_economics_currency</vt:lpstr>
      <vt:lpstr>        Запрос на внесение изменений в dictionary.macro_economics_tax_shield</vt:lpstr>
      <vt:lpstr>        Запрос на внесение изменений в dictionary.macro_economics_taxes</vt:lpstr>
      <vt:lpstr>        Запрос на внесение изменений в dictionary.macro_economics_turnover</vt:lpstr>
      <vt:lpstr>Просмотр интеграционных логов</vt:lpstr>
      <vt:lpstr>Просмотр журнала системных сообщений</vt:lpstr>
      <vt:lpstr>Документация по системе</vt:lpstr>
    </vt:vector>
  </TitlesOfParts>
  <Company>ООО «Ростелеком Информационные Технологии»</Company>
  <LinksUpToDate>false</LinksUpToDate>
  <CharactersWithSpaces>54524</CharactersWithSpaces>
  <SharedDoc>false</SharedDoc>
  <HLinks>
    <vt:vector size="90" baseType="variant">
      <vt:variant>
        <vt:i4>1703985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_Toc194467273</vt:lpwstr>
      </vt:variant>
      <vt:variant>
        <vt:i4>1703985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_Toc194467272</vt:lpwstr>
      </vt:variant>
      <vt:variant>
        <vt:i4>1703985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_Toc194467271</vt:lpwstr>
      </vt:variant>
      <vt:variant>
        <vt:i4>1703985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_Toc194467270</vt:lpwstr>
      </vt:variant>
      <vt:variant>
        <vt:i4>1769521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_Toc194467269</vt:lpwstr>
      </vt:variant>
      <vt:variant>
        <vt:i4>1769521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_Toc194467268</vt:lpwstr>
      </vt:variant>
      <vt:variant>
        <vt:i4>1769521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_Toc194467267</vt:lpwstr>
      </vt:variant>
      <vt:variant>
        <vt:i4>1769521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_Toc194467266</vt:lpwstr>
      </vt:variant>
      <vt:variant>
        <vt:i4>1769521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_Toc194467265</vt:lpwstr>
      </vt:variant>
      <vt:variant>
        <vt:i4>1769521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_Toc194467264</vt:lpwstr>
      </vt:variant>
      <vt:variant>
        <vt:i4>1769521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_Toc194467263</vt:lpwstr>
      </vt:variant>
      <vt:variant>
        <vt:i4>1769521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_Toc194467262</vt:lpwstr>
      </vt:variant>
      <vt:variant>
        <vt:i4>1769521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_Toc194467261</vt:lpwstr>
      </vt:variant>
      <vt:variant>
        <vt:i4>1769521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_Toc194467260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_Toc194467259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бизнес-функционального администрирования системы</dc:title>
  <dc:subject>Система инвестиционного планирования</dc:subject>
  <dc:creator>Блохова Алина Иглоевна</dc:creator>
  <dc:description>1.0</dc:description>
  <cp:lastModifiedBy>Брызгалов Иван Алексеевич</cp:lastModifiedBy>
  <cp:revision>17</cp:revision>
  <cp:lastPrinted>2012-05-15T00:53:00Z</cp:lastPrinted>
  <dcterms:created xsi:type="dcterms:W3CDTF">2023-08-18T09:02:00Z</dcterms:created>
  <dcterms:modified xsi:type="dcterms:W3CDTF">2023-09-04T06:10:00Z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0x0101004522EDB71DDE864A92EC132B68E88D13</vt:lpwstr>
  </property>
</Properties>
</file>